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58252" w14:textId="77777777" w:rsidR="00E841AB" w:rsidRPr="00A54956" w:rsidRDefault="00C45234">
      <w:pPr>
        <w:rPr>
          <w:b/>
          <w:noProof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14720" behindDoc="0" locked="0" layoutInCell="1" allowOverlap="1" wp14:anchorId="17465246" wp14:editId="40C78E06">
                <wp:simplePos x="0" y="0"/>
                <wp:positionH relativeFrom="margin">
                  <wp:align>right</wp:align>
                </wp:positionH>
                <wp:positionV relativeFrom="paragraph">
                  <wp:posOffset>-781050</wp:posOffset>
                </wp:positionV>
                <wp:extent cx="7086600" cy="1078865"/>
                <wp:effectExtent l="0" t="0" r="0" b="26035"/>
                <wp:wrapNone/>
                <wp:docPr id="13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1078865"/>
                          <a:chOff x="662" y="1166"/>
                          <a:chExt cx="10843" cy="1742"/>
                        </a:xfrm>
                      </wpg:grpSpPr>
                      <wps:wsp>
                        <wps:cNvPr id="1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01" y="1314"/>
                            <a:ext cx="10771" cy="1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6666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 2"/>
                        <wps:cNvSpPr>
                          <a:spLocks noChangeArrowheads="1"/>
                        </wps:cNvSpPr>
                        <wps:spPr bwMode="auto">
                          <a:xfrm>
                            <a:off x="662" y="1166"/>
                            <a:ext cx="10843" cy="356"/>
                          </a:xfrm>
                          <a:prstGeom prst="rect">
                            <a:avLst/>
                          </a:prstGeom>
                          <a:solidFill>
                            <a:srgbClr val="E1E1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66663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81" y="1864"/>
                            <a:ext cx="19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F905A" w14:textId="77777777" w:rsidR="00AC0427" w:rsidRDefault="00912AF5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Newsletter </w:t>
                              </w:r>
                            </w:p>
                            <w:p w14:paraId="08A57050" w14:textId="026A775A" w:rsidR="00152263" w:rsidRPr="00891C54" w:rsidRDefault="003D1F3F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May</w:t>
                              </w:r>
                              <w:r w:rsidR="005F5FB3">
                                <w:rPr>
                                  <w:b/>
                                  <w:sz w:val="18"/>
                                  <w:szCs w:val="18"/>
                                </w:rPr>
                                <w:t>,</w:t>
                              </w:r>
                              <w:proofErr w:type="gramEnd"/>
                              <w:r w:rsidR="005F5FB3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543F">
                                <w:rPr>
                                  <w:b/>
                                  <w:sz w:val="18"/>
                                  <w:szCs w:val="18"/>
                                </w:rPr>
                                <w:t>202</w:t>
                              </w:r>
                              <w:r w:rsidR="000A6F31">
                                <w:rPr>
                                  <w:b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1604"/>
                            <a:ext cx="648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D1142B" w14:textId="77777777" w:rsidR="00152263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44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noProof/>
                                  <w:sz w:val="44"/>
                                </w:rPr>
                                <w:drawing>
                                  <wp:inline distT="0" distB="0" distL="0" distR="0" wp14:anchorId="435CC144" wp14:editId="586F1974">
                                    <wp:extent cx="2009775" cy="666750"/>
                                    <wp:effectExtent l="19050" t="0" r="9525" b="0"/>
                                    <wp:docPr id="197" name="Picture 197" descr="CobbleLOGO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CobbleLOG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09775" cy="666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EFF7563" w14:textId="77777777" w:rsidR="00152263" w:rsidRPr="00EA2D06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  <w:t xml:space="preserve">  A Private Residential Community</w:t>
                              </w:r>
                            </w:p>
                            <w:p w14:paraId="6947208B" w14:textId="77777777" w:rsidR="00152263" w:rsidRPr="00277F31" w:rsidRDefault="00152263">
                              <w:pPr>
                                <w:pStyle w:val="Masthead"/>
                                <w:rPr>
                                  <w:color w:val="auto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65246" id="Group 242" o:spid="_x0000_s1026" style="position:absolute;margin-left:506.8pt;margin-top:-61.5pt;width:558pt;height:84.95pt;z-index:251614720;mso-position-horizontal:right;mso-position-horizontal-relative:margin" coordorigin="662,1166" coordsize="10843,1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">
                <v:rect id="Rectangle 5" o:spid="_x0000_s1027" style="position:absolute;left:701;top:1314;width:10771;height:1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" strokecolor="#663" strokeweight="2pt"/>
                <v:rect id="REC 2" o:spid="_x0000_s1028" style="position:absolute;left:662;top:1166;width:10843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" fillcolor="#e1e1d7" stroked="f" strokecolor="#663" strokeweight="0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1381;top:1864;width:19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BEF905A" w14:textId="77777777" w:rsidR="00AC0427" w:rsidRDefault="00912AF5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Newsletter </w:t>
                        </w:r>
                      </w:p>
                      <w:p w14:paraId="08A57050" w14:textId="026A775A" w:rsidR="00152263" w:rsidRPr="00891C54" w:rsidRDefault="003D1F3F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proofErr w:type="gramStart"/>
                        <w:r>
                          <w:rPr>
                            <w:b/>
                            <w:sz w:val="18"/>
                            <w:szCs w:val="18"/>
                          </w:rPr>
                          <w:t>May</w:t>
                        </w:r>
                        <w:r w:rsidR="005F5FB3">
                          <w:rPr>
                            <w:b/>
                            <w:sz w:val="18"/>
                            <w:szCs w:val="18"/>
                          </w:rPr>
                          <w:t>,</w:t>
                        </w:r>
                        <w:proofErr w:type="gramEnd"/>
                        <w:r w:rsidR="005F5FB3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F7543F">
                          <w:rPr>
                            <w:b/>
                            <w:sz w:val="18"/>
                            <w:szCs w:val="18"/>
                          </w:rPr>
                          <w:t>202</w:t>
                        </w:r>
                        <w:r w:rsidR="000A6F31">
                          <w:rPr>
                            <w:b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  <v:shape id="Text Box 8" o:spid="_x0000_s1030" type="#_x0000_t202" style="position:absolute;left:4361;top:1604;width:64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" filled="f" stroked="f" strokecolor="white">
                  <v:textbox inset="0,0,0,0">
                    <w:txbxContent>
                      <w:p w14:paraId="1BD1142B" w14:textId="77777777" w:rsidR="00152263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44"/>
                          </w:rPr>
                        </w:pPr>
                        <w:r>
                          <w:rPr>
                            <w:rFonts w:ascii="Baskerville Old Face" w:hAnsi="Baskerville Old Face"/>
                            <w:noProof/>
                            <w:sz w:val="44"/>
                          </w:rPr>
                          <w:drawing>
                            <wp:inline distT="0" distB="0" distL="0" distR="0" wp14:anchorId="435CC144" wp14:editId="586F1974">
                              <wp:extent cx="2009775" cy="666750"/>
                              <wp:effectExtent l="19050" t="0" r="9525" b="0"/>
                              <wp:docPr id="197" name="Picture 197" descr="CobbleLOG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obbleLOG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009775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FF7563" w14:textId="77777777" w:rsidR="00152263" w:rsidRPr="00EA2D06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  <w:t xml:space="preserve">  A Private Residential Community</w:t>
                        </w:r>
                      </w:p>
                      <w:p w14:paraId="6947208B" w14:textId="77777777" w:rsidR="00152263" w:rsidRPr="00277F31" w:rsidRDefault="00152263">
                        <w:pPr>
                          <w:pStyle w:val="Masthead"/>
                          <w:rPr>
                            <w:color w:val="auto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FE55012" w14:textId="4C36734B" w:rsidR="00E841AB" w:rsidRDefault="002A03C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2A413" wp14:editId="5E8B3086">
                <wp:simplePos x="0" y="0"/>
                <wp:positionH relativeFrom="column">
                  <wp:posOffset>2895600</wp:posOffset>
                </wp:positionH>
                <wp:positionV relativeFrom="paragraph">
                  <wp:posOffset>289961</wp:posOffset>
                </wp:positionV>
                <wp:extent cx="2839453" cy="946484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453" cy="946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43259" w14:textId="77777777" w:rsidR="00B854D0" w:rsidRDefault="00B854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2A413" id="Text Box 1" o:spid="_x0000_s1031" type="#_x0000_t202" style="position:absolute;margin-left:228pt;margin-top:22.85pt;width:223.6pt;height:7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" fillcolor="white [3201]" stroked="f" strokeweight=".5pt">
                <v:textbox>
                  <w:txbxContent>
                    <w:p w14:paraId="03C43259" w14:textId="77777777" w:rsidR="00B854D0" w:rsidRDefault="00B854D0"/>
                  </w:txbxContent>
                </v:textbox>
              </v:shape>
            </w:pict>
          </mc:Fallback>
        </mc:AlternateContent>
      </w:r>
    </w:p>
    <w:p w14:paraId="6B3D7291" w14:textId="44FDC27B" w:rsidR="00880399" w:rsidRDefault="0050697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3576CE" wp14:editId="069FA366">
                <wp:simplePos x="0" y="0"/>
                <wp:positionH relativeFrom="column">
                  <wp:posOffset>1924051</wp:posOffset>
                </wp:positionH>
                <wp:positionV relativeFrom="paragraph">
                  <wp:posOffset>20955</wp:posOffset>
                </wp:positionV>
                <wp:extent cx="5010150" cy="875347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875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701D3A" w14:textId="5263B025" w:rsidR="0042419E" w:rsidRPr="00107C83" w:rsidRDefault="000D6D01" w:rsidP="00360E62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>Selling your</w:t>
                            </w:r>
                            <w:r w:rsidR="00353E93">
                              <w:rPr>
                                <w:sz w:val="28"/>
                                <w:szCs w:val="28"/>
                                <w:u w:val="single"/>
                              </w:rPr>
                              <w:t xml:space="preserve"> Home</w:t>
                            </w:r>
                          </w:p>
                          <w:p w14:paraId="7D6B710C" w14:textId="6BD7C746" w:rsidR="0042419E" w:rsidRPr="00AD136B" w:rsidRDefault="002B3AD3" w:rsidP="00AD136B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Look on the </w:t>
                            </w:r>
                            <w:r w:rsidR="00565A15">
                              <w:rPr>
                                <w:sz w:val="22"/>
                                <w:szCs w:val="22"/>
                              </w:rPr>
                              <w:t xml:space="preserve">website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for</w:t>
                            </w:r>
                            <w:r w:rsidR="00565A1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54015">
                              <w:rPr>
                                <w:sz w:val="22"/>
                                <w:szCs w:val="22"/>
                              </w:rPr>
                              <w:t xml:space="preserve">home selling/buying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documents and info. </w:t>
                            </w:r>
                            <w:r w:rsidR="0040259D">
                              <w:rPr>
                                <w:sz w:val="22"/>
                                <w:szCs w:val="22"/>
                              </w:rPr>
                              <w:t xml:space="preserve">Click </w:t>
                            </w:r>
                            <w:hyperlink r:id="rId9" w:history="1">
                              <w:r w:rsidR="0040259D" w:rsidRPr="0040259D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here</w:t>
                              </w:r>
                            </w:hyperlink>
                            <w:r w:rsidR="0040259D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0" w:history="1">
                              <w:r w:rsidR="00694FEC" w:rsidRPr="00E42819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www.cobblestoneatspringcreek.org</w:t>
                              </w:r>
                            </w:hyperlink>
                          </w:p>
                          <w:p w14:paraId="2274BAA7" w14:textId="77777777" w:rsidR="008C7DE3" w:rsidRPr="00566DEA" w:rsidRDefault="008C7DE3" w:rsidP="008C7DE3">
                            <w:pPr>
                              <w:pStyle w:val="ListParagraph"/>
                              <w:rPr>
                                <w:sz w:val="20"/>
                              </w:rPr>
                            </w:pPr>
                          </w:p>
                          <w:p w14:paraId="1DDCC901" w14:textId="705DB1D7" w:rsidR="0042419E" w:rsidRPr="00A307E8" w:rsidRDefault="00A85406" w:rsidP="0042419E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>Clubhouse Reservations</w:t>
                            </w:r>
                          </w:p>
                          <w:p w14:paraId="16A02A17" w14:textId="5E5D3BE2" w:rsidR="00D72F2B" w:rsidRPr="00FB16FB" w:rsidRDefault="006023B2" w:rsidP="006023B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You can now reserve the clubhouse gathering room online</w:t>
                            </w:r>
                            <w:r w:rsidR="00F16168">
                              <w:rPr>
                                <w:sz w:val="22"/>
                                <w:szCs w:val="22"/>
                              </w:rPr>
                              <w:t xml:space="preserve">, please see </w:t>
                            </w:r>
                            <w:r w:rsidR="00A85406">
                              <w:rPr>
                                <w:sz w:val="22"/>
                                <w:szCs w:val="22"/>
                              </w:rPr>
                              <w:t>Cobblestone’s</w:t>
                            </w:r>
                            <w:r w:rsidR="00F16168">
                              <w:rPr>
                                <w:sz w:val="22"/>
                                <w:szCs w:val="22"/>
                              </w:rPr>
                              <w:t xml:space="preserve"> website or </w:t>
                            </w:r>
                            <w:r w:rsidR="00DC3E9B">
                              <w:rPr>
                                <w:sz w:val="22"/>
                                <w:szCs w:val="22"/>
                              </w:rPr>
                              <w:t xml:space="preserve">click </w:t>
                            </w:r>
                            <w:hyperlink r:id="rId11" w:history="1">
                              <w:r w:rsidR="00DC3E9B" w:rsidRPr="00FB16FB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here</w:t>
                              </w:r>
                            </w:hyperlink>
                            <w:r w:rsidR="00FB16FB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832492C" w14:textId="77777777" w:rsidR="006F11B4" w:rsidRPr="00934D19" w:rsidRDefault="006F11B4" w:rsidP="00934D19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509222EA" w14:textId="15FCF080" w:rsidR="00837F7A" w:rsidRPr="009B7D48" w:rsidRDefault="001E160A" w:rsidP="005E64B3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 xml:space="preserve">New </w:t>
                            </w:r>
                            <w:r w:rsidR="00F00120">
                              <w:rPr>
                                <w:sz w:val="28"/>
                                <w:szCs w:val="28"/>
                                <w:u w:val="single"/>
                              </w:rPr>
                              <w:t xml:space="preserve">Management Board </w:t>
                            </w:r>
                          </w:p>
                          <w:p w14:paraId="740E531B" w14:textId="36D36AFB" w:rsidR="00B94484" w:rsidRDefault="007E3EDB" w:rsidP="00B9448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Marilyn J Adams &amp; Randy Douglas were voted onto the </w:t>
                            </w:r>
                            <w:r w:rsidR="000E68C4">
                              <w:rPr>
                                <w:sz w:val="22"/>
                                <w:szCs w:val="22"/>
                              </w:rPr>
                              <w:t xml:space="preserve">board. Stacey Jones, Tami Fischer, and Nate Nygdegger are also continuing to serve on </w:t>
                            </w:r>
                            <w:r w:rsidR="00934D19">
                              <w:rPr>
                                <w:sz w:val="22"/>
                                <w:szCs w:val="22"/>
                              </w:rPr>
                              <w:t>the board.</w:t>
                            </w:r>
                          </w:p>
                          <w:p w14:paraId="3044B8C0" w14:textId="77777777" w:rsidR="00934D19" w:rsidRPr="00B94484" w:rsidRDefault="00934D19" w:rsidP="00B9448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17D3D8C" w14:textId="77777777" w:rsidR="0031664B" w:rsidRDefault="00D91EC0" w:rsidP="0031664B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>Radon Testing</w:t>
                            </w:r>
                          </w:p>
                          <w:p w14:paraId="529DA41D" w14:textId="1AD54D78" w:rsidR="000B3853" w:rsidRPr="0031664B" w:rsidRDefault="000B3853" w:rsidP="00D41AD4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Go to </w:t>
                            </w:r>
                            <w:hyperlink r:id="rId12" w:history="1">
                              <w:r w:rsidRPr="0031664B">
                                <w:rPr>
                                  <w:rStyle w:val="Hyperlink"/>
                                  <w:rFonts w:cs="Arial"/>
                                  <w:sz w:val="22"/>
                                  <w:szCs w:val="22"/>
                                </w:rPr>
                                <w:t>www.cobblestoneatspringcreek.org</w:t>
                              </w:r>
                            </w:hyperlink>
                            <w:r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to learn more and</w:t>
                            </w:r>
                            <w:r w:rsidR="00D41AD4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get a</w:t>
                            </w:r>
                            <w:r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51B8A"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link to </w:t>
                            </w:r>
                            <w:r w:rsidR="00254DB2"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get </w:t>
                            </w:r>
                            <w:r w:rsidR="00651B8A"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="00254DB2" w:rsidRPr="0031664B">
                              <w:rPr>
                                <w:rFonts w:cs="Arial"/>
                                <w:sz w:val="22"/>
                                <w:szCs w:val="22"/>
                              </w:rPr>
                              <w:t>free test.</w:t>
                            </w:r>
                          </w:p>
                          <w:p w14:paraId="4C56575C" w14:textId="77777777" w:rsidR="0031664B" w:rsidRPr="0031664B" w:rsidRDefault="0031664B" w:rsidP="0031664B">
                            <w:pPr>
                              <w:pStyle w:val="ListParagraph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7FB9607D" w14:textId="7CF9865A" w:rsidR="00AE21E7" w:rsidRPr="009B7D48" w:rsidRDefault="00AE21E7" w:rsidP="00AE21E7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>Sprinklers and Water</w:t>
                            </w:r>
                          </w:p>
                          <w:p w14:paraId="170A4302" w14:textId="11078BD3" w:rsidR="00AE21E7" w:rsidRPr="005E48C6" w:rsidRDefault="009D3323" w:rsidP="00AE21E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5E48C6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Sprinklers will not be turned on until sometime </w:t>
                            </w:r>
                            <w:r w:rsidR="00C467D4" w:rsidRPr="005E48C6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end of </w:t>
                            </w:r>
                            <w:r w:rsidRPr="005E48C6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May</w:t>
                            </w:r>
                            <w:r w:rsidR="00D41AD4" w:rsidRPr="005E48C6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BF444A7" w14:textId="7E7AECA7" w:rsidR="009D3323" w:rsidRPr="002D5589" w:rsidRDefault="00E204EB" w:rsidP="00AE21E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Providence City has asked us to be </w:t>
                            </w:r>
                            <w:r w:rsidR="00617A33">
                              <w:rPr>
                                <w:sz w:val="22"/>
                                <w:szCs w:val="22"/>
                              </w:rPr>
                              <w:t>conservative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with water usage, especially with the sprinklers</w:t>
                            </w:r>
                            <w:r w:rsidR="00B27210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77F472C0" w14:textId="5F6CC1D3" w:rsidR="002D5589" w:rsidRPr="009B6588" w:rsidRDefault="007C76A7" w:rsidP="00AE21E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We will be conservative with planting </w:t>
                            </w:r>
                            <w:r w:rsidR="00737C68">
                              <w:rPr>
                                <w:sz w:val="22"/>
                                <w:szCs w:val="22"/>
                              </w:rPr>
                              <w:t xml:space="preserve">and watering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this year </w:t>
                            </w:r>
                            <w:r w:rsidR="00CE7562">
                              <w:rPr>
                                <w:sz w:val="22"/>
                                <w:szCs w:val="22"/>
                              </w:rPr>
                              <w:t xml:space="preserve">to assist with water conservation and </w:t>
                            </w:r>
                            <w:r w:rsidR="0037706E">
                              <w:rPr>
                                <w:sz w:val="22"/>
                                <w:szCs w:val="22"/>
                              </w:rPr>
                              <w:t>water</w:t>
                            </w:r>
                            <w:r w:rsidR="00CE7562">
                              <w:rPr>
                                <w:sz w:val="22"/>
                                <w:szCs w:val="22"/>
                              </w:rPr>
                              <w:t xml:space="preserve"> shortage</w:t>
                            </w:r>
                            <w:r w:rsidR="0037706E">
                              <w:rPr>
                                <w:sz w:val="22"/>
                                <w:szCs w:val="22"/>
                              </w:rPr>
                              <w:t>s.</w:t>
                            </w:r>
                          </w:p>
                          <w:p w14:paraId="79B1912A" w14:textId="3076C2D7" w:rsidR="00F3733E" w:rsidRPr="00F3733E" w:rsidRDefault="00F3733E" w:rsidP="00F3733E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Please call/text/email all HOA landscaping questions or concerns to the HOA office. </w:t>
                            </w:r>
                          </w:p>
                          <w:p w14:paraId="31D7EF5D" w14:textId="1BADE832" w:rsidR="009B6588" w:rsidRPr="00B33AB9" w:rsidRDefault="009B6588" w:rsidP="00AE21E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Please do not text/call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Dattage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Sprinkler</w:t>
                            </w:r>
                            <w:r w:rsidR="009D4F57">
                              <w:rPr>
                                <w:sz w:val="22"/>
                                <w:szCs w:val="22"/>
                              </w:rPr>
                              <w:t xml:space="preserve"> or Jason </w:t>
                            </w:r>
                            <w:proofErr w:type="spellStart"/>
                            <w:r w:rsidR="009D4F57">
                              <w:rPr>
                                <w:sz w:val="22"/>
                                <w:szCs w:val="22"/>
                              </w:rPr>
                              <w:t>Dattage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directly for HOA landscaping and sprinkler </w:t>
                            </w:r>
                            <w:r w:rsidR="009D4F57">
                              <w:rPr>
                                <w:sz w:val="22"/>
                                <w:szCs w:val="22"/>
                              </w:rPr>
                              <w:t>concerns</w:t>
                            </w:r>
                            <w:r w:rsidR="00B33AB9">
                              <w:rPr>
                                <w:sz w:val="22"/>
                                <w:szCs w:val="22"/>
                              </w:rPr>
                              <w:t xml:space="preserve"> or questions.</w:t>
                            </w:r>
                          </w:p>
                          <w:p w14:paraId="42E3F77B" w14:textId="05884DD6" w:rsidR="00044F5F" w:rsidRPr="000F6C5E" w:rsidRDefault="00044F5F" w:rsidP="00AE21E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Please</w:t>
                            </w:r>
                            <w:r w:rsidR="00F3733E">
                              <w:rPr>
                                <w:sz w:val="22"/>
                                <w:szCs w:val="22"/>
                              </w:rPr>
                              <w:t xml:space="preserve"> only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contact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Dattage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Sprinkler </w:t>
                            </w:r>
                            <w:r w:rsidR="000B60B8">
                              <w:rPr>
                                <w:sz w:val="22"/>
                                <w:szCs w:val="22"/>
                              </w:rPr>
                              <w:t xml:space="preserve">directly for work you are hiring </w:t>
                            </w:r>
                            <w:r w:rsidR="00F3733E">
                              <w:rPr>
                                <w:sz w:val="22"/>
                                <w:szCs w:val="22"/>
                              </w:rPr>
                              <w:t>them</w:t>
                            </w:r>
                            <w:r w:rsidR="000B60B8">
                              <w:rPr>
                                <w:sz w:val="22"/>
                                <w:szCs w:val="22"/>
                              </w:rPr>
                              <w:t xml:space="preserve"> to</w:t>
                            </w:r>
                            <w:r w:rsidR="00F3733E">
                              <w:rPr>
                                <w:sz w:val="22"/>
                                <w:szCs w:val="22"/>
                              </w:rPr>
                              <w:t xml:space="preserve"> do</w:t>
                            </w:r>
                            <w:r w:rsidR="000B60B8">
                              <w:rPr>
                                <w:sz w:val="22"/>
                                <w:szCs w:val="22"/>
                              </w:rPr>
                              <w:t xml:space="preserve"> on your personal backyard</w:t>
                            </w:r>
                            <w:r w:rsidR="00F3733E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AC4B672" w14:textId="77777777" w:rsidR="004A123A" w:rsidRDefault="004A123A" w:rsidP="00566DEA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289FBE1D" w14:textId="77777777" w:rsidR="001E6DFA" w:rsidRDefault="001E6DF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044AE89D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377450C2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6A31CE8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2C82EEB4" w14:textId="77777777" w:rsidR="00566DEA" w:rsidRP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7F350250" w14:textId="77777777" w:rsidR="004518AC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27F452EB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69191D9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45B148A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7DF1D31A" w14:textId="77777777" w:rsidR="004518AC" w:rsidRPr="002739B6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2DA4D31" w14:textId="77777777" w:rsidR="005454FF" w:rsidRPr="00D60A3A" w:rsidRDefault="005454FF" w:rsidP="002F6F2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576CE" id="Text Box 19" o:spid="_x0000_s1032" type="#_x0000_t202" style="position:absolute;margin-left:151.5pt;margin-top:1.65pt;width:394.5pt;height:68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" fillcolor="white [3201]" stroked="f" strokeweight=".5pt">
                <v:textbox>
                  <w:txbxContent>
                    <w:p w14:paraId="03701D3A" w14:textId="5263B025" w:rsidR="0042419E" w:rsidRPr="00107C83" w:rsidRDefault="000D6D01" w:rsidP="00360E62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  <w:u w:val="single"/>
                        </w:rPr>
                        <w:t>Selling your</w:t>
                      </w:r>
                      <w:r w:rsidR="00353E93">
                        <w:rPr>
                          <w:sz w:val="28"/>
                          <w:szCs w:val="28"/>
                          <w:u w:val="single"/>
                        </w:rPr>
                        <w:t xml:space="preserve"> Home</w:t>
                      </w:r>
                    </w:p>
                    <w:p w14:paraId="7D6B710C" w14:textId="6BD7C746" w:rsidR="0042419E" w:rsidRPr="00AD136B" w:rsidRDefault="002B3AD3" w:rsidP="00AD136B">
                      <w:pPr>
                        <w:rPr>
                          <w:sz w:val="20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Look on the </w:t>
                      </w:r>
                      <w:r w:rsidR="00565A15">
                        <w:rPr>
                          <w:sz w:val="22"/>
                          <w:szCs w:val="22"/>
                        </w:rPr>
                        <w:t xml:space="preserve">website </w:t>
                      </w:r>
                      <w:r>
                        <w:rPr>
                          <w:sz w:val="22"/>
                          <w:szCs w:val="22"/>
                        </w:rPr>
                        <w:t>for</w:t>
                      </w:r>
                      <w:r w:rsidR="00565A1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454015">
                        <w:rPr>
                          <w:sz w:val="22"/>
                          <w:szCs w:val="22"/>
                        </w:rPr>
                        <w:t xml:space="preserve">home selling/buying </w:t>
                      </w:r>
                      <w:r>
                        <w:rPr>
                          <w:sz w:val="22"/>
                          <w:szCs w:val="22"/>
                        </w:rPr>
                        <w:t xml:space="preserve">documents and info. </w:t>
                      </w:r>
                      <w:r w:rsidR="0040259D">
                        <w:rPr>
                          <w:sz w:val="22"/>
                          <w:szCs w:val="22"/>
                        </w:rPr>
                        <w:t xml:space="preserve">Click </w:t>
                      </w:r>
                      <w:hyperlink r:id="rId13" w:history="1">
                        <w:r w:rsidR="0040259D" w:rsidRPr="0040259D">
                          <w:rPr>
                            <w:rStyle w:val="Hyperlink"/>
                            <w:sz w:val="22"/>
                            <w:szCs w:val="22"/>
                          </w:rPr>
                          <w:t>here</w:t>
                        </w:r>
                      </w:hyperlink>
                      <w:r w:rsidR="0040259D">
                        <w:rPr>
                          <w:sz w:val="22"/>
                          <w:szCs w:val="22"/>
                        </w:rPr>
                        <w:t xml:space="preserve"> </w:t>
                      </w:r>
                      <w:hyperlink r:id="rId14" w:history="1">
                        <w:r w:rsidR="00694FEC" w:rsidRPr="00E42819">
                          <w:rPr>
                            <w:rStyle w:val="Hyperlink"/>
                            <w:sz w:val="22"/>
                            <w:szCs w:val="22"/>
                          </w:rPr>
                          <w:t>www.cobblestoneatspringcreek.org</w:t>
                        </w:r>
                      </w:hyperlink>
                    </w:p>
                    <w:p w14:paraId="2274BAA7" w14:textId="77777777" w:rsidR="008C7DE3" w:rsidRPr="00566DEA" w:rsidRDefault="008C7DE3" w:rsidP="008C7DE3">
                      <w:pPr>
                        <w:pStyle w:val="ListParagraph"/>
                        <w:rPr>
                          <w:sz w:val="20"/>
                        </w:rPr>
                      </w:pPr>
                    </w:p>
                    <w:p w14:paraId="1DDCC901" w14:textId="705DB1D7" w:rsidR="0042419E" w:rsidRPr="00A307E8" w:rsidRDefault="00A85406" w:rsidP="0042419E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  <w:u w:val="single"/>
                        </w:rPr>
                        <w:t>Clubhouse Reservations</w:t>
                      </w:r>
                    </w:p>
                    <w:p w14:paraId="16A02A17" w14:textId="5E5D3BE2" w:rsidR="00D72F2B" w:rsidRPr="00FB16FB" w:rsidRDefault="006023B2" w:rsidP="006023B2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You can now reserve the clubhouse gathering room online</w:t>
                      </w:r>
                      <w:r w:rsidR="00F16168">
                        <w:rPr>
                          <w:sz w:val="22"/>
                          <w:szCs w:val="22"/>
                        </w:rPr>
                        <w:t xml:space="preserve">, please see </w:t>
                      </w:r>
                      <w:r w:rsidR="00A85406">
                        <w:rPr>
                          <w:sz w:val="22"/>
                          <w:szCs w:val="22"/>
                        </w:rPr>
                        <w:t>Cobblestone’s</w:t>
                      </w:r>
                      <w:r w:rsidR="00F16168">
                        <w:rPr>
                          <w:sz w:val="22"/>
                          <w:szCs w:val="22"/>
                        </w:rPr>
                        <w:t xml:space="preserve"> website or </w:t>
                      </w:r>
                      <w:r w:rsidR="00DC3E9B">
                        <w:rPr>
                          <w:sz w:val="22"/>
                          <w:szCs w:val="22"/>
                        </w:rPr>
                        <w:t xml:space="preserve">click </w:t>
                      </w:r>
                      <w:hyperlink r:id="rId15" w:history="1">
                        <w:r w:rsidR="00DC3E9B" w:rsidRPr="00FB16FB">
                          <w:rPr>
                            <w:rStyle w:val="Hyperlink"/>
                            <w:sz w:val="22"/>
                            <w:szCs w:val="22"/>
                          </w:rPr>
                          <w:t>here</w:t>
                        </w:r>
                      </w:hyperlink>
                      <w:r w:rsidR="00FB16FB">
                        <w:rPr>
                          <w:sz w:val="22"/>
                          <w:szCs w:val="22"/>
                        </w:rPr>
                        <w:t>.</w:t>
                      </w:r>
                    </w:p>
                    <w:p w14:paraId="0832492C" w14:textId="77777777" w:rsidR="006F11B4" w:rsidRPr="00934D19" w:rsidRDefault="006F11B4" w:rsidP="00934D19">
                      <w:pPr>
                        <w:rPr>
                          <w:szCs w:val="24"/>
                        </w:rPr>
                      </w:pPr>
                    </w:p>
                    <w:p w14:paraId="509222EA" w14:textId="15FCF080" w:rsidR="00837F7A" w:rsidRPr="009B7D48" w:rsidRDefault="001E160A" w:rsidP="005E64B3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  <w:u w:val="single"/>
                        </w:rPr>
                        <w:t xml:space="preserve">New </w:t>
                      </w:r>
                      <w:r w:rsidR="00F00120">
                        <w:rPr>
                          <w:sz w:val="28"/>
                          <w:szCs w:val="28"/>
                          <w:u w:val="single"/>
                        </w:rPr>
                        <w:t xml:space="preserve">Management Board </w:t>
                      </w:r>
                    </w:p>
                    <w:p w14:paraId="740E531B" w14:textId="36D36AFB" w:rsidR="00B94484" w:rsidRDefault="007E3EDB" w:rsidP="00B9448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Marilyn J Adams &amp; Randy Douglas were voted onto the </w:t>
                      </w:r>
                      <w:r w:rsidR="000E68C4">
                        <w:rPr>
                          <w:sz w:val="22"/>
                          <w:szCs w:val="22"/>
                        </w:rPr>
                        <w:t xml:space="preserve">board. Stacey Jones, Tami Fischer, and Nate Nygdegger are also continuing to serve on </w:t>
                      </w:r>
                      <w:r w:rsidR="00934D19">
                        <w:rPr>
                          <w:sz w:val="22"/>
                          <w:szCs w:val="22"/>
                        </w:rPr>
                        <w:t>the board.</w:t>
                      </w:r>
                    </w:p>
                    <w:p w14:paraId="3044B8C0" w14:textId="77777777" w:rsidR="00934D19" w:rsidRPr="00B94484" w:rsidRDefault="00934D19" w:rsidP="00B9448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117D3D8C" w14:textId="77777777" w:rsidR="0031664B" w:rsidRDefault="00D91EC0" w:rsidP="0031664B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  <w:u w:val="single"/>
                        </w:rPr>
                        <w:t>Radon Testing</w:t>
                      </w:r>
                    </w:p>
                    <w:p w14:paraId="529DA41D" w14:textId="1AD54D78" w:rsidR="000B3853" w:rsidRPr="0031664B" w:rsidRDefault="000B3853" w:rsidP="00D41AD4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sz w:val="28"/>
                          <w:szCs w:val="28"/>
                          <w:u w:val="single"/>
                        </w:rPr>
                      </w:pPr>
                      <w:r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Go to </w:t>
                      </w:r>
                      <w:hyperlink r:id="rId16" w:history="1">
                        <w:r w:rsidRPr="0031664B">
                          <w:rPr>
                            <w:rStyle w:val="Hyperlink"/>
                            <w:rFonts w:cs="Arial"/>
                            <w:sz w:val="22"/>
                            <w:szCs w:val="22"/>
                          </w:rPr>
                          <w:t>www.cobblestoneatspringcreek.org</w:t>
                        </w:r>
                      </w:hyperlink>
                      <w:r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 to learn more and</w:t>
                      </w:r>
                      <w:r w:rsidR="00D41AD4">
                        <w:rPr>
                          <w:rFonts w:cs="Arial"/>
                          <w:sz w:val="22"/>
                          <w:szCs w:val="22"/>
                        </w:rPr>
                        <w:t xml:space="preserve"> get a</w:t>
                      </w:r>
                      <w:r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 </w:t>
                      </w:r>
                      <w:r w:rsidR="00651B8A"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link to </w:t>
                      </w:r>
                      <w:r w:rsidR="00254DB2"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get </w:t>
                      </w:r>
                      <w:r w:rsidR="00651B8A" w:rsidRPr="0031664B">
                        <w:rPr>
                          <w:rFonts w:cs="Arial"/>
                          <w:sz w:val="22"/>
                          <w:szCs w:val="22"/>
                        </w:rPr>
                        <w:t xml:space="preserve">a </w:t>
                      </w:r>
                      <w:r w:rsidR="00254DB2" w:rsidRPr="0031664B">
                        <w:rPr>
                          <w:rFonts w:cs="Arial"/>
                          <w:sz w:val="22"/>
                          <w:szCs w:val="22"/>
                        </w:rPr>
                        <w:t>free test.</w:t>
                      </w:r>
                    </w:p>
                    <w:p w14:paraId="4C56575C" w14:textId="77777777" w:rsidR="0031664B" w:rsidRPr="0031664B" w:rsidRDefault="0031664B" w:rsidP="0031664B">
                      <w:pPr>
                        <w:pStyle w:val="ListParagraph"/>
                        <w:rPr>
                          <w:sz w:val="28"/>
                          <w:szCs w:val="28"/>
                          <w:u w:val="single"/>
                        </w:rPr>
                      </w:pPr>
                    </w:p>
                    <w:p w14:paraId="7FB9607D" w14:textId="7CF9865A" w:rsidR="00AE21E7" w:rsidRPr="009B7D48" w:rsidRDefault="00AE21E7" w:rsidP="00AE21E7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  <w:u w:val="single"/>
                        </w:rPr>
                        <w:t>Sprinklers and Water</w:t>
                      </w:r>
                    </w:p>
                    <w:p w14:paraId="170A4302" w14:textId="11078BD3" w:rsidR="00AE21E7" w:rsidRPr="005E48C6" w:rsidRDefault="009D3323" w:rsidP="00AE21E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i/>
                          <w:iCs/>
                          <w:sz w:val="22"/>
                          <w:szCs w:val="22"/>
                        </w:rPr>
                      </w:pPr>
                      <w:r w:rsidRPr="005E48C6">
                        <w:rPr>
                          <w:i/>
                          <w:iCs/>
                          <w:sz w:val="22"/>
                          <w:szCs w:val="22"/>
                        </w:rPr>
                        <w:t xml:space="preserve">Sprinklers will not be turned on until sometime </w:t>
                      </w:r>
                      <w:r w:rsidR="00C467D4" w:rsidRPr="005E48C6">
                        <w:rPr>
                          <w:i/>
                          <w:iCs/>
                          <w:sz w:val="22"/>
                          <w:szCs w:val="22"/>
                        </w:rPr>
                        <w:t xml:space="preserve">end of </w:t>
                      </w:r>
                      <w:r w:rsidRPr="005E48C6">
                        <w:rPr>
                          <w:i/>
                          <w:iCs/>
                          <w:sz w:val="22"/>
                          <w:szCs w:val="22"/>
                        </w:rPr>
                        <w:t>May</w:t>
                      </w:r>
                      <w:r w:rsidR="00D41AD4" w:rsidRPr="005E48C6">
                        <w:rPr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</w:p>
                    <w:p w14:paraId="6BF444A7" w14:textId="7E7AECA7" w:rsidR="009D3323" w:rsidRPr="002D5589" w:rsidRDefault="00E204EB" w:rsidP="00AE21E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Providence City has asked us to be </w:t>
                      </w:r>
                      <w:r w:rsidR="00617A33">
                        <w:rPr>
                          <w:sz w:val="22"/>
                          <w:szCs w:val="22"/>
                        </w:rPr>
                        <w:t>conservative</w:t>
                      </w:r>
                      <w:r>
                        <w:rPr>
                          <w:sz w:val="22"/>
                          <w:szCs w:val="22"/>
                        </w:rPr>
                        <w:t xml:space="preserve"> with water usage, especially with the sprinklers</w:t>
                      </w:r>
                      <w:r w:rsidR="00B27210">
                        <w:rPr>
                          <w:sz w:val="22"/>
                          <w:szCs w:val="22"/>
                        </w:rPr>
                        <w:t>.</w:t>
                      </w:r>
                    </w:p>
                    <w:p w14:paraId="77F472C0" w14:textId="5F6CC1D3" w:rsidR="002D5589" w:rsidRPr="009B6588" w:rsidRDefault="007C76A7" w:rsidP="00AE21E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We will be conservative with planting </w:t>
                      </w:r>
                      <w:r w:rsidR="00737C68">
                        <w:rPr>
                          <w:sz w:val="22"/>
                          <w:szCs w:val="22"/>
                        </w:rPr>
                        <w:t xml:space="preserve">and watering </w:t>
                      </w:r>
                      <w:r>
                        <w:rPr>
                          <w:sz w:val="22"/>
                          <w:szCs w:val="22"/>
                        </w:rPr>
                        <w:t xml:space="preserve">this year </w:t>
                      </w:r>
                      <w:r w:rsidR="00CE7562">
                        <w:rPr>
                          <w:sz w:val="22"/>
                          <w:szCs w:val="22"/>
                        </w:rPr>
                        <w:t xml:space="preserve">to assist with water conservation and </w:t>
                      </w:r>
                      <w:r w:rsidR="0037706E">
                        <w:rPr>
                          <w:sz w:val="22"/>
                          <w:szCs w:val="22"/>
                        </w:rPr>
                        <w:t>water</w:t>
                      </w:r>
                      <w:r w:rsidR="00CE7562">
                        <w:rPr>
                          <w:sz w:val="22"/>
                          <w:szCs w:val="22"/>
                        </w:rPr>
                        <w:t xml:space="preserve"> shortage</w:t>
                      </w:r>
                      <w:r w:rsidR="0037706E">
                        <w:rPr>
                          <w:sz w:val="22"/>
                          <w:szCs w:val="22"/>
                        </w:rPr>
                        <w:t>s.</w:t>
                      </w:r>
                    </w:p>
                    <w:p w14:paraId="79B1912A" w14:textId="3076C2D7" w:rsidR="00F3733E" w:rsidRPr="00F3733E" w:rsidRDefault="00F3733E" w:rsidP="00F3733E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Please call/text/email all HOA landscaping questions or concerns to the HOA office. </w:t>
                      </w:r>
                    </w:p>
                    <w:p w14:paraId="31D7EF5D" w14:textId="1BADE832" w:rsidR="009B6588" w:rsidRPr="00B33AB9" w:rsidRDefault="009B6588" w:rsidP="00AE21E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Please do not text/call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Dattage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Sprinkler</w:t>
                      </w:r>
                      <w:r w:rsidR="009D4F57">
                        <w:rPr>
                          <w:sz w:val="22"/>
                          <w:szCs w:val="22"/>
                        </w:rPr>
                        <w:t xml:space="preserve"> or Jason </w:t>
                      </w:r>
                      <w:proofErr w:type="spellStart"/>
                      <w:r w:rsidR="009D4F57">
                        <w:rPr>
                          <w:sz w:val="22"/>
                          <w:szCs w:val="22"/>
                        </w:rPr>
                        <w:t>Dattage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directly for HOA landscaping and sprinkler </w:t>
                      </w:r>
                      <w:r w:rsidR="009D4F57">
                        <w:rPr>
                          <w:sz w:val="22"/>
                          <w:szCs w:val="22"/>
                        </w:rPr>
                        <w:t>concerns</w:t>
                      </w:r>
                      <w:r w:rsidR="00B33AB9">
                        <w:rPr>
                          <w:sz w:val="22"/>
                          <w:szCs w:val="22"/>
                        </w:rPr>
                        <w:t xml:space="preserve"> or questions.</w:t>
                      </w:r>
                    </w:p>
                    <w:p w14:paraId="42E3F77B" w14:textId="05884DD6" w:rsidR="00044F5F" w:rsidRPr="000F6C5E" w:rsidRDefault="00044F5F" w:rsidP="00AE21E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cs="Arial"/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Please</w:t>
                      </w:r>
                      <w:r w:rsidR="00F3733E">
                        <w:rPr>
                          <w:sz w:val="22"/>
                          <w:szCs w:val="22"/>
                        </w:rPr>
                        <w:t xml:space="preserve"> only</w:t>
                      </w:r>
                      <w:r>
                        <w:rPr>
                          <w:sz w:val="22"/>
                          <w:szCs w:val="22"/>
                        </w:rPr>
                        <w:t xml:space="preserve"> contact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Dattage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Sprinkler </w:t>
                      </w:r>
                      <w:r w:rsidR="000B60B8">
                        <w:rPr>
                          <w:sz w:val="22"/>
                          <w:szCs w:val="22"/>
                        </w:rPr>
                        <w:t xml:space="preserve">directly for work you are hiring </w:t>
                      </w:r>
                      <w:r w:rsidR="00F3733E">
                        <w:rPr>
                          <w:sz w:val="22"/>
                          <w:szCs w:val="22"/>
                        </w:rPr>
                        <w:t>them</w:t>
                      </w:r>
                      <w:r w:rsidR="000B60B8">
                        <w:rPr>
                          <w:sz w:val="22"/>
                          <w:szCs w:val="22"/>
                        </w:rPr>
                        <w:t xml:space="preserve"> to</w:t>
                      </w:r>
                      <w:r w:rsidR="00F3733E">
                        <w:rPr>
                          <w:sz w:val="22"/>
                          <w:szCs w:val="22"/>
                        </w:rPr>
                        <w:t xml:space="preserve"> do</w:t>
                      </w:r>
                      <w:r w:rsidR="000B60B8">
                        <w:rPr>
                          <w:sz w:val="22"/>
                          <w:szCs w:val="22"/>
                        </w:rPr>
                        <w:t xml:space="preserve"> on your personal backyard</w:t>
                      </w:r>
                      <w:r w:rsidR="00F3733E">
                        <w:rPr>
                          <w:sz w:val="22"/>
                          <w:szCs w:val="22"/>
                        </w:rPr>
                        <w:t>.</w:t>
                      </w:r>
                    </w:p>
                    <w:p w14:paraId="1AC4B672" w14:textId="77777777" w:rsidR="004A123A" w:rsidRDefault="004A123A" w:rsidP="00566DEA">
                      <w:pPr>
                        <w:rPr>
                          <w:szCs w:val="24"/>
                        </w:rPr>
                      </w:pPr>
                    </w:p>
                    <w:p w14:paraId="289FBE1D" w14:textId="77777777" w:rsidR="001E6DFA" w:rsidRDefault="001E6DF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044AE89D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377450C2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6A31CE8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2C82EEB4" w14:textId="77777777" w:rsidR="00566DEA" w:rsidRP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7F350250" w14:textId="77777777" w:rsidR="004518AC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27F452EB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069191D9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645B148A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7DF1D31A" w14:textId="77777777" w:rsidR="004518AC" w:rsidRPr="002739B6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32DA4D31" w14:textId="77777777" w:rsidR="005454FF" w:rsidRPr="00D60A3A" w:rsidRDefault="005454FF" w:rsidP="002F6F2C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610F13" w14:textId="2B2D1611" w:rsidR="001045BD" w:rsidRDefault="000921C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E9E22" wp14:editId="7BB466A2">
                <wp:simplePos x="0" y="0"/>
                <wp:positionH relativeFrom="column">
                  <wp:posOffset>3057525</wp:posOffset>
                </wp:positionH>
                <wp:positionV relativeFrom="paragraph">
                  <wp:posOffset>17145</wp:posOffset>
                </wp:positionV>
                <wp:extent cx="2839085" cy="1714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08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805F9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E9E22" id="Text Box 18" o:spid="_x0000_s1033" type="#_x0000_t202" style="position:absolute;margin-left:240.75pt;margin-top:1.35pt;width:223.5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" fillcolor="white [3201]" stroked="f" strokeweight=".5pt">
                <v:textbox>
                  <w:txbxContent>
                    <w:p w14:paraId="06E805F9" w14:textId="77777777" w:rsidR="00C4098B" w:rsidRDefault="00C4098B"/>
                  </w:txbxContent>
                </v:textbox>
              </v:shape>
            </w:pict>
          </mc:Fallback>
        </mc:AlternateContent>
      </w:r>
      <w:r w:rsidR="00F7543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E874FB" wp14:editId="58BE7045">
                <wp:simplePos x="0" y="0"/>
                <wp:positionH relativeFrom="column">
                  <wp:posOffset>-76200</wp:posOffset>
                </wp:positionH>
                <wp:positionV relativeFrom="paragraph">
                  <wp:posOffset>150495</wp:posOffset>
                </wp:positionV>
                <wp:extent cx="1914525" cy="1571625"/>
                <wp:effectExtent l="0" t="0" r="28575" b="28575"/>
                <wp:wrapNone/>
                <wp:docPr id="12" name="Text Box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D4AD8" w14:textId="2C699736" w:rsidR="00152263" w:rsidRDefault="00152263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</w:t>
                            </w:r>
                            <w:r w:rsidR="00C264C5">
                              <w:t xml:space="preserve"> </w:t>
                            </w:r>
                            <w:r w:rsidR="00750624">
                              <w:rPr>
                                <w:noProof/>
                              </w:rPr>
                              <w:drawing>
                                <wp:inline distT="0" distB="0" distL="0" distR="0" wp14:anchorId="69DACCC1" wp14:editId="7A336AC2">
                                  <wp:extent cx="1715587" cy="1143725"/>
                                  <wp:effectExtent l="0" t="0" r="0" b="0"/>
                                  <wp:docPr id="1956700666" name="Picture 15" descr="Cherry blossoms up clo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6700666" name="Picture 15" descr="Cherry blossoms up close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5587" cy="1143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98D2BFE" w14:textId="4AB5CD60" w:rsidR="00152263" w:rsidRDefault="00152263" w:rsidP="004A0A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874FB" id="Text Box 932" o:spid="_x0000_s1034" type="#_x0000_t202" style="position:absolute;margin-left:-6pt;margin-top:11.85pt;width:150.7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">
                <v:textbox>
                  <w:txbxContent>
                    <w:p w14:paraId="79DD4AD8" w14:textId="2C699736" w:rsidR="00152263" w:rsidRDefault="00152263">
                      <w:pPr>
                        <w:rPr>
                          <w:noProof/>
                        </w:rPr>
                      </w:pPr>
                      <w:r>
                        <w:t xml:space="preserve"> </w:t>
                      </w:r>
                      <w:r w:rsidR="00C264C5">
                        <w:t xml:space="preserve"> </w:t>
                      </w:r>
                      <w:r w:rsidR="00750624">
                        <w:rPr>
                          <w:noProof/>
                        </w:rPr>
                        <w:drawing>
                          <wp:inline distT="0" distB="0" distL="0" distR="0" wp14:anchorId="69DACCC1" wp14:editId="7A336AC2">
                            <wp:extent cx="1715587" cy="1143725"/>
                            <wp:effectExtent l="0" t="0" r="0" b="0"/>
                            <wp:docPr id="1956700666" name="Picture 15" descr="Cherry blossoms up clo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56700666" name="Picture 15" descr="Cherry blossoms up close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15587" cy="1143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98D2BFE" w14:textId="4AB5CD60" w:rsidR="00152263" w:rsidRDefault="00152263" w:rsidP="004A0A0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0" allowOverlap="1" wp14:anchorId="4CE84DF6" wp14:editId="0703ADF6">
                <wp:simplePos x="0" y="0"/>
                <wp:positionH relativeFrom="page">
                  <wp:posOffset>2197735</wp:posOffset>
                </wp:positionH>
                <wp:positionV relativeFrom="page">
                  <wp:posOffset>1428750</wp:posOffset>
                </wp:positionV>
                <wp:extent cx="4419600" cy="209550"/>
                <wp:effectExtent l="0" t="0" r="254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52D38" w14:textId="77777777" w:rsidR="00152263" w:rsidRPr="00163E61" w:rsidRDefault="00152263" w:rsidP="00A54956">
                            <w:pPr>
                              <w:pStyle w:val="Heading9"/>
                              <w:ind w:left="1440" w:firstLine="720"/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</w:pPr>
                            <w:r w:rsidRPr="00163E61"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  <w:t>A Private Residential Community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84DF6" id="Text Box 11" o:spid="_x0000_s1035" type="#_x0000_t202" style="position:absolute;margin-left:173.05pt;margin-top:112.5pt;width:348pt;height:16.5pt;z-index: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" o:allowincell="f" filled="f" stroked="f">
                <v:textbox inset="0,0,0,0">
                  <w:txbxContent>
                    <w:p w14:paraId="5B152D38" w14:textId="77777777" w:rsidR="00152263" w:rsidRPr="00163E61" w:rsidRDefault="00152263" w:rsidP="00A54956">
                      <w:pPr>
                        <w:pStyle w:val="Heading9"/>
                        <w:ind w:left="1440" w:firstLine="720"/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</w:pPr>
                      <w:r w:rsidRPr="00163E61"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  <w:t>A Private Residential Community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8C230B" w14:textId="77AC697A" w:rsidR="001045BD" w:rsidRDefault="001045BD">
      <w:pPr>
        <w:rPr>
          <w:noProof/>
        </w:rPr>
      </w:pPr>
    </w:p>
    <w:p w14:paraId="5029405A" w14:textId="4C9FD030" w:rsidR="001045BD" w:rsidRDefault="001045BD">
      <w:pPr>
        <w:rPr>
          <w:noProof/>
        </w:rPr>
      </w:pPr>
    </w:p>
    <w:p w14:paraId="599690FD" w14:textId="20A84567" w:rsidR="001045BD" w:rsidRDefault="001045BD" w:rsidP="001045BD">
      <w:pPr>
        <w:ind w:left="1440" w:firstLine="720"/>
        <w:rPr>
          <w:noProof/>
        </w:rPr>
      </w:pPr>
    </w:p>
    <w:p w14:paraId="00452104" w14:textId="37DA18FF" w:rsidR="00E841AB" w:rsidRDefault="001045BD">
      <w:pPr>
        <w:rPr>
          <w:noProof/>
        </w:rPr>
      </w:pPr>
      <w:r>
        <w:rPr>
          <w:noProof/>
        </w:rPr>
        <w:t xml:space="preserve">     </w:t>
      </w:r>
    </w:p>
    <w:p w14:paraId="77104787" w14:textId="77777777" w:rsidR="00E841AB" w:rsidRDefault="00E841AB">
      <w:pPr>
        <w:rPr>
          <w:noProof/>
        </w:rPr>
      </w:pPr>
    </w:p>
    <w:p w14:paraId="46950546" w14:textId="77777777" w:rsidR="00E841AB" w:rsidRPr="00160BE8" w:rsidRDefault="00E6505F" w:rsidP="00E6505F">
      <w:pPr>
        <w:tabs>
          <w:tab w:val="left" w:pos="1095"/>
        </w:tabs>
        <w:rPr>
          <w:noProof/>
          <w:sz w:val="20"/>
        </w:rPr>
      </w:pPr>
      <w:r w:rsidRPr="00160BE8">
        <w:rPr>
          <w:noProof/>
          <w:sz w:val="20"/>
        </w:rPr>
        <w:tab/>
      </w:r>
    </w:p>
    <w:p w14:paraId="5DF820A0" w14:textId="77777777" w:rsidR="00E841AB" w:rsidRDefault="00E841AB">
      <w:pPr>
        <w:rPr>
          <w:noProof/>
        </w:rPr>
      </w:pPr>
    </w:p>
    <w:p w14:paraId="13087DEF" w14:textId="0FF58876" w:rsidR="00E841AB" w:rsidRDefault="00591CA0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0" allowOverlap="1" wp14:anchorId="2FA6AE8E" wp14:editId="28833FE6">
                <wp:simplePos x="0" y="0"/>
                <wp:positionH relativeFrom="page">
                  <wp:posOffset>3007360</wp:posOffset>
                </wp:positionH>
                <wp:positionV relativeFrom="page">
                  <wp:posOffset>5762625</wp:posOffset>
                </wp:positionV>
                <wp:extent cx="3244215" cy="285750"/>
                <wp:effectExtent l="0" t="0" r="0" b="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21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2044C" w14:textId="77777777" w:rsidR="00152263" w:rsidRPr="00891C54" w:rsidRDefault="00152263">
                            <w:pPr>
                              <w:pStyle w:val="Heading2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6AE8E" id="Text Box 14" o:spid="_x0000_s1036" type="#_x0000_t202" style="position:absolute;left:0;text-align:left;margin-left:236.8pt;margin-top:453.75pt;width:255.45pt;height:22.5pt;z-index: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" o:allowincell="f" filled="f" stroked="f">
                <v:textbox inset="0,0,0,0">
                  <w:txbxContent>
                    <w:p w14:paraId="5752044C" w14:textId="77777777" w:rsidR="00152263" w:rsidRPr="00891C54" w:rsidRDefault="00152263">
                      <w:pPr>
                        <w:pStyle w:val="Heading2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0" allowOverlap="1" wp14:anchorId="5C47B90F" wp14:editId="3F8E64BB">
                <wp:simplePos x="0" y="0"/>
                <wp:positionH relativeFrom="page">
                  <wp:posOffset>2150110</wp:posOffset>
                </wp:positionH>
                <wp:positionV relativeFrom="page">
                  <wp:posOffset>4552950</wp:posOffset>
                </wp:positionV>
                <wp:extent cx="4800600" cy="312420"/>
                <wp:effectExtent l="0" t="0" r="2540" b="190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A4E3C6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  <w:p w14:paraId="44C2E671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7B90F" id="Text Box 13" o:spid="_x0000_s1037" type="#_x0000_t202" style="position:absolute;left:0;text-align:left;margin-left:169.3pt;margin-top:358.5pt;width:378pt;height:24.6pt;z-index: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" o:allowincell="f" filled="f" stroked="f">
                <v:textbox inset="0,0,0,0">
                  <w:txbxContent>
                    <w:p w14:paraId="04A4E3C6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  <w:p w14:paraId="44C2E671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1ECFE04B" wp14:editId="27DC7164">
                <wp:simplePos x="0" y="0"/>
                <wp:positionH relativeFrom="page">
                  <wp:posOffset>622935</wp:posOffset>
                </wp:positionH>
                <wp:positionV relativeFrom="page">
                  <wp:posOffset>447040</wp:posOffset>
                </wp:positionV>
                <wp:extent cx="1485900" cy="9156700"/>
                <wp:effectExtent l="3810" t="8890" r="5715" b="6985"/>
                <wp:wrapNone/>
                <wp:docPr id="6" name="DOM 1" descr="Green design rectang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9156700"/>
                        </a:xfrm>
                        <a:prstGeom prst="rect">
                          <a:avLst/>
                        </a:prstGeom>
                        <a:solidFill>
                          <a:srgbClr val="666633">
                            <a:alpha val="6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BCFA55" id="DOM 1" o:spid="_x0000_s1026" alt="Green design rectangle" style="position:absolute;margin-left:49.05pt;margin-top:35.2pt;width:117pt;height:721pt;z-index:-2517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" o:allowincell="f" fillcolor="#663" stroked="f" strokeweight="0">
                <v:fill opacity="43176f"/>
                <w10:wrap anchorx="page" anchory="page"/>
              </v:rect>
            </w:pict>
          </mc:Fallback>
        </mc:AlternateContent>
      </w:r>
      <w:r w:rsidR="000B4E01">
        <w:rPr>
          <w:noProof/>
        </w:rPr>
        <w:t xml:space="preserve"> </w:t>
      </w:r>
      <w:r w:rsidR="00F87A2B">
        <w:rPr>
          <w:noProof/>
        </w:rPr>
        <w:t>N</w:t>
      </w:r>
    </w:p>
    <w:p w14:paraId="47D3EB34" w14:textId="77777777" w:rsidR="00F87A2B" w:rsidRDefault="00F87A2B" w:rsidP="006A443A">
      <w:pPr>
        <w:ind w:left="1440" w:firstLine="720"/>
        <w:rPr>
          <w:noProof/>
        </w:rPr>
      </w:pPr>
    </w:p>
    <w:p w14:paraId="27F2F844" w14:textId="5980DC40" w:rsidR="00F87A2B" w:rsidRDefault="005A67FA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0" allowOverlap="1" wp14:anchorId="4E372AE1" wp14:editId="5AF33A9E">
                <wp:simplePos x="0" y="0"/>
                <wp:positionH relativeFrom="margin">
                  <wp:align>left</wp:align>
                </wp:positionH>
                <wp:positionV relativeFrom="page">
                  <wp:posOffset>3295650</wp:posOffset>
                </wp:positionV>
                <wp:extent cx="1828800" cy="62865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2865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A0A9D0" w14:textId="77777777" w:rsidR="00152263" w:rsidRPr="00525117" w:rsidRDefault="00152263" w:rsidP="007C0AD8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rPr>
                                <w:b/>
                                <w:i/>
                                <w:color w:val="FFFFFF"/>
                                <w:sz w:val="16"/>
                                <w:u w:val="single"/>
                              </w:rPr>
                            </w:pPr>
                          </w:p>
                          <w:p w14:paraId="3AB553A4" w14:textId="77777777" w:rsidR="00822973" w:rsidRPr="00B665BD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 w:rsidRPr="00B665BD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Cobblestone at Spring Creek</w:t>
                            </w:r>
                          </w:p>
                          <w:p w14:paraId="59567AF1" w14:textId="77777777" w:rsidR="00822973" w:rsidRPr="00B665BD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 w:rsidRPr="00B665BD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445 N. Pine Grove Lane</w:t>
                            </w:r>
                          </w:p>
                          <w:p w14:paraId="65B74A83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B665BD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Providence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, UT 84332</w:t>
                            </w:r>
                          </w:p>
                          <w:p w14:paraId="43B2710F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2FA834C0" w14:textId="77777777" w:rsidR="00822973" w:rsidRPr="003936E2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OFFICE HOURS:</w:t>
                            </w:r>
                          </w:p>
                          <w:p w14:paraId="62FC7D98" w14:textId="1047984F" w:rsidR="00822973" w:rsidRPr="00FB3FF8" w:rsidRDefault="007A30AB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Mon</w:t>
                            </w:r>
                            <w:r w:rsidR="006F11B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 xml:space="preserve">, Tues, &amp; </w:t>
                            </w:r>
                            <w:proofErr w:type="spellStart"/>
                            <w:r w:rsidR="006F11B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Thur</w:t>
                            </w:r>
                            <w:proofErr w:type="spellEnd"/>
                            <w:r w:rsidR="00822973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  <w:r w:rsidR="00920F9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2</w:t>
                            </w:r>
                            <w:r w:rsidR="00920F9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 xml:space="preserve"> </w:t>
                            </w:r>
                            <w:r w:rsidR="008A728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PM</w:t>
                            </w:r>
                            <w:r w:rsidR="00920F94"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 xml:space="preserve"> – 2 PM</w:t>
                            </w:r>
                          </w:p>
                          <w:p w14:paraId="0B6B13E0" w14:textId="77777777" w:rsidR="00822973" w:rsidRPr="00317DAA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DDDDDD" w:themeColor="accent1"/>
                                <w:sz w:val="1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5E6422E" w14:textId="1676648D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</w:rPr>
                              <w:t xml:space="preserve">OFFICE </w:t>
                            </w:r>
                            <w:r w:rsidR="006F11B4">
                              <w:rPr>
                                <w:color w:val="000000" w:themeColor="text1"/>
                                <w:sz w:val="16"/>
                              </w:rPr>
                              <w:t xml:space="preserve">CELL 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PHONE:</w:t>
                            </w:r>
                          </w:p>
                          <w:p w14:paraId="0D85B555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(435) 753-9673</w:t>
                            </w:r>
                          </w:p>
                          <w:p w14:paraId="14AB792B" w14:textId="77777777" w:rsidR="0036269E" w:rsidRDefault="0036269E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5126523C" w14:textId="21782492" w:rsidR="0036269E" w:rsidRPr="00A937E6" w:rsidRDefault="0036269E" w:rsidP="005215C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A937E6">
                              <w:rPr>
                                <w:sz w:val="20"/>
                              </w:rPr>
                              <w:t xml:space="preserve">Text or email the office with </w:t>
                            </w:r>
                            <w:r w:rsidR="005215CB">
                              <w:rPr>
                                <w:sz w:val="20"/>
                              </w:rPr>
                              <w:t xml:space="preserve">landscaping </w:t>
                            </w:r>
                            <w:r w:rsidRPr="00A937E6">
                              <w:rPr>
                                <w:sz w:val="20"/>
                              </w:rPr>
                              <w:t>requests</w:t>
                            </w:r>
                            <w:r w:rsidR="005215CB">
                              <w:rPr>
                                <w:sz w:val="20"/>
                              </w:rPr>
                              <w:t xml:space="preserve"> or other</w:t>
                            </w:r>
                            <w:r w:rsidRPr="00A937E6">
                              <w:rPr>
                                <w:sz w:val="20"/>
                              </w:rPr>
                              <w:t xml:space="preserve"> questions, and concerns</w:t>
                            </w:r>
                          </w:p>
                          <w:p w14:paraId="5D8A3074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971C349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WEBSITE:</w:t>
                            </w:r>
                          </w:p>
                          <w:p w14:paraId="3C5D85A3" w14:textId="77777777" w:rsidR="00822973" w:rsidRPr="008E604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8" w:history="1">
                              <w:r w:rsidRPr="008E6041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http://cobblestoneatspringcreek.org</w:t>
                              </w:r>
                            </w:hyperlink>
                          </w:p>
                          <w:p w14:paraId="6ADC87F1" w14:textId="77777777" w:rsidR="00822973" w:rsidRPr="008E604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581E91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</w:rPr>
                            </w:pPr>
                            <w:r w:rsidRPr="00C45234">
                              <w:rPr>
                                <w:sz w:val="16"/>
                              </w:rPr>
                              <w:t>EMAIL:</w:t>
                            </w:r>
                          </w:p>
                          <w:p w14:paraId="34995773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9" w:history="1">
                              <w:r w:rsidRPr="00C4523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cobblestonehome@comcast.net</w:t>
                              </w:r>
                            </w:hyperlink>
                          </w:p>
                          <w:p w14:paraId="79BCA82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7ECCF1D2" w14:textId="3625766F" w:rsidR="005A2CC8" w:rsidRPr="005A2CC8" w:rsidRDefault="0079572F" w:rsidP="005A2CC8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</w:rPr>
                              <w:t>HOA Management Board</w:t>
                            </w:r>
                            <w:r w:rsidR="00822973" w:rsidRPr="00C45234">
                              <w:rPr>
                                <w:color w:val="000000" w:themeColor="text1"/>
                                <w:sz w:val="16"/>
                              </w:rPr>
                              <w:t>:</w:t>
                            </w:r>
                          </w:p>
                          <w:p w14:paraId="6DAEE0E5" w14:textId="22DD621F" w:rsidR="005A2CC8" w:rsidRPr="005A2CC8" w:rsidRDefault="00483782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Marilyn j Adams</w:t>
                            </w:r>
                          </w:p>
                          <w:p w14:paraId="756ACBDD" w14:textId="5AB00B30" w:rsidR="00893AD2" w:rsidRDefault="00483782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Randy Douglas</w:t>
                            </w:r>
                          </w:p>
                          <w:p w14:paraId="47BCABC1" w14:textId="6A8A53CA" w:rsidR="00332F09" w:rsidRPr="007F2087" w:rsidRDefault="00483782" w:rsidP="00893AD2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Stacey Jones</w:t>
                            </w:r>
                          </w:p>
                          <w:p w14:paraId="3B4EAD97" w14:textId="68C5027A" w:rsidR="00822973" w:rsidRPr="007F2087" w:rsidRDefault="007F2087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Nate Nydegger</w:t>
                            </w:r>
                          </w:p>
                          <w:p w14:paraId="54665AF6" w14:textId="5D24D1FD" w:rsidR="00822973" w:rsidRPr="00011AAF" w:rsidRDefault="00011AAF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Ta</w:t>
                            </w:r>
                            <w:r w:rsidR="00E636F7"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>mie</w:t>
                            </w:r>
                            <w:r>
                              <w:rPr>
                                <w:bCs/>
                                <w:color w:val="000000" w:themeColor="text1"/>
                                <w:sz w:val="16"/>
                                <w:szCs w:val="18"/>
                              </w:rPr>
                              <w:t xml:space="preserve"> Fisher</w:t>
                            </w:r>
                          </w:p>
                          <w:p w14:paraId="4DBD7F02" w14:textId="0D6F21F0" w:rsidR="00EF480B" w:rsidRDefault="00EF480B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  <w:p w14:paraId="013051E6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35C29B8E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05D65681" w14:textId="2233B3DD" w:rsidR="00822973" w:rsidRPr="00F368D3" w:rsidRDefault="00810291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Next </w:t>
                            </w:r>
                            <w:r w:rsidR="00822973"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Management Committee</w:t>
                            </w:r>
                          </w:p>
                          <w:p w14:paraId="69B200CC" w14:textId="77777777" w:rsidR="0081029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Meeting</w:t>
                            </w:r>
                            <w:r w:rsidR="00810291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</w:p>
                          <w:p w14:paraId="0AC14F7C" w14:textId="5C789793" w:rsidR="00822973" w:rsidRPr="007C0AD8" w:rsidRDefault="00810291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June 1, 2026, 6pm</w:t>
                            </w:r>
                            <w:r w:rsidR="00822973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.  Homeowners</w:t>
                            </w:r>
                            <w:r w:rsidR="00C66D7E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&amp;</w:t>
                            </w:r>
                            <w:r w:rsidR="00C66D7E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Residents</w:t>
                            </w:r>
                            <w:r w:rsidR="00822973"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Invited</w:t>
                            </w:r>
                            <w:r w:rsidR="00C66D7E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to attend</w:t>
                            </w:r>
                          </w:p>
                          <w:p w14:paraId="3512F980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2C79744" w14:textId="20896196" w:rsidR="00152263" w:rsidRPr="00826A9A" w:rsidRDefault="00152263" w:rsidP="00826A9A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72AE1" id="Text Box 10" o:spid="_x0000_s1038" type="#_x0000_t202" style="position:absolute;left:0;text-align:left;margin-left:0;margin-top:259.5pt;width:2in;height:495pt;z-index:251616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" o:allowincell="f" fillcolor="#dedede [2894]" stroked="f">
                <v:textbox inset="0,0,0,0">
                  <w:txbxContent>
                    <w:p w14:paraId="5DA0A9D0" w14:textId="77777777" w:rsidR="00152263" w:rsidRPr="00525117" w:rsidRDefault="00152263" w:rsidP="007C0AD8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rPr>
                          <w:b/>
                          <w:i/>
                          <w:color w:val="FFFFFF"/>
                          <w:sz w:val="16"/>
                          <w:u w:val="single"/>
                        </w:rPr>
                      </w:pPr>
                    </w:p>
                    <w:p w14:paraId="3AB553A4" w14:textId="77777777" w:rsidR="00822973" w:rsidRPr="00B665BD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 w:rsidRPr="00B665BD">
                        <w:rPr>
                          <w:b/>
                          <w:color w:val="000000" w:themeColor="text1"/>
                          <w:sz w:val="16"/>
                        </w:rPr>
                        <w:t>Cobblestone at Spring Creek</w:t>
                      </w:r>
                    </w:p>
                    <w:p w14:paraId="59567AF1" w14:textId="77777777" w:rsidR="00822973" w:rsidRPr="00B665BD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 w:rsidRPr="00B665BD">
                        <w:rPr>
                          <w:b/>
                          <w:color w:val="000000" w:themeColor="text1"/>
                          <w:sz w:val="16"/>
                        </w:rPr>
                        <w:t>445 N. Pine Grove Lane</w:t>
                      </w:r>
                    </w:p>
                    <w:p w14:paraId="65B74A83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B665BD">
                        <w:rPr>
                          <w:b/>
                          <w:color w:val="000000" w:themeColor="text1"/>
                          <w:sz w:val="16"/>
                        </w:rPr>
                        <w:t>Providence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, UT 84332</w:t>
                      </w:r>
                    </w:p>
                    <w:p w14:paraId="43B2710F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2FA834C0" w14:textId="77777777" w:rsidR="00822973" w:rsidRPr="003936E2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OFFICE HOURS:</w:t>
                      </w:r>
                    </w:p>
                    <w:p w14:paraId="62FC7D98" w14:textId="1047984F" w:rsidR="00822973" w:rsidRPr="00FB3FF8" w:rsidRDefault="007A30AB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</w:rPr>
                        <w:t>Mon</w:t>
                      </w:r>
                      <w:r w:rsidR="006F11B4">
                        <w:rPr>
                          <w:b/>
                          <w:color w:val="000000" w:themeColor="text1"/>
                          <w:sz w:val="16"/>
                        </w:rPr>
                        <w:t xml:space="preserve">, Tues, &amp; </w:t>
                      </w:r>
                      <w:proofErr w:type="spellStart"/>
                      <w:r w:rsidR="006F11B4">
                        <w:rPr>
                          <w:b/>
                          <w:color w:val="000000" w:themeColor="text1"/>
                          <w:sz w:val="16"/>
                        </w:rPr>
                        <w:t>Thur</w:t>
                      </w:r>
                      <w:proofErr w:type="spellEnd"/>
                      <w:r w:rsidR="00822973">
                        <w:rPr>
                          <w:b/>
                          <w:color w:val="000000" w:themeColor="text1"/>
                          <w:sz w:val="16"/>
                        </w:rPr>
                        <w:t xml:space="preserve"> </w:t>
                      </w:r>
                      <w:r w:rsidR="00920F94">
                        <w:rPr>
                          <w:b/>
                          <w:color w:val="000000" w:themeColor="text1"/>
                          <w:sz w:val="16"/>
                        </w:rPr>
                        <w:t>1</w:t>
                      </w:r>
                      <w:r>
                        <w:rPr>
                          <w:b/>
                          <w:color w:val="000000" w:themeColor="text1"/>
                          <w:sz w:val="16"/>
                        </w:rPr>
                        <w:t>2</w:t>
                      </w:r>
                      <w:r w:rsidR="00920F94">
                        <w:rPr>
                          <w:b/>
                          <w:color w:val="000000" w:themeColor="text1"/>
                          <w:sz w:val="16"/>
                        </w:rPr>
                        <w:t xml:space="preserve"> </w:t>
                      </w:r>
                      <w:r w:rsidR="008A7284">
                        <w:rPr>
                          <w:b/>
                          <w:color w:val="000000" w:themeColor="text1"/>
                          <w:sz w:val="16"/>
                        </w:rPr>
                        <w:t>PM</w:t>
                      </w:r>
                      <w:r w:rsidR="00920F94">
                        <w:rPr>
                          <w:b/>
                          <w:color w:val="000000" w:themeColor="text1"/>
                          <w:sz w:val="16"/>
                        </w:rPr>
                        <w:t xml:space="preserve"> – 2 PM</w:t>
                      </w:r>
                    </w:p>
                    <w:p w14:paraId="0B6B13E0" w14:textId="77777777" w:rsidR="00822973" w:rsidRPr="00317DAA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DDDDDD" w:themeColor="accent1"/>
                          <w:sz w:val="1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5E6422E" w14:textId="1676648D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</w:rPr>
                        <w:t xml:space="preserve">OFFICE </w:t>
                      </w:r>
                      <w:r w:rsidR="006F11B4">
                        <w:rPr>
                          <w:color w:val="000000" w:themeColor="text1"/>
                          <w:sz w:val="16"/>
                        </w:rPr>
                        <w:t xml:space="preserve">CELL 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PHONE:</w:t>
                      </w:r>
                    </w:p>
                    <w:p w14:paraId="0D85B555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(435) 753-9673</w:t>
                      </w:r>
                    </w:p>
                    <w:p w14:paraId="14AB792B" w14:textId="77777777" w:rsidR="0036269E" w:rsidRDefault="0036269E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5126523C" w14:textId="21782492" w:rsidR="0036269E" w:rsidRPr="00A937E6" w:rsidRDefault="0036269E" w:rsidP="005215CB">
                      <w:pPr>
                        <w:jc w:val="center"/>
                        <w:rPr>
                          <w:sz w:val="20"/>
                        </w:rPr>
                      </w:pPr>
                      <w:r w:rsidRPr="00A937E6">
                        <w:rPr>
                          <w:sz w:val="20"/>
                        </w:rPr>
                        <w:t xml:space="preserve">Text or email the office with </w:t>
                      </w:r>
                      <w:r w:rsidR="005215CB">
                        <w:rPr>
                          <w:sz w:val="20"/>
                        </w:rPr>
                        <w:t xml:space="preserve">landscaping </w:t>
                      </w:r>
                      <w:r w:rsidRPr="00A937E6">
                        <w:rPr>
                          <w:sz w:val="20"/>
                        </w:rPr>
                        <w:t>requests</w:t>
                      </w:r>
                      <w:r w:rsidR="005215CB">
                        <w:rPr>
                          <w:sz w:val="20"/>
                        </w:rPr>
                        <w:t xml:space="preserve"> or other</w:t>
                      </w:r>
                      <w:r w:rsidRPr="00A937E6">
                        <w:rPr>
                          <w:sz w:val="20"/>
                        </w:rPr>
                        <w:t xml:space="preserve"> questions, and concerns</w:t>
                      </w:r>
                    </w:p>
                    <w:p w14:paraId="5D8A3074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1971C349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WEBSITE:</w:t>
                      </w:r>
                    </w:p>
                    <w:p w14:paraId="3C5D85A3" w14:textId="77777777" w:rsidR="00822973" w:rsidRPr="008E604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20" w:history="1">
                        <w:r w:rsidRPr="008E6041">
                          <w:rPr>
                            <w:rStyle w:val="Hyperlink"/>
                            <w:sz w:val="16"/>
                            <w:szCs w:val="16"/>
                          </w:rPr>
                          <w:t>http://cobblestoneatspringcreek.org</w:t>
                        </w:r>
                      </w:hyperlink>
                    </w:p>
                    <w:p w14:paraId="6ADC87F1" w14:textId="77777777" w:rsidR="00822973" w:rsidRPr="008E604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9581E91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</w:rPr>
                      </w:pPr>
                      <w:r w:rsidRPr="00C45234">
                        <w:rPr>
                          <w:sz w:val="16"/>
                        </w:rPr>
                        <w:t>EMAIL:</w:t>
                      </w:r>
                    </w:p>
                    <w:p w14:paraId="34995773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21" w:history="1">
                        <w:r w:rsidRPr="00C45234">
                          <w:rPr>
                            <w:rStyle w:val="Hyperlink"/>
                            <w:sz w:val="16"/>
                            <w:szCs w:val="16"/>
                          </w:rPr>
                          <w:t>cobblestonehome@comcast.net</w:t>
                        </w:r>
                      </w:hyperlink>
                    </w:p>
                    <w:p w14:paraId="79BCA82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7ECCF1D2" w14:textId="3625766F" w:rsidR="005A2CC8" w:rsidRPr="005A2CC8" w:rsidRDefault="0079572F" w:rsidP="005A2CC8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</w:rPr>
                        <w:t>HOA Management Board</w:t>
                      </w:r>
                      <w:r w:rsidR="00822973" w:rsidRPr="00C45234">
                        <w:rPr>
                          <w:color w:val="000000" w:themeColor="text1"/>
                          <w:sz w:val="16"/>
                        </w:rPr>
                        <w:t>:</w:t>
                      </w:r>
                    </w:p>
                    <w:p w14:paraId="6DAEE0E5" w14:textId="22DD621F" w:rsidR="005A2CC8" w:rsidRPr="005A2CC8" w:rsidRDefault="00483782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bCs/>
                          <w:color w:val="000000" w:themeColor="text1"/>
                          <w:sz w:val="16"/>
                          <w:szCs w:val="16"/>
                        </w:rPr>
                        <w:t>Marilyn j Adams</w:t>
                      </w:r>
                    </w:p>
                    <w:p w14:paraId="756ACBDD" w14:textId="5AB00B30" w:rsidR="00893AD2" w:rsidRDefault="00483782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Randy Douglas</w:t>
                      </w:r>
                    </w:p>
                    <w:p w14:paraId="47BCABC1" w14:textId="6A8A53CA" w:rsidR="00332F09" w:rsidRPr="007F2087" w:rsidRDefault="00483782" w:rsidP="00893AD2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  <w:t>Stacey Jones</w:t>
                      </w:r>
                    </w:p>
                    <w:p w14:paraId="3B4EAD97" w14:textId="68C5027A" w:rsidR="00822973" w:rsidRPr="007F2087" w:rsidRDefault="007F2087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  <w:t>Nate Nydegger</w:t>
                      </w:r>
                    </w:p>
                    <w:p w14:paraId="54665AF6" w14:textId="5D24D1FD" w:rsidR="00822973" w:rsidRPr="00011AAF" w:rsidRDefault="00011AAF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  <w:t>Ta</w:t>
                      </w:r>
                      <w:r w:rsidR="00E636F7"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  <w:t>mie</w:t>
                      </w:r>
                      <w:r>
                        <w:rPr>
                          <w:bCs/>
                          <w:color w:val="000000" w:themeColor="text1"/>
                          <w:sz w:val="16"/>
                          <w:szCs w:val="18"/>
                        </w:rPr>
                        <w:t xml:space="preserve"> Fisher</w:t>
                      </w:r>
                    </w:p>
                    <w:p w14:paraId="4DBD7F02" w14:textId="0D6F21F0" w:rsidR="00EF480B" w:rsidRDefault="00EF480B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</w:p>
                    <w:p w14:paraId="013051E6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35C29B8E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05D65681" w14:textId="2233B3DD" w:rsidR="00822973" w:rsidRPr="00F368D3" w:rsidRDefault="00810291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i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Next </w:t>
                      </w:r>
                      <w:r w:rsidR="00822973"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Management Committee</w:t>
                      </w:r>
                    </w:p>
                    <w:p w14:paraId="69B200CC" w14:textId="77777777" w:rsidR="0081029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Meeting</w:t>
                      </w:r>
                      <w:r w:rsidR="00810291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</w:t>
                      </w:r>
                    </w:p>
                    <w:p w14:paraId="0AC14F7C" w14:textId="5C789793" w:rsidR="00822973" w:rsidRPr="007C0AD8" w:rsidRDefault="00810291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June 1, 2026, 6pm</w:t>
                      </w:r>
                      <w:r w:rsidR="00822973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.  Homeowners</w:t>
                      </w:r>
                      <w:r w:rsidR="00C66D7E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</w:t>
                      </w: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&amp;</w:t>
                      </w:r>
                      <w:r w:rsidR="00C66D7E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Residents</w:t>
                      </w:r>
                      <w:r w:rsidR="00822973"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Invited</w:t>
                      </w:r>
                      <w:r w:rsidR="00C66D7E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to attend</w:t>
                      </w:r>
                    </w:p>
                    <w:p w14:paraId="3512F980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  <w:p w14:paraId="72C79744" w14:textId="20896196" w:rsidR="00152263" w:rsidRPr="00826A9A" w:rsidRDefault="00152263" w:rsidP="00826A9A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F2B2265" w14:textId="77777777" w:rsidR="00F87A2B" w:rsidRDefault="00F87A2B" w:rsidP="006A443A">
      <w:pPr>
        <w:ind w:left="1440" w:firstLine="720"/>
        <w:rPr>
          <w:noProof/>
        </w:rPr>
      </w:pPr>
    </w:p>
    <w:p w14:paraId="24D3406E" w14:textId="77777777" w:rsidR="000C0914" w:rsidRDefault="000C0914" w:rsidP="006A443A">
      <w:pPr>
        <w:ind w:left="1440" w:firstLine="720"/>
        <w:rPr>
          <w:noProof/>
        </w:rPr>
      </w:pPr>
    </w:p>
    <w:p w14:paraId="575B773A" w14:textId="77777777" w:rsidR="00C4098B" w:rsidRDefault="00C4098B" w:rsidP="006A443A">
      <w:pPr>
        <w:ind w:left="1440" w:firstLine="720"/>
        <w:rPr>
          <w:noProof/>
        </w:rPr>
      </w:pPr>
    </w:p>
    <w:p w14:paraId="6AF9DFE8" w14:textId="77777777" w:rsidR="00C4098B" w:rsidRDefault="00C4098B" w:rsidP="006A443A">
      <w:pPr>
        <w:ind w:left="1440" w:firstLine="720"/>
        <w:rPr>
          <w:noProof/>
        </w:rPr>
      </w:pPr>
    </w:p>
    <w:p w14:paraId="0F0FC072" w14:textId="77777777" w:rsidR="00C4098B" w:rsidRDefault="00C4098B" w:rsidP="006A443A">
      <w:pPr>
        <w:ind w:left="1440" w:firstLine="720"/>
        <w:rPr>
          <w:noProof/>
        </w:rPr>
      </w:pPr>
    </w:p>
    <w:p w14:paraId="6A567DF3" w14:textId="77777777" w:rsidR="00C4098B" w:rsidRDefault="00C4098B" w:rsidP="006A443A">
      <w:pPr>
        <w:ind w:left="1440" w:firstLine="720"/>
        <w:rPr>
          <w:noProof/>
        </w:rPr>
      </w:pPr>
    </w:p>
    <w:p w14:paraId="132AB762" w14:textId="77777777" w:rsidR="00C4098B" w:rsidRDefault="00C4098B" w:rsidP="006A443A">
      <w:pPr>
        <w:ind w:left="1440" w:firstLine="720"/>
        <w:rPr>
          <w:noProof/>
        </w:rPr>
      </w:pPr>
    </w:p>
    <w:p w14:paraId="68C9F7DA" w14:textId="77777777" w:rsidR="00C4098B" w:rsidRDefault="00C4098B" w:rsidP="006A443A">
      <w:pPr>
        <w:ind w:left="1440" w:firstLine="720"/>
        <w:rPr>
          <w:noProof/>
        </w:rPr>
      </w:pPr>
    </w:p>
    <w:p w14:paraId="27364A74" w14:textId="77777777" w:rsidR="00C4098B" w:rsidRDefault="00C4098B" w:rsidP="006A443A">
      <w:pPr>
        <w:ind w:left="1440" w:firstLine="720"/>
        <w:rPr>
          <w:noProof/>
        </w:rPr>
      </w:pPr>
    </w:p>
    <w:p w14:paraId="68D2F8F7" w14:textId="77777777" w:rsidR="00C4098B" w:rsidRDefault="00C4098B" w:rsidP="006A443A">
      <w:pPr>
        <w:ind w:left="1440" w:firstLine="720"/>
        <w:rPr>
          <w:noProof/>
        </w:rPr>
      </w:pPr>
    </w:p>
    <w:p w14:paraId="00A5F7BF" w14:textId="77777777" w:rsidR="00C4098B" w:rsidRDefault="00C4098B" w:rsidP="006A443A">
      <w:pPr>
        <w:ind w:left="1440" w:firstLine="720"/>
        <w:rPr>
          <w:noProof/>
        </w:rPr>
      </w:pPr>
    </w:p>
    <w:p w14:paraId="7A1E0FF5" w14:textId="4B0F325A" w:rsidR="00C4098B" w:rsidRDefault="00C4098B" w:rsidP="006A443A">
      <w:pPr>
        <w:ind w:left="1440" w:firstLine="720"/>
        <w:rPr>
          <w:noProof/>
        </w:rPr>
      </w:pPr>
    </w:p>
    <w:p w14:paraId="6E572556" w14:textId="77777777" w:rsidR="00C4098B" w:rsidRDefault="00C4098B" w:rsidP="006A443A">
      <w:pPr>
        <w:ind w:left="1440" w:firstLine="720"/>
        <w:rPr>
          <w:noProof/>
        </w:rPr>
      </w:pPr>
    </w:p>
    <w:p w14:paraId="204038E0" w14:textId="77777777" w:rsidR="00C4098B" w:rsidRDefault="00C4098B" w:rsidP="006A443A">
      <w:pPr>
        <w:ind w:left="1440" w:firstLine="720"/>
        <w:rPr>
          <w:noProof/>
        </w:rPr>
      </w:pPr>
    </w:p>
    <w:p w14:paraId="5AD29AC0" w14:textId="77777777" w:rsidR="00C4098B" w:rsidRDefault="00C4098B" w:rsidP="006A443A">
      <w:pPr>
        <w:ind w:left="1440" w:firstLine="720"/>
        <w:rPr>
          <w:noProof/>
        </w:rPr>
      </w:pPr>
    </w:p>
    <w:p w14:paraId="5C87AC7D" w14:textId="77777777" w:rsidR="00C4098B" w:rsidRDefault="00C4098B" w:rsidP="006A443A">
      <w:pPr>
        <w:ind w:left="1440" w:firstLine="720"/>
        <w:rPr>
          <w:noProof/>
        </w:rPr>
      </w:pPr>
    </w:p>
    <w:p w14:paraId="5BF11119" w14:textId="77777777" w:rsidR="00C4098B" w:rsidRDefault="00C4098B" w:rsidP="006A443A">
      <w:pPr>
        <w:ind w:left="1440" w:firstLine="720"/>
        <w:rPr>
          <w:noProof/>
        </w:rPr>
      </w:pPr>
    </w:p>
    <w:p w14:paraId="4A29D62E" w14:textId="77777777" w:rsidR="00C4098B" w:rsidRDefault="00C4098B" w:rsidP="006A443A">
      <w:pPr>
        <w:ind w:left="1440" w:firstLine="720"/>
        <w:rPr>
          <w:noProof/>
        </w:rPr>
      </w:pPr>
    </w:p>
    <w:p w14:paraId="420A8458" w14:textId="77777777" w:rsidR="00C4098B" w:rsidRDefault="00C4098B" w:rsidP="006A443A">
      <w:pPr>
        <w:ind w:left="1440" w:firstLine="720"/>
        <w:rPr>
          <w:noProof/>
        </w:rPr>
      </w:pPr>
    </w:p>
    <w:p w14:paraId="2883F172" w14:textId="77777777" w:rsidR="00C4098B" w:rsidRDefault="00C4098B" w:rsidP="006A443A">
      <w:pPr>
        <w:ind w:left="1440" w:firstLine="720"/>
        <w:rPr>
          <w:noProof/>
        </w:rPr>
      </w:pPr>
    </w:p>
    <w:p w14:paraId="68D27535" w14:textId="77777777" w:rsidR="00C4098B" w:rsidRDefault="00C4098B" w:rsidP="006A443A">
      <w:pPr>
        <w:ind w:left="1440" w:firstLine="720"/>
        <w:rPr>
          <w:noProof/>
        </w:rPr>
      </w:pPr>
    </w:p>
    <w:p w14:paraId="6CE76770" w14:textId="77777777" w:rsidR="00C4098B" w:rsidRDefault="00C4098B" w:rsidP="006A443A">
      <w:pPr>
        <w:ind w:left="1440" w:firstLine="720"/>
        <w:rPr>
          <w:noProof/>
        </w:rPr>
      </w:pPr>
    </w:p>
    <w:p w14:paraId="04783731" w14:textId="77777777" w:rsidR="00C4098B" w:rsidRDefault="00C4098B" w:rsidP="006A443A">
      <w:pPr>
        <w:ind w:left="1440" w:firstLine="720"/>
        <w:rPr>
          <w:noProof/>
        </w:rPr>
      </w:pPr>
    </w:p>
    <w:p w14:paraId="12E9FDE3" w14:textId="77777777" w:rsidR="00C4098B" w:rsidRDefault="00C4098B" w:rsidP="006A443A">
      <w:pPr>
        <w:ind w:left="1440" w:firstLine="720"/>
        <w:rPr>
          <w:noProof/>
        </w:rPr>
      </w:pPr>
    </w:p>
    <w:p w14:paraId="35BDB1F3" w14:textId="77777777" w:rsidR="00C4098B" w:rsidRDefault="00C4098B" w:rsidP="006A443A">
      <w:pPr>
        <w:ind w:left="1440" w:firstLine="720"/>
        <w:rPr>
          <w:noProof/>
        </w:rPr>
      </w:pPr>
    </w:p>
    <w:p w14:paraId="496091DE" w14:textId="785687A9" w:rsidR="00C4098B" w:rsidRDefault="00C4098B" w:rsidP="006A443A">
      <w:pPr>
        <w:ind w:left="1440" w:firstLine="720"/>
        <w:rPr>
          <w:noProof/>
        </w:rPr>
      </w:pPr>
    </w:p>
    <w:p w14:paraId="18C8BC48" w14:textId="2FC7A75A" w:rsidR="00C4098B" w:rsidRDefault="00C4098B" w:rsidP="006A443A">
      <w:pPr>
        <w:ind w:left="1440" w:firstLine="720"/>
        <w:rPr>
          <w:noProof/>
        </w:rPr>
      </w:pPr>
    </w:p>
    <w:p w14:paraId="67EBC655" w14:textId="476FF62B" w:rsidR="00C4098B" w:rsidRDefault="00C4098B" w:rsidP="006A443A">
      <w:pPr>
        <w:ind w:left="1440" w:firstLine="720"/>
        <w:rPr>
          <w:noProof/>
        </w:rPr>
      </w:pPr>
    </w:p>
    <w:p w14:paraId="5B24A336" w14:textId="4ED0C349" w:rsidR="00C4098B" w:rsidRDefault="00C4098B" w:rsidP="006A443A">
      <w:pPr>
        <w:ind w:left="1440" w:firstLine="720"/>
        <w:rPr>
          <w:noProof/>
        </w:rPr>
      </w:pPr>
    </w:p>
    <w:p w14:paraId="279643E2" w14:textId="4A42B06D" w:rsidR="00C4098B" w:rsidRDefault="00C4098B" w:rsidP="006A443A">
      <w:pPr>
        <w:ind w:left="1440" w:firstLine="720"/>
        <w:rPr>
          <w:noProof/>
        </w:rPr>
      </w:pPr>
    </w:p>
    <w:p w14:paraId="4AB6F2D8" w14:textId="05FB7AC7" w:rsidR="00C4098B" w:rsidRDefault="00C4098B" w:rsidP="006A443A">
      <w:pPr>
        <w:ind w:left="1440" w:firstLine="720"/>
        <w:rPr>
          <w:noProof/>
        </w:rPr>
      </w:pPr>
    </w:p>
    <w:p w14:paraId="678F15B8" w14:textId="77777777" w:rsidR="00C4098B" w:rsidRDefault="00C4098B" w:rsidP="001D6E1F">
      <w:pPr>
        <w:rPr>
          <w:noProof/>
        </w:rPr>
      </w:pPr>
    </w:p>
    <w:p w14:paraId="77411818" w14:textId="77777777" w:rsidR="00C4098B" w:rsidRDefault="00C4098B" w:rsidP="003D5391">
      <w:pPr>
        <w:rPr>
          <w:noProof/>
        </w:rPr>
      </w:pPr>
    </w:p>
    <w:sectPr w:rsidR="00C4098B" w:rsidSect="008F4280">
      <w:headerReference w:type="even" r:id="rId22"/>
      <w:type w:val="continuous"/>
      <w:pgSz w:w="12240" w:h="15840"/>
      <w:pgMar w:top="1440" w:right="540" w:bottom="144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8A2CD" w14:textId="77777777" w:rsidR="002B433D" w:rsidRDefault="002B433D">
      <w:r>
        <w:separator/>
      </w:r>
    </w:p>
  </w:endnote>
  <w:endnote w:type="continuationSeparator" w:id="0">
    <w:p w14:paraId="7DE0660F" w14:textId="77777777" w:rsidR="002B433D" w:rsidRDefault="002B4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badi MT Condensed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8F684" w14:textId="77777777" w:rsidR="002B433D" w:rsidRDefault="002B433D">
      <w:r>
        <w:separator/>
      </w:r>
    </w:p>
  </w:footnote>
  <w:footnote w:type="continuationSeparator" w:id="0">
    <w:p w14:paraId="559BEBDB" w14:textId="77777777" w:rsidR="002B433D" w:rsidRDefault="002B4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8914F" w14:textId="77777777" w:rsidR="00152263" w:rsidRDefault="00152263">
    <w:pPr>
      <w:pStyle w:val="Header"/>
      <w:tabs>
        <w:tab w:val="clear" w:pos="8640"/>
        <w:tab w:val="right" w:pos="99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05304"/>
    <w:multiLevelType w:val="hybridMultilevel"/>
    <w:tmpl w:val="90DA6A42"/>
    <w:lvl w:ilvl="0" w:tplc="F348AE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15F501D5"/>
    <w:multiLevelType w:val="multilevel"/>
    <w:tmpl w:val="06E4C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674700"/>
    <w:multiLevelType w:val="multilevel"/>
    <w:tmpl w:val="04E4F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7925E3"/>
    <w:multiLevelType w:val="hybridMultilevel"/>
    <w:tmpl w:val="E0E65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F6499"/>
    <w:multiLevelType w:val="hybridMultilevel"/>
    <w:tmpl w:val="F3E2A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03096"/>
    <w:multiLevelType w:val="hybridMultilevel"/>
    <w:tmpl w:val="94725E0C"/>
    <w:lvl w:ilvl="0" w:tplc="9C0CEA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0468DD"/>
    <w:multiLevelType w:val="hybridMultilevel"/>
    <w:tmpl w:val="43267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00BDB"/>
    <w:multiLevelType w:val="multilevel"/>
    <w:tmpl w:val="E756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923233"/>
    <w:multiLevelType w:val="hybridMultilevel"/>
    <w:tmpl w:val="1E5AA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7D57D3"/>
    <w:multiLevelType w:val="hybridMultilevel"/>
    <w:tmpl w:val="B108EC84"/>
    <w:lvl w:ilvl="0" w:tplc="033EC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C401BBF"/>
    <w:multiLevelType w:val="hybridMultilevel"/>
    <w:tmpl w:val="53986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522F9A"/>
    <w:multiLevelType w:val="hybridMultilevel"/>
    <w:tmpl w:val="8CC6F152"/>
    <w:lvl w:ilvl="0" w:tplc="9192F1B2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4B7AC3"/>
    <w:multiLevelType w:val="hybridMultilevel"/>
    <w:tmpl w:val="34343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B628CE"/>
    <w:multiLevelType w:val="hybridMultilevel"/>
    <w:tmpl w:val="9BA8168C"/>
    <w:lvl w:ilvl="0" w:tplc="584A6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5917380"/>
    <w:multiLevelType w:val="hybridMultilevel"/>
    <w:tmpl w:val="40461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2D0CBB"/>
    <w:multiLevelType w:val="hybridMultilevel"/>
    <w:tmpl w:val="8F18F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DC5CA4"/>
    <w:multiLevelType w:val="hybridMultilevel"/>
    <w:tmpl w:val="FD44D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916D6D"/>
    <w:multiLevelType w:val="hybridMultilevel"/>
    <w:tmpl w:val="682CB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BF34B1"/>
    <w:multiLevelType w:val="hybridMultilevel"/>
    <w:tmpl w:val="68668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F7407F"/>
    <w:multiLevelType w:val="hybridMultilevel"/>
    <w:tmpl w:val="209EC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FB3EB5"/>
    <w:multiLevelType w:val="hybridMultilevel"/>
    <w:tmpl w:val="A91E6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497453">
    <w:abstractNumId w:val="2"/>
  </w:num>
  <w:num w:numId="2" w16cid:durableId="30229341">
    <w:abstractNumId w:val="17"/>
  </w:num>
  <w:num w:numId="3" w16cid:durableId="858272093">
    <w:abstractNumId w:val="19"/>
  </w:num>
  <w:num w:numId="4" w16cid:durableId="694619147">
    <w:abstractNumId w:val="0"/>
  </w:num>
  <w:num w:numId="5" w16cid:durableId="687373148">
    <w:abstractNumId w:val="14"/>
  </w:num>
  <w:num w:numId="6" w16cid:durableId="835077283">
    <w:abstractNumId w:val="3"/>
  </w:num>
  <w:num w:numId="7" w16cid:durableId="1592203650">
    <w:abstractNumId w:val="9"/>
  </w:num>
  <w:num w:numId="8" w16cid:durableId="611866858">
    <w:abstractNumId w:val="7"/>
  </w:num>
  <w:num w:numId="9" w16cid:durableId="309210036">
    <w:abstractNumId w:val="18"/>
  </w:num>
  <w:num w:numId="10" w16cid:durableId="1484737176">
    <w:abstractNumId w:val="13"/>
  </w:num>
  <w:num w:numId="11" w16cid:durableId="1590697640">
    <w:abstractNumId w:val="11"/>
  </w:num>
  <w:num w:numId="12" w16cid:durableId="24212552">
    <w:abstractNumId w:val="20"/>
  </w:num>
  <w:num w:numId="13" w16cid:durableId="1132136795">
    <w:abstractNumId w:val="16"/>
  </w:num>
  <w:num w:numId="14" w16cid:durableId="1462503090">
    <w:abstractNumId w:val="5"/>
  </w:num>
  <w:num w:numId="15" w16cid:durableId="1430664787">
    <w:abstractNumId w:val="15"/>
  </w:num>
  <w:num w:numId="16" w16cid:durableId="691222561">
    <w:abstractNumId w:val="4"/>
  </w:num>
  <w:num w:numId="17" w16cid:durableId="1144159612">
    <w:abstractNumId w:val="12"/>
  </w:num>
  <w:num w:numId="18" w16cid:durableId="1453745647">
    <w:abstractNumId w:val="10"/>
  </w:num>
  <w:num w:numId="19" w16cid:durableId="1744526513">
    <w:abstractNumId w:val="8"/>
  </w:num>
  <w:num w:numId="20" w16cid:durableId="677853743">
    <w:abstractNumId w:val="1"/>
  </w:num>
  <w:num w:numId="21" w16cid:durableId="11109733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4C0"/>
    <w:rsid w:val="00001093"/>
    <w:rsid w:val="000023F1"/>
    <w:rsid w:val="000024EF"/>
    <w:rsid w:val="000029E3"/>
    <w:rsid w:val="000036AD"/>
    <w:rsid w:val="00004ACB"/>
    <w:rsid w:val="000050B6"/>
    <w:rsid w:val="00005B99"/>
    <w:rsid w:val="00005EEE"/>
    <w:rsid w:val="000066B9"/>
    <w:rsid w:val="0000705C"/>
    <w:rsid w:val="00011AAF"/>
    <w:rsid w:val="00011B62"/>
    <w:rsid w:val="00014D55"/>
    <w:rsid w:val="0001666E"/>
    <w:rsid w:val="000175E6"/>
    <w:rsid w:val="00017B55"/>
    <w:rsid w:val="00020134"/>
    <w:rsid w:val="0002023E"/>
    <w:rsid w:val="000208AE"/>
    <w:rsid w:val="00021541"/>
    <w:rsid w:val="00021B4A"/>
    <w:rsid w:val="00023220"/>
    <w:rsid w:val="00023DD6"/>
    <w:rsid w:val="000247D8"/>
    <w:rsid w:val="00026BB4"/>
    <w:rsid w:val="00031135"/>
    <w:rsid w:val="00032450"/>
    <w:rsid w:val="00032656"/>
    <w:rsid w:val="00032686"/>
    <w:rsid w:val="00035D53"/>
    <w:rsid w:val="00035E22"/>
    <w:rsid w:val="00040853"/>
    <w:rsid w:val="000410E1"/>
    <w:rsid w:val="0004248A"/>
    <w:rsid w:val="000432A0"/>
    <w:rsid w:val="00043A30"/>
    <w:rsid w:val="00043C21"/>
    <w:rsid w:val="00044B1B"/>
    <w:rsid w:val="00044F5F"/>
    <w:rsid w:val="00045499"/>
    <w:rsid w:val="000461B1"/>
    <w:rsid w:val="0004797C"/>
    <w:rsid w:val="00051554"/>
    <w:rsid w:val="00051AEC"/>
    <w:rsid w:val="00053A0D"/>
    <w:rsid w:val="00053C7F"/>
    <w:rsid w:val="0005613F"/>
    <w:rsid w:val="00056760"/>
    <w:rsid w:val="00060E78"/>
    <w:rsid w:val="00062B5D"/>
    <w:rsid w:val="000637EC"/>
    <w:rsid w:val="00066B0F"/>
    <w:rsid w:val="00070EBF"/>
    <w:rsid w:val="00072860"/>
    <w:rsid w:val="0007495B"/>
    <w:rsid w:val="00075685"/>
    <w:rsid w:val="00081813"/>
    <w:rsid w:val="00084900"/>
    <w:rsid w:val="0008563E"/>
    <w:rsid w:val="00087BE5"/>
    <w:rsid w:val="000921C7"/>
    <w:rsid w:val="00092AB9"/>
    <w:rsid w:val="00094FC5"/>
    <w:rsid w:val="000956D4"/>
    <w:rsid w:val="000965D8"/>
    <w:rsid w:val="00097F9E"/>
    <w:rsid w:val="000A0E52"/>
    <w:rsid w:val="000A2A07"/>
    <w:rsid w:val="000A3096"/>
    <w:rsid w:val="000A5A54"/>
    <w:rsid w:val="000A5E6B"/>
    <w:rsid w:val="000A68CA"/>
    <w:rsid w:val="000A6F31"/>
    <w:rsid w:val="000B012C"/>
    <w:rsid w:val="000B261A"/>
    <w:rsid w:val="000B290D"/>
    <w:rsid w:val="000B326D"/>
    <w:rsid w:val="000B3853"/>
    <w:rsid w:val="000B457B"/>
    <w:rsid w:val="000B4B94"/>
    <w:rsid w:val="000B4E01"/>
    <w:rsid w:val="000B60B8"/>
    <w:rsid w:val="000B6A8C"/>
    <w:rsid w:val="000B7284"/>
    <w:rsid w:val="000C0744"/>
    <w:rsid w:val="000C0914"/>
    <w:rsid w:val="000C233F"/>
    <w:rsid w:val="000C34C3"/>
    <w:rsid w:val="000C3926"/>
    <w:rsid w:val="000C5386"/>
    <w:rsid w:val="000C627D"/>
    <w:rsid w:val="000C6C7E"/>
    <w:rsid w:val="000C79CB"/>
    <w:rsid w:val="000D1763"/>
    <w:rsid w:val="000D33BA"/>
    <w:rsid w:val="000D450D"/>
    <w:rsid w:val="000D4CF1"/>
    <w:rsid w:val="000D5F6F"/>
    <w:rsid w:val="000D6D01"/>
    <w:rsid w:val="000D7B2E"/>
    <w:rsid w:val="000E292F"/>
    <w:rsid w:val="000E3BC7"/>
    <w:rsid w:val="000E68C4"/>
    <w:rsid w:val="000F2188"/>
    <w:rsid w:val="000F4643"/>
    <w:rsid w:val="000F68F6"/>
    <w:rsid w:val="000F6C5E"/>
    <w:rsid w:val="000F7FDE"/>
    <w:rsid w:val="00101DBD"/>
    <w:rsid w:val="00102D78"/>
    <w:rsid w:val="00103FC3"/>
    <w:rsid w:val="001045BD"/>
    <w:rsid w:val="00104E0F"/>
    <w:rsid w:val="001075EB"/>
    <w:rsid w:val="00107C83"/>
    <w:rsid w:val="00111233"/>
    <w:rsid w:val="001131DC"/>
    <w:rsid w:val="00115DA0"/>
    <w:rsid w:val="00117852"/>
    <w:rsid w:val="001229E5"/>
    <w:rsid w:val="00122C1A"/>
    <w:rsid w:val="001237E3"/>
    <w:rsid w:val="00123DBF"/>
    <w:rsid w:val="001252E7"/>
    <w:rsid w:val="001313D1"/>
    <w:rsid w:val="00134A64"/>
    <w:rsid w:val="00134BCD"/>
    <w:rsid w:val="0013523A"/>
    <w:rsid w:val="00135CAF"/>
    <w:rsid w:val="00137F52"/>
    <w:rsid w:val="00140772"/>
    <w:rsid w:val="00140F2F"/>
    <w:rsid w:val="00141544"/>
    <w:rsid w:val="00141928"/>
    <w:rsid w:val="00141D54"/>
    <w:rsid w:val="00142D89"/>
    <w:rsid w:val="0014425D"/>
    <w:rsid w:val="0014453F"/>
    <w:rsid w:val="001456AC"/>
    <w:rsid w:val="00145E4D"/>
    <w:rsid w:val="00146201"/>
    <w:rsid w:val="00146231"/>
    <w:rsid w:val="0014681E"/>
    <w:rsid w:val="00146923"/>
    <w:rsid w:val="00151147"/>
    <w:rsid w:val="0015218B"/>
    <w:rsid w:val="00152263"/>
    <w:rsid w:val="00152E71"/>
    <w:rsid w:val="00154815"/>
    <w:rsid w:val="0015497D"/>
    <w:rsid w:val="00156AFB"/>
    <w:rsid w:val="00160811"/>
    <w:rsid w:val="00160BE8"/>
    <w:rsid w:val="00163E61"/>
    <w:rsid w:val="00166325"/>
    <w:rsid w:val="0017078F"/>
    <w:rsid w:val="00170F0D"/>
    <w:rsid w:val="0017240F"/>
    <w:rsid w:val="0017282A"/>
    <w:rsid w:val="0017442C"/>
    <w:rsid w:val="0017505F"/>
    <w:rsid w:val="00183241"/>
    <w:rsid w:val="00185F9F"/>
    <w:rsid w:val="00186401"/>
    <w:rsid w:val="00186A2B"/>
    <w:rsid w:val="001873FF"/>
    <w:rsid w:val="00193C43"/>
    <w:rsid w:val="001A00E6"/>
    <w:rsid w:val="001A0995"/>
    <w:rsid w:val="001A1162"/>
    <w:rsid w:val="001A2607"/>
    <w:rsid w:val="001A2734"/>
    <w:rsid w:val="001A3B5F"/>
    <w:rsid w:val="001A71B6"/>
    <w:rsid w:val="001A796C"/>
    <w:rsid w:val="001B123C"/>
    <w:rsid w:val="001B138A"/>
    <w:rsid w:val="001B16C4"/>
    <w:rsid w:val="001B3AEF"/>
    <w:rsid w:val="001B4C47"/>
    <w:rsid w:val="001B5EC0"/>
    <w:rsid w:val="001C0A32"/>
    <w:rsid w:val="001C0F6E"/>
    <w:rsid w:val="001C4DFC"/>
    <w:rsid w:val="001C6047"/>
    <w:rsid w:val="001C6650"/>
    <w:rsid w:val="001C6E29"/>
    <w:rsid w:val="001D1F40"/>
    <w:rsid w:val="001D3E5E"/>
    <w:rsid w:val="001D435B"/>
    <w:rsid w:val="001D44BC"/>
    <w:rsid w:val="001D4809"/>
    <w:rsid w:val="001D4E5C"/>
    <w:rsid w:val="001D6E1F"/>
    <w:rsid w:val="001E0A37"/>
    <w:rsid w:val="001E0B99"/>
    <w:rsid w:val="001E160A"/>
    <w:rsid w:val="001E1F4C"/>
    <w:rsid w:val="001E27F1"/>
    <w:rsid w:val="001E5523"/>
    <w:rsid w:val="001E5529"/>
    <w:rsid w:val="001E5964"/>
    <w:rsid w:val="001E611D"/>
    <w:rsid w:val="001E6DFA"/>
    <w:rsid w:val="001E6EC9"/>
    <w:rsid w:val="001F02AD"/>
    <w:rsid w:val="001F2F1E"/>
    <w:rsid w:val="001F63B9"/>
    <w:rsid w:val="001F6A32"/>
    <w:rsid w:val="001F76C8"/>
    <w:rsid w:val="001F7CF2"/>
    <w:rsid w:val="00200935"/>
    <w:rsid w:val="00201167"/>
    <w:rsid w:val="00202CFA"/>
    <w:rsid w:val="00202E4E"/>
    <w:rsid w:val="00203B4F"/>
    <w:rsid w:val="00204044"/>
    <w:rsid w:val="00204618"/>
    <w:rsid w:val="0020685B"/>
    <w:rsid w:val="00207BFC"/>
    <w:rsid w:val="0021109F"/>
    <w:rsid w:val="002115CB"/>
    <w:rsid w:val="002115F5"/>
    <w:rsid w:val="00213932"/>
    <w:rsid w:val="00214515"/>
    <w:rsid w:val="00214D15"/>
    <w:rsid w:val="00216853"/>
    <w:rsid w:val="00220417"/>
    <w:rsid w:val="00220B76"/>
    <w:rsid w:val="00221F52"/>
    <w:rsid w:val="0022300C"/>
    <w:rsid w:val="00225172"/>
    <w:rsid w:val="00225257"/>
    <w:rsid w:val="00225DEE"/>
    <w:rsid w:val="0022652D"/>
    <w:rsid w:val="00226874"/>
    <w:rsid w:val="0022708B"/>
    <w:rsid w:val="002310EC"/>
    <w:rsid w:val="0023194F"/>
    <w:rsid w:val="002351F5"/>
    <w:rsid w:val="00235C23"/>
    <w:rsid w:val="00235CFA"/>
    <w:rsid w:val="00236AEB"/>
    <w:rsid w:val="00236B43"/>
    <w:rsid w:val="00237BAB"/>
    <w:rsid w:val="00240520"/>
    <w:rsid w:val="00241478"/>
    <w:rsid w:val="002434AF"/>
    <w:rsid w:val="0024359E"/>
    <w:rsid w:val="00252770"/>
    <w:rsid w:val="00254DB2"/>
    <w:rsid w:val="002568A3"/>
    <w:rsid w:val="00257E3B"/>
    <w:rsid w:val="00257E81"/>
    <w:rsid w:val="00261F7F"/>
    <w:rsid w:val="00262DB7"/>
    <w:rsid w:val="00263B8B"/>
    <w:rsid w:val="00266F7C"/>
    <w:rsid w:val="00267879"/>
    <w:rsid w:val="00267EC6"/>
    <w:rsid w:val="002703E9"/>
    <w:rsid w:val="00271975"/>
    <w:rsid w:val="00271A8C"/>
    <w:rsid w:val="00271C69"/>
    <w:rsid w:val="00271D95"/>
    <w:rsid w:val="002720E3"/>
    <w:rsid w:val="002724F0"/>
    <w:rsid w:val="00273003"/>
    <w:rsid w:val="00273571"/>
    <w:rsid w:val="0027359E"/>
    <w:rsid w:val="002739B6"/>
    <w:rsid w:val="00277F31"/>
    <w:rsid w:val="0028137A"/>
    <w:rsid w:val="0028233B"/>
    <w:rsid w:val="002836AF"/>
    <w:rsid w:val="002859D9"/>
    <w:rsid w:val="00287134"/>
    <w:rsid w:val="0028745C"/>
    <w:rsid w:val="0029120D"/>
    <w:rsid w:val="00291AD8"/>
    <w:rsid w:val="00291DA5"/>
    <w:rsid w:val="002930B4"/>
    <w:rsid w:val="00293E51"/>
    <w:rsid w:val="002949FC"/>
    <w:rsid w:val="002955EA"/>
    <w:rsid w:val="00297870"/>
    <w:rsid w:val="002A03C2"/>
    <w:rsid w:val="002A0D94"/>
    <w:rsid w:val="002A4B05"/>
    <w:rsid w:val="002A5D28"/>
    <w:rsid w:val="002A6370"/>
    <w:rsid w:val="002A7246"/>
    <w:rsid w:val="002A7427"/>
    <w:rsid w:val="002A7E41"/>
    <w:rsid w:val="002B02C8"/>
    <w:rsid w:val="002B1960"/>
    <w:rsid w:val="002B228D"/>
    <w:rsid w:val="002B3AD3"/>
    <w:rsid w:val="002B433D"/>
    <w:rsid w:val="002B4BB1"/>
    <w:rsid w:val="002B55D4"/>
    <w:rsid w:val="002B6FE1"/>
    <w:rsid w:val="002C7066"/>
    <w:rsid w:val="002C7235"/>
    <w:rsid w:val="002D20E0"/>
    <w:rsid w:val="002D47B9"/>
    <w:rsid w:val="002D49D1"/>
    <w:rsid w:val="002D4E9E"/>
    <w:rsid w:val="002D5093"/>
    <w:rsid w:val="002D5589"/>
    <w:rsid w:val="002E11DB"/>
    <w:rsid w:val="002E18B2"/>
    <w:rsid w:val="002E1D3C"/>
    <w:rsid w:val="002E392E"/>
    <w:rsid w:val="002E3EFD"/>
    <w:rsid w:val="002E5070"/>
    <w:rsid w:val="002E65F0"/>
    <w:rsid w:val="002F0CB6"/>
    <w:rsid w:val="002F0F57"/>
    <w:rsid w:val="002F45F1"/>
    <w:rsid w:val="002F490E"/>
    <w:rsid w:val="002F617D"/>
    <w:rsid w:val="002F6A28"/>
    <w:rsid w:val="002F6F2C"/>
    <w:rsid w:val="00300C8A"/>
    <w:rsid w:val="0030249E"/>
    <w:rsid w:val="0030328B"/>
    <w:rsid w:val="00305845"/>
    <w:rsid w:val="00310468"/>
    <w:rsid w:val="003129D5"/>
    <w:rsid w:val="00313EC6"/>
    <w:rsid w:val="00314066"/>
    <w:rsid w:val="00315C12"/>
    <w:rsid w:val="0031664B"/>
    <w:rsid w:val="00317C35"/>
    <w:rsid w:val="00317DAA"/>
    <w:rsid w:val="00326788"/>
    <w:rsid w:val="00326870"/>
    <w:rsid w:val="00326978"/>
    <w:rsid w:val="00326E24"/>
    <w:rsid w:val="00327C76"/>
    <w:rsid w:val="00327E0F"/>
    <w:rsid w:val="00332616"/>
    <w:rsid w:val="00332A6C"/>
    <w:rsid w:val="00332B7E"/>
    <w:rsid w:val="00332F09"/>
    <w:rsid w:val="00333810"/>
    <w:rsid w:val="00334C3A"/>
    <w:rsid w:val="00335C62"/>
    <w:rsid w:val="0033667F"/>
    <w:rsid w:val="00336D5A"/>
    <w:rsid w:val="00341B24"/>
    <w:rsid w:val="00342BA1"/>
    <w:rsid w:val="00343DAF"/>
    <w:rsid w:val="003441C1"/>
    <w:rsid w:val="00344582"/>
    <w:rsid w:val="00345B84"/>
    <w:rsid w:val="00345D4C"/>
    <w:rsid w:val="0034699C"/>
    <w:rsid w:val="0034786C"/>
    <w:rsid w:val="0034793D"/>
    <w:rsid w:val="00347E2D"/>
    <w:rsid w:val="00351478"/>
    <w:rsid w:val="00351AF9"/>
    <w:rsid w:val="003520FA"/>
    <w:rsid w:val="0035378F"/>
    <w:rsid w:val="00353E93"/>
    <w:rsid w:val="003549E3"/>
    <w:rsid w:val="003554EF"/>
    <w:rsid w:val="003573E6"/>
    <w:rsid w:val="00360116"/>
    <w:rsid w:val="0036097E"/>
    <w:rsid w:val="00360E62"/>
    <w:rsid w:val="0036269E"/>
    <w:rsid w:val="003627D2"/>
    <w:rsid w:val="00362DD3"/>
    <w:rsid w:val="00362FF9"/>
    <w:rsid w:val="003673CB"/>
    <w:rsid w:val="0036752F"/>
    <w:rsid w:val="00367AF1"/>
    <w:rsid w:val="003716C8"/>
    <w:rsid w:val="00372D07"/>
    <w:rsid w:val="00372F1A"/>
    <w:rsid w:val="003743B3"/>
    <w:rsid w:val="003744A2"/>
    <w:rsid w:val="003759B9"/>
    <w:rsid w:val="00375D4E"/>
    <w:rsid w:val="0037706E"/>
    <w:rsid w:val="00377CCA"/>
    <w:rsid w:val="00382595"/>
    <w:rsid w:val="0038267D"/>
    <w:rsid w:val="003830CE"/>
    <w:rsid w:val="00383E2E"/>
    <w:rsid w:val="00383ED0"/>
    <w:rsid w:val="003872C9"/>
    <w:rsid w:val="00387664"/>
    <w:rsid w:val="00392C60"/>
    <w:rsid w:val="00393170"/>
    <w:rsid w:val="0039569B"/>
    <w:rsid w:val="0039684C"/>
    <w:rsid w:val="00397240"/>
    <w:rsid w:val="003A0EA9"/>
    <w:rsid w:val="003A238A"/>
    <w:rsid w:val="003A302B"/>
    <w:rsid w:val="003A43B3"/>
    <w:rsid w:val="003A509B"/>
    <w:rsid w:val="003A58FC"/>
    <w:rsid w:val="003A5AE9"/>
    <w:rsid w:val="003A72CD"/>
    <w:rsid w:val="003B0B53"/>
    <w:rsid w:val="003B0D56"/>
    <w:rsid w:val="003B1A77"/>
    <w:rsid w:val="003B5A8B"/>
    <w:rsid w:val="003B5BEF"/>
    <w:rsid w:val="003B6C6A"/>
    <w:rsid w:val="003B6E3F"/>
    <w:rsid w:val="003B7544"/>
    <w:rsid w:val="003B7A08"/>
    <w:rsid w:val="003C1A54"/>
    <w:rsid w:val="003C1E36"/>
    <w:rsid w:val="003C29C8"/>
    <w:rsid w:val="003C60F6"/>
    <w:rsid w:val="003C6B3D"/>
    <w:rsid w:val="003C783D"/>
    <w:rsid w:val="003C7B0E"/>
    <w:rsid w:val="003C7D8B"/>
    <w:rsid w:val="003D0A5E"/>
    <w:rsid w:val="003D0CB0"/>
    <w:rsid w:val="003D12F6"/>
    <w:rsid w:val="003D16DD"/>
    <w:rsid w:val="003D1F3F"/>
    <w:rsid w:val="003D2F5A"/>
    <w:rsid w:val="003D34EC"/>
    <w:rsid w:val="003D44A4"/>
    <w:rsid w:val="003D5391"/>
    <w:rsid w:val="003D5D84"/>
    <w:rsid w:val="003D7314"/>
    <w:rsid w:val="003E052E"/>
    <w:rsid w:val="003E1476"/>
    <w:rsid w:val="003E2B02"/>
    <w:rsid w:val="003E2B91"/>
    <w:rsid w:val="003E5840"/>
    <w:rsid w:val="003E7655"/>
    <w:rsid w:val="003F0852"/>
    <w:rsid w:val="003F0EA1"/>
    <w:rsid w:val="003F61AF"/>
    <w:rsid w:val="003F6349"/>
    <w:rsid w:val="003F65B6"/>
    <w:rsid w:val="003F6835"/>
    <w:rsid w:val="0040259D"/>
    <w:rsid w:val="0040377F"/>
    <w:rsid w:val="004044FB"/>
    <w:rsid w:val="00405779"/>
    <w:rsid w:val="00411FC1"/>
    <w:rsid w:val="004130E4"/>
    <w:rsid w:val="00413400"/>
    <w:rsid w:val="004135BC"/>
    <w:rsid w:val="00413CCB"/>
    <w:rsid w:val="00414434"/>
    <w:rsid w:val="00414C20"/>
    <w:rsid w:val="004179AC"/>
    <w:rsid w:val="00420412"/>
    <w:rsid w:val="00420695"/>
    <w:rsid w:val="00420D6F"/>
    <w:rsid w:val="0042171B"/>
    <w:rsid w:val="00421AFC"/>
    <w:rsid w:val="004221A9"/>
    <w:rsid w:val="004233FE"/>
    <w:rsid w:val="0042419E"/>
    <w:rsid w:val="00424291"/>
    <w:rsid w:val="00424614"/>
    <w:rsid w:val="00427227"/>
    <w:rsid w:val="00427CCE"/>
    <w:rsid w:val="00430C75"/>
    <w:rsid w:val="00430CCD"/>
    <w:rsid w:val="00430E27"/>
    <w:rsid w:val="00431991"/>
    <w:rsid w:val="0043405C"/>
    <w:rsid w:val="00434B51"/>
    <w:rsid w:val="0043570D"/>
    <w:rsid w:val="00437AB1"/>
    <w:rsid w:val="00437F2B"/>
    <w:rsid w:val="00440551"/>
    <w:rsid w:val="004417E9"/>
    <w:rsid w:val="0044380E"/>
    <w:rsid w:val="004445E9"/>
    <w:rsid w:val="0044513B"/>
    <w:rsid w:val="00445948"/>
    <w:rsid w:val="004462CC"/>
    <w:rsid w:val="00446680"/>
    <w:rsid w:val="00447BB1"/>
    <w:rsid w:val="004507FD"/>
    <w:rsid w:val="00450A4E"/>
    <w:rsid w:val="004518AC"/>
    <w:rsid w:val="00454015"/>
    <w:rsid w:val="004548A8"/>
    <w:rsid w:val="00456338"/>
    <w:rsid w:val="00462703"/>
    <w:rsid w:val="0046461B"/>
    <w:rsid w:val="00465043"/>
    <w:rsid w:val="00467628"/>
    <w:rsid w:val="00470634"/>
    <w:rsid w:val="0047174C"/>
    <w:rsid w:val="00471B91"/>
    <w:rsid w:val="004746A2"/>
    <w:rsid w:val="004747A8"/>
    <w:rsid w:val="00475DF4"/>
    <w:rsid w:val="00477532"/>
    <w:rsid w:val="004775FA"/>
    <w:rsid w:val="00477E3B"/>
    <w:rsid w:val="004803BB"/>
    <w:rsid w:val="00480935"/>
    <w:rsid w:val="004818A9"/>
    <w:rsid w:val="00483782"/>
    <w:rsid w:val="00486260"/>
    <w:rsid w:val="00486B3A"/>
    <w:rsid w:val="00493780"/>
    <w:rsid w:val="00495329"/>
    <w:rsid w:val="00496FA5"/>
    <w:rsid w:val="004A0A04"/>
    <w:rsid w:val="004A123A"/>
    <w:rsid w:val="004A24D5"/>
    <w:rsid w:val="004A5FC0"/>
    <w:rsid w:val="004A755C"/>
    <w:rsid w:val="004B2E8E"/>
    <w:rsid w:val="004B32C1"/>
    <w:rsid w:val="004B3819"/>
    <w:rsid w:val="004B5C19"/>
    <w:rsid w:val="004B6300"/>
    <w:rsid w:val="004C0D97"/>
    <w:rsid w:val="004C304F"/>
    <w:rsid w:val="004C3368"/>
    <w:rsid w:val="004C3E7D"/>
    <w:rsid w:val="004C4964"/>
    <w:rsid w:val="004C560D"/>
    <w:rsid w:val="004C62C3"/>
    <w:rsid w:val="004D0885"/>
    <w:rsid w:val="004D0AAF"/>
    <w:rsid w:val="004D16B7"/>
    <w:rsid w:val="004D18BA"/>
    <w:rsid w:val="004D1960"/>
    <w:rsid w:val="004D3269"/>
    <w:rsid w:val="004D49AE"/>
    <w:rsid w:val="004D69BA"/>
    <w:rsid w:val="004D6F98"/>
    <w:rsid w:val="004D724F"/>
    <w:rsid w:val="004D7EF0"/>
    <w:rsid w:val="004E1CF0"/>
    <w:rsid w:val="004E1DBB"/>
    <w:rsid w:val="004E3220"/>
    <w:rsid w:val="004E346D"/>
    <w:rsid w:val="004E417E"/>
    <w:rsid w:val="004E56AD"/>
    <w:rsid w:val="004F265C"/>
    <w:rsid w:val="004F29FA"/>
    <w:rsid w:val="004F358E"/>
    <w:rsid w:val="004F579F"/>
    <w:rsid w:val="005019EC"/>
    <w:rsid w:val="0050211C"/>
    <w:rsid w:val="0050284B"/>
    <w:rsid w:val="00505018"/>
    <w:rsid w:val="00506973"/>
    <w:rsid w:val="00506BE7"/>
    <w:rsid w:val="0050772D"/>
    <w:rsid w:val="00510007"/>
    <w:rsid w:val="00510EF4"/>
    <w:rsid w:val="00512B65"/>
    <w:rsid w:val="00512F9A"/>
    <w:rsid w:val="00515AC8"/>
    <w:rsid w:val="00515D21"/>
    <w:rsid w:val="00515D93"/>
    <w:rsid w:val="00515F10"/>
    <w:rsid w:val="005215CB"/>
    <w:rsid w:val="0052174B"/>
    <w:rsid w:val="005245EC"/>
    <w:rsid w:val="0052497A"/>
    <w:rsid w:val="00525117"/>
    <w:rsid w:val="00527FB1"/>
    <w:rsid w:val="005318A6"/>
    <w:rsid w:val="00532A9C"/>
    <w:rsid w:val="00535180"/>
    <w:rsid w:val="005353B7"/>
    <w:rsid w:val="005416B5"/>
    <w:rsid w:val="00542E50"/>
    <w:rsid w:val="00542EC8"/>
    <w:rsid w:val="005454FF"/>
    <w:rsid w:val="00547006"/>
    <w:rsid w:val="0054747A"/>
    <w:rsid w:val="00547B31"/>
    <w:rsid w:val="00552217"/>
    <w:rsid w:val="00552CCD"/>
    <w:rsid w:val="00557CE0"/>
    <w:rsid w:val="00563528"/>
    <w:rsid w:val="00565A15"/>
    <w:rsid w:val="00565F51"/>
    <w:rsid w:val="005662F7"/>
    <w:rsid w:val="00566DEA"/>
    <w:rsid w:val="005672F1"/>
    <w:rsid w:val="00570197"/>
    <w:rsid w:val="00570F44"/>
    <w:rsid w:val="00571558"/>
    <w:rsid w:val="00571712"/>
    <w:rsid w:val="00575C40"/>
    <w:rsid w:val="005761D5"/>
    <w:rsid w:val="00576A68"/>
    <w:rsid w:val="00577871"/>
    <w:rsid w:val="00581895"/>
    <w:rsid w:val="005820A9"/>
    <w:rsid w:val="005821F6"/>
    <w:rsid w:val="00582CBA"/>
    <w:rsid w:val="00583F7C"/>
    <w:rsid w:val="005841AC"/>
    <w:rsid w:val="005857DF"/>
    <w:rsid w:val="00585964"/>
    <w:rsid w:val="00587202"/>
    <w:rsid w:val="0058769F"/>
    <w:rsid w:val="005911CA"/>
    <w:rsid w:val="005913D7"/>
    <w:rsid w:val="00591C02"/>
    <w:rsid w:val="00591CA0"/>
    <w:rsid w:val="0059279A"/>
    <w:rsid w:val="0059536C"/>
    <w:rsid w:val="005A051E"/>
    <w:rsid w:val="005A06C5"/>
    <w:rsid w:val="005A0785"/>
    <w:rsid w:val="005A0BE6"/>
    <w:rsid w:val="005A146D"/>
    <w:rsid w:val="005A2CC8"/>
    <w:rsid w:val="005A3847"/>
    <w:rsid w:val="005A5C76"/>
    <w:rsid w:val="005A5DF1"/>
    <w:rsid w:val="005A67FA"/>
    <w:rsid w:val="005A6E9C"/>
    <w:rsid w:val="005A7D59"/>
    <w:rsid w:val="005B0499"/>
    <w:rsid w:val="005B17CD"/>
    <w:rsid w:val="005B3BBE"/>
    <w:rsid w:val="005B3E31"/>
    <w:rsid w:val="005B412D"/>
    <w:rsid w:val="005B46E0"/>
    <w:rsid w:val="005B6223"/>
    <w:rsid w:val="005B69E8"/>
    <w:rsid w:val="005B6D81"/>
    <w:rsid w:val="005B733D"/>
    <w:rsid w:val="005C004A"/>
    <w:rsid w:val="005C0570"/>
    <w:rsid w:val="005C3E1D"/>
    <w:rsid w:val="005C4A04"/>
    <w:rsid w:val="005C5972"/>
    <w:rsid w:val="005C5A3A"/>
    <w:rsid w:val="005C5F08"/>
    <w:rsid w:val="005C674F"/>
    <w:rsid w:val="005D23F7"/>
    <w:rsid w:val="005D4CA4"/>
    <w:rsid w:val="005D4D60"/>
    <w:rsid w:val="005D4FB7"/>
    <w:rsid w:val="005D6A81"/>
    <w:rsid w:val="005E3289"/>
    <w:rsid w:val="005E3CDE"/>
    <w:rsid w:val="005E419A"/>
    <w:rsid w:val="005E48C6"/>
    <w:rsid w:val="005E491A"/>
    <w:rsid w:val="005E4A95"/>
    <w:rsid w:val="005E4ECE"/>
    <w:rsid w:val="005E50F9"/>
    <w:rsid w:val="005E64B3"/>
    <w:rsid w:val="005E64BE"/>
    <w:rsid w:val="005F145E"/>
    <w:rsid w:val="005F1A9D"/>
    <w:rsid w:val="005F261C"/>
    <w:rsid w:val="005F3BF3"/>
    <w:rsid w:val="005F3C43"/>
    <w:rsid w:val="005F54F1"/>
    <w:rsid w:val="005F5B05"/>
    <w:rsid w:val="005F5FB3"/>
    <w:rsid w:val="005F61DD"/>
    <w:rsid w:val="005F7BF4"/>
    <w:rsid w:val="005F7EBA"/>
    <w:rsid w:val="00600969"/>
    <w:rsid w:val="006023B2"/>
    <w:rsid w:val="00603F3A"/>
    <w:rsid w:val="00604801"/>
    <w:rsid w:val="006069F3"/>
    <w:rsid w:val="00606F32"/>
    <w:rsid w:val="00607FA6"/>
    <w:rsid w:val="00614D40"/>
    <w:rsid w:val="00614DCA"/>
    <w:rsid w:val="00615139"/>
    <w:rsid w:val="00616EC1"/>
    <w:rsid w:val="006178FB"/>
    <w:rsid w:val="00617A33"/>
    <w:rsid w:val="00620A1B"/>
    <w:rsid w:val="006215D1"/>
    <w:rsid w:val="006234E3"/>
    <w:rsid w:val="00623B74"/>
    <w:rsid w:val="00625A0D"/>
    <w:rsid w:val="00625C41"/>
    <w:rsid w:val="006260C2"/>
    <w:rsid w:val="00626C60"/>
    <w:rsid w:val="006276A0"/>
    <w:rsid w:val="0063135D"/>
    <w:rsid w:val="006317C2"/>
    <w:rsid w:val="00631C72"/>
    <w:rsid w:val="00631F47"/>
    <w:rsid w:val="00632C02"/>
    <w:rsid w:val="00634405"/>
    <w:rsid w:val="00635915"/>
    <w:rsid w:val="00635F12"/>
    <w:rsid w:val="00637DFD"/>
    <w:rsid w:val="006402FC"/>
    <w:rsid w:val="00641BB0"/>
    <w:rsid w:val="00641EAB"/>
    <w:rsid w:val="0064265A"/>
    <w:rsid w:val="00642B00"/>
    <w:rsid w:val="006430BE"/>
    <w:rsid w:val="006449C3"/>
    <w:rsid w:val="00645FE1"/>
    <w:rsid w:val="00646B51"/>
    <w:rsid w:val="006501BE"/>
    <w:rsid w:val="00651700"/>
    <w:rsid w:val="00651B8A"/>
    <w:rsid w:val="006525E8"/>
    <w:rsid w:val="006535E2"/>
    <w:rsid w:val="0065615C"/>
    <w:rsid w:val="006562D2"/>
    <w:rsid w:val="00656C37"/>
    <w:rsid w:val="00657BD3"/>
    <w:rsid w:val="00657FDB"/>
    <w:rsid w:val="00660488"/>
    <w:rsid w:val="00662E9B"/>
    <w:rsid w:val="00664A4E"/>
    <w:rsid w:val="00664C58"/>
    <w:rsid w:val="006664C9"/>
    <w:rsid w:val="00666E56"/>
    <w:rsid w:val="00667323"/>
    <w:rsid w:val="0066793E"/>
    <w:rsid w:val="00667E36"/>
    <w:rsid w:val="00670C1A"/>
    <w:rsid w:val="00671451"/>
    <w:rsid w:val="006766CB"/>
    <w:rsid w:val="006771DE"/>
    <w:rsid w:val="00677913"/>
    <w:rsid w:val="00677FE9"/>
    <w:rsid w:val="006813A4"/>
    <w:rsid w:val="006813D1"/>
    <w:rsid w:val="0068155A"/>
    <w:rsid w:val="00681961"/>
    <w:rsid w:val="0068512F"/>
    <w:rsid w:val="00686BB3"/>
    <w:rsid w:val="006903CC"/>
    <w:rsid w:val="00691F3F"/>
    <w:rsid w:val="006924F0"/>
    <w:rsid w:val="006932CC"/>
    <w:rsid w:val="00693BAB"/>
    <w:rsid w:val="00694FEC"/>
    <w:rsid w:val="00696051"/>
    <w:rsid w:val="00696B95"/>
    <w:rsid w:val="006A443A"/>
    <w:rsid w:val="006A50FB"/>
    <w:rsid w:val="006A5243"/>
    <w:rsid w:val="006A69C8"/>
    <w:rsid w:val="006A6ABB"/>
    <w:rsid w:val="006A7967"/>
    <w:rsid w:val="006A7BA0"/>
    <w:rsid w:val="006B2520"/>
    <w:rsid w:val="006B3695"/>
    <w:rsid w:val="006B386F"/>
    <w:rsid w:val="006B3881"/>
    <w:rsid w:val="006B4383"/>
    <w:rsid w:val="006B4A05"/>
    <w:rsid w:val="006B671D"/>
    <w:rsid w:val="006C5454"/>
    <w:rsid w:val="006C59CE"/>
    <w:rsid w:val="006C5CA5"/>
    <w:rsid w:val="006C64F3"/>
    <w:rsid w:val="006C7DAA"/>
    <w:rsid w:val="006D24EE"/>
    <w:rsid w:val="006D3F54"/>
    <w:rsid w:val="006D4E63"/>
    <w:rsid w:val="006D6BFA"/>
    <w:rsid w:val="006E1A50"/>
    <w:rsid w:val="006E2429"/>
    <w:rsid w:val="006E2927"/>
    <w:rsid w:val="006E34A9"/>
    <w:rsid w:val="006F11B4"/>
    <w:rsid w:val="006F2478"/>
    <w:rsid w:val="006F46A5"/>
    <w:rsid w:val="006F4BE9"/>
    <w:rsid w:val="006F56C2"/>
    <w:rsid w:val="006F5D66"/>
    <w:rsid w:val="00701A21"/>
    <w:rsid w:val="00702144"/>
    <w:rsid w:val="00702B5C"/>
    <w:rsid w:val="00703548"/>
    <w:rsid w:val="00703DBB"/>
    <w:rsid w:val="00707082"/>
    <w:rsid w:val="00707903"/>
    <w:rsid w:val="0071012E"/>
    <w:rsid w:val="00710C0E"/>
    <w:rsid w:val="00712D8A"/>
    <w:rsid w:val="0071465B"/>
    <w:rsid w:val="00716919"/>
    <w:rsid w:val="00716AF0"/>
    <w:rsid w:val="00717310"/>
    <w:rsid w:val="007177B1"/>
    <w:rsid w:val="00720D87"/>
    <w:rsid w:val="00721340"/>
    <w:rsid w:val="007237DC"/>
    <w:rsid w:val="00725541"/>
    <w:rsid w:val="00726119"/>
    <w:rsid w:val="007263F1"/>
    <w:rsid w:val="00726556"/>
    <w:rsid w:val="007275BA"/>
    <w:rsid w:val="00733879"/>
    <w:rsid w:val="007344A8"/>
    <w:rsid w:val="00734AC2"/>
    <w:rsid w:val="007358E2"/>
    <w:rsid w:val="00735A0C"/>
    <w:rsid w:val="00736AFC"/>
    <w:rsid w:val="007372AF"/>
    <w:rsid w:val="00737C68"/>
    <w:rsid w:val="00737F83"/>
    <w:rsid w:val="00742B4A"/>
    <w:rsid w:val="007458DF"/>
    <w:rsid w:val="007470CF"/>
    <w:rsid w:val="0074733E"/>
    <w:rsid w:val="00750624"/>
    <w:rsid w:val="00750FB8"/>
    <w:rsid w:val="007512D9"/>
    <w:rsid w:val="00752427"/>
    <w:rsid w:val="00752876"/>
    <w:rsid w:val="00753663"/>
    <w:rsid w:val="007537D7"/>
    <w:rsid w:val="00754D0F"/>
    <w:rsid w:val="00760D68"/>
    <w:rsid w:val="00764BB7"/>
    <w:rsid w:val="00765733"/>
    <w:rsid w:val="00765F25"/>
    <w:rsid w:val="00766159"/>
    <w:rsid w:val="00771FEB"/>
    <w:rsid w:val="007729D1"/>
    <w:rsid w:val="00773A5F"/>
    <w:rsid w:val="00774182"/>
    <w:rsid w:val="00775EFB"/>
    <w:rsid w:val="007763EA"/>
    <w:rsid w:val="007828E4"/>
    <w:rsid w:val="007860AE"/>
    <w:rsid w:val="007862B2"/>
    <w:rsid w:val="00790027"/>
    <w:rsid w:val="00790224"/>
    <w:rsid w:val="00792C50"/>
    <w:rsid w:val="0079572F"/>
    <w:rsid w:val="007A0FBB"/>
    <w:rsid w:val="007A1299"/>
    <w:rsid w:val="007A30AB"/>
    <w:rsid w:val="007A44B9"/>
    <w:rsid w:val="007A4F52"/>
    <w:rsid w:val="007A5BDF"/>
    <w:rsid w:val="007A6A43"/>
    <w:rsid w:val="007A6A5D"/>
    <w:rsid w:val="007A763E"/>
    <w:rsid w:val="007A7791"/>
    <w:rsid w:val="007B04F6"/>
    <w:rsid w:val="007B2523"/>
    <w:rsid w:val="007B3C90"/>
    <w:rsid w:val="007B3E29"/>
    <w:rsid w:val="007B5790"/>
    <w:rsid w:val="007B5CE3"/>
    <w:rsid w:val="007B5DE0"/>
    <w:rsid w:val="007B6AC8"/>
    <w:rsid w:val="007B79C0"/>
    <w:rsid w:val="007C0AD8"/>
    <w:rsid w:val="007C1EFD"/>
    <w:rsid w:val="007C29EE"/>
    <w:rsid w:val="007C5455"/>
    <w:rsid w:val="007C56DB"/>
    <w:rsid w:val="007C60E0"/>
    <w:rsid w:val="007C6418"/>
    <w:rsid w:val="007C699D"/>
    <w:rsid w:val="007C759B"/>
    <w:rsid w:val="007C76A7"/>
    <w:rsid w:val="007C7E2C"/>
    <w:rsid w:val="007D25DB"/>
    <w:rsid w:val="007D278A"/>
    <w:rsid w:val="007D476D"/>
    <w:rsid w:val="007D6FB5"/>
    <w:rsid w:val="007E0E56"/>
    <w:rsid w:val="007E2A01"/>
    <w:rsid w:val="007E305D"/>
    <w:rsid w:val="007E3481"/>
    <w:rsid w:val="007E3A58"/>
    <w:rsid w:val="007E3AA7"/>
    <w:rsid w:val="007E3EDB"/>
    <w:rsid w:val="007E6145"/>
    <w:rsid w:val="007E6D48"/>
    <w:rsid w:val="007E70FE"/>
    <w:rsid w:val="007E7656"/>
    <w:rsid w:val="007E7D1C"/>
    <w:rsid w:val="007F0D53"/>
    <w:rsid w:val="007F0DB2"/>
    <w:rsid w:val="007F1125"/>
    <w:rsid w:val="007F2087"/>
    <w:rsid w:val="007F6586"/>
    <w:rsid w:val="007F7EDA"/>
    <w:rsid w:val="00800E75"/>
    <w:rsid w:val="00801934"/>
    <w:rsid w:val="00810291"/>
    <w:rsid w:val="00810DEA"/>
    <w:rsid w:val="00810ED0"/>
    <w:rsid w:val="00813040"/>
    <w:rsid w:val="0081443B"/>
    <w:rsid w:val="00814F78"/>
    <w:rsid w:val="0081515D"/>
    <w:rsid w:val="0081588A"/>
    <w:rsid w:val="00815F1E"/>
    <w:rsid w:val="008166EC"/>
    <w:rsid w:val="008218F1"/>
    <w:rsid w:val="00822973"/>
    <w:rsid w:val="00824163"/>
    <w:rsid w:val="0082588C"/>
    <w:rsid w:val="00825D1F"/>
    <w:rsid w:val="00826A9A"/>
    <w:rsid w:val="00827B42"/>
    <w:rsid w:val="008312F2"/>
    <w:rsid w:val="0083206B"/>
    <w:rsid w:val="00832363"/>
    <w:rsid w:val="00832A0A"/>
    <w:rsid w:val="00836A1B"/>
    <w:rsid w:val="008371BB"/>
    <w:rsid w:val="00837F7A"/>
    <w:rsid w:val="00841635"/>
    <w:rsid w:val="0084384D"/>
    <w:rsid w:val="008464DF"/>
    <w:rsid w:val="0084665E"/>
    <w:rsid w:val="008526F7"/>
    <w:rsid w:val="00856FF8"/>
    <w:rsid w:val="00860BA7"/>
    <w:rsid w:val="008619F6"/>
    <w:rsid w:val="00861AF7"/>
    <w:rsid w:val="00862722"/>
    <w:rsid w:val="00864781"/>
    <w:rsid w:val="00865BCF"/>
    <w:rsid w:val="008665C5"/>
    <w:rsid w:val="00867D96"/>
    <w:rsid w:val="00870439"/>
    <w:rsid w:val="00871C34"/>
    <w:rsid w:val="00874281"/>
    <w:rsid w:val="00876045"/>
    <w:rsid w:val="008768E6"/>
    <w:rsid w:val="00876C9B"/>
    <w:rsid w:val="0087750C"/>
    <w:rsid w:val="00880399"/>
    <w:rsid w:val="00882FA9"/>
    <w:rsid w:val="00884C23"/>
    <w:rsid w:val="00885BA7"/>
    <w:rsid w:val="00887BE9"/>
    <w:rsid w:val="0089157C"/>
    <w:rsid w:val="00891C54"/>
    <w:rsid w:val="00893AD2"/>
    <w:rsid w:val="00893E86"/>
    <w:rsid w:val="00894875"/>
    <w:rsid w:val="00897B33"/>
    <w:rsid w:val="008A0A12"/>
    <w:rsid w:val="008A19FA"/>
    <w:rsid w:val="008A3AA6"/>
    <w:rsid w:val="008A47D6"/>
    <w:rsid w:val="008A7284"/>
    <w:rsid w:val="008A7D38"/>
    <w:rsid w:val="008B0293"/>
    <w:rsid w:val="008B0FE6"/>
    <w:rsid w:val="008B10DF"/>
    <w:rsid w:val="008B1DB1"/>
    <w:rsid w:val="008B2E8C"/>
    <w:rsid w:val="008B2EE9"/>
    <w:rsid w:val="008B4359"/>
    <w:rsid w:val="008B4931"/>
    <w:rsid w:val="008B7D8D"/>
    <w:rsid w:val="008C0557"/>
    <w:rsid w:val="008C0730"/>
    <w:rsid w:val="008C50F3"/>
    <w:rsid w:val="008C564A"/>
    <w:rsid w:val="008C609C"/>
    <w:rsid w:val="008C6657"/>
    <w:rsid w:val="008C7420"/>
    <w:rsid w:val="008C7DE3"/>
    <w:rsid w:val="008D0100"/>
    <w:rsid w:val="008D37AC"/>
    <w:rsid w:val="008D3DC7"/>
    <w:rsid w:val="008D5672"/>
    <w:rsid w:val="008D738D"/>
    <w:rsid w:val="008D78B7"/>
    <w:rsid w:val="008E189E"/>
    <w:rsid w:val="008E244D"/>
    <w:rsid w:val="008E338D"/>
    <w:rsid w:val="008E4430"/>
    <w:rsid w:val="008E4EA4"/>
    <w:rsid w:val="008E6041"/>
    <w:rsid w:val="008E77B5"/>
    <w:rsid w:val="008F4280"/>
    <w:rsid w:val="008F4C20"/>
    <w:rsid w:val="009021EF"/>
    <w:rsid w:val="0090404C"/>
    <w:rsid w:val="00912AF5"/>
    <w:rsid w:val="00914F3C"/>
    <w:rsid w:val="00916084"/>
    <w:rsid w:val="00916E01"/>
    <w:rsid w:val="0092092D"/>
    <w:rsid w:val="00920D31"/>
    <w:rsid w:val="00920F94"/>
    <w:rsid w:val="00921486"/>
    <w:rsid w:val="00923F17"/>
    <w:rsid w:val="00926A73"/>
    <w:rsid w:val="00927D8A"/>
    <w:rsid w:val="00930C04"/>
    <w:rsid w:val="00930DE4"/>
    <w:rsid w:val="009311E6"/>
    <w:rsid w:val="0093302B"/>
    <w:rsid w:val="00934D19"/>
    <w:rsid w:val="00935745"/>
    <w:rsid w:val="0093593C"/>
    <w:rsid w:val="0094158D"/>
    <w:rsid w:val="00942152"/>
    <w:rsid w:val="009442E5"/>
    <w:rsid w:val="009466FA"/>
    <w:rsid w:val="00946CE8"/>
    <w:rsid w:val="009507F8"/>
    <w:rsid w:val="00950808"/>
    <w:rsid w:val="0095183A"/>
    <w:rsid w:val="009522C1"/>
    <w:rsid w:val="0095493D"/>
    <w:rsid w:val="0095512A"/>
    <w:rsid w:val="00962871"/>
    <w:rsid w:val="009628A6"/>
    <w:rsid w:val="009632D8"/>
    <w:rsid w:val="00964352"/>
    <w:rsid w:val="00966EC0"/>
    <w:rsid w:val="00971492"/>
    <w:rsid w:val="0097208F"/>
    <w:rsid w:val="00974AF2"/>
    <w:rsid w:val="00974BDC"/>
    <w:rsid w:val="00976355"/>
    <w:rsid w:val="00976E47"/>
    <w:rsid w:val="009773EE"/>
    <w:rsid w:val="00980925"/>
    <w:rsid w:val="00980E0A"/>
    <w:rsid w:val="00983F97"/>
    <w:rsid w:val="00983FF0"/>
    <w:rsid w:val="0098460A"/>
    <w:rsid w:val="00987EF4"/>
    <w:rsid w:val="00990225"/>
    <w:rsid w:val="00991A42"/>
    <w:rsid w:val="009924E7"/>
    <w:rsid w:val="00994789"/>
    <w:rsid w:val="00994E49"/>
    <w:rsid w:val="0099514D"/>
    <w:rsid w:val="009A031E"/>
    <w:rsid w:val="009A0E21"/>
    <w:rsid w:val="009A1B22"/>
    <w:rsid w:val="009A2E3F"/>
    <w:rsid w:val="009A3BB6"/>
    <w:rsid w:val="009A5732"/>
    <w:rsid w:val="009A6866"/>
    <w:rsid w:val="009B1215"/>
    <w:rsid w:val="009B1E37"/>
    <w:rsid w:val="009B237D"/>
    <w:rsid w:val="009B6588"/>
    <w:rsid w:val="009B6BFC"/>
    <w:rsid w:val="009B6CF1"/>
    <w:rsid w:val="009B7842"/>
    <w:rsid w:val="009B7D48"/>
    <w:rsid w:val="009C0AC0"/>
    <w:rsid w:val="009C0C73"/>
    <w:rsid w:val="009C14D3"/>
    <w:rsid w:val="009C20E7"/>
    <w:rsid w:val="009C3D23"/>
    <w:rsid w:val="009C3EB5"/>
    <w:rsid w:val="009C4BFF"/>
    <w:rsid w:val="009D0677"/>
    <w:rsid w:val="009D0D98"/>
    <w:rsid w:val="009D1872"/>
    <w:rsid w:val="009D1AB5"/>
    <w:rsid w:val="009D21BB"/>
    <w:rsid w:val="009D3323"/>
    <w:rsid w:val="009D3540"/>
    <w:rsid w:val="009D4D6F"/>
    <w:rsid w:val="009D4DDA"/>
    <w:rsid w:val="009D4F57"/>
    <w:rsid w:val="009D553D"/>
    <w:rsid w:val="009D5FC8"/>
    <w:rsid w:val="009D760F"/>
    <w:rsid w:val="009E096C"/>
    <w:rsid w:val="009E3521"/>
    <w:rsid w:val="009E35B8"/>
    <w:rsid w:val="009E4094"/>
    <w:rsid w:val="009E4539"/>
    <w:rsid w:val="009E5B08"/>
    <w:rsid w:val="009E7723"/>
    <w:rsid w:val="009F3383"/>
    <w:rsid w:val="009F3700"/>
    <w:rsid w:val="009F3D38"/>
    <w:rsid w:val="009F4B12"/>
    <w:rsid w:val="009F7173"/>
    <w:rsid w:val="009F792E"/>
    <w:rsid w:val="00A007D3"/>
    <w:rsid w:val="00A02917"/>
    <w:rsid w:val="00A02ED0"/>
    <w:rsid w:val="00A049FC"/>
    <w:rsid w:val="00A050CB"/>
    <w:rsid w:val="00A0519F"/>
    <w:rsid w:val="00A07A12"/>
    <w:rsid w:val="00A07BE8"/>
    <w:rsid w:val="00A11CE3"/>
    <w:rsid w:val="00A11D53"/>
    <w:rsid w:val="00A125CE"/>
    <w:rsid w:val="00A13EF6"/>
    <w:rsid w:val="00A169F6"/>
    <w:rsid w:val="00A16A36"/>
    <w:rsid w:val="00A21538"/>
    <w:rsid w:val="00A21B12"/>
    <w:rsid w:val="00A22031"/>
    <w:rsid w:val="00A23839"/>
    <w:rsid w:val="00A24BD1"/>
    <w:rsid w:val="00A25672"/>
    <w:rsid w:val="00A25739"/>
    <w:rsid w:val="00A25D45"/>
    <w:rsid w:val="00A274B8"/>
    <w:rsid w:val="00A27A31"/>
    <w:rsid w:val="00A27BED"/>
    <w:rsid w:val="00A307E8"/>
    <w:rsid w:val="00A30E62"/>
    <w:rsid w:val="00A31E8A"/>
    <w:rsid w:val="00A3396D"/>
    <w:rsid w:val="00A41232"/>
    <w:rsid w:val="00A418E6"/>
    <w:rsid w:val="00A42670"/>
    <w:rsid w:val="00A43040"/>
    <w:rsid w:val="00A43454"/>
    <w:rsid w:val="00A44A6F"/>
    <w:rsid w:val="00A44B61"/>
    <w:rsid w:val="00A51534"/>
    <w:rsid w:val="00A518AB"/>
    <w:rsid w:val="00A51A4A"/>
    <w:rsid w:val="00A51DD2"/>
    <w:rsid w:val="00A51FA7"/>
    <w:rsid w:val="00A52FC0"/>
    <w:rsid w:val="00A54956"/>
    <w:rsid w:val="00A5582D"/>
    <w:rsid w:val="00A56B57"/>
    <w:rsid w:val="00A56DC2"/>
    <w:rsid w:val="00A61399"/>
    <w:rsid w:val="00A6183D"/>
    <w:rsid w:val="00A61916"/>
    <w:rsid w:val="00A62076"/>
    <w:rsid w:val="00A62248"/>
    <w:rsid w:val="00A63CAA"/>
    <w:rsid w:val="00A63DCE"/>
    <w:rsid w:val="00A63FE8"/>
    <w:rsid w:val="00A66A89"/>
    <w:rsid w:val="00A66AC2"/>
    <w:rsid w:val="00A66FBE"/>
    <w:rsid w:val="00A70DEE"/>
    <w:rsid w:val="00A73053"/>
    <w:rsid w:val="00A76D66"/>
    <w:rsid w:val="00A8064A"/>
    <w:rsid w:val="00A80DDC"/>
    <w:rsid w:val="00A814B0"/>
    <w:rsid w:val="00A84DFE"/>
    <w:rsid w:val="00A85406"/>
    <w:rsid w:val="00A8617D"/>
    <w:rsid w:val="00A87C2C"/>
    <w:rsid w:val="00A90D3F"/>
    <w:rsid w:val="00A925BE"/>
    <w:rsid w:val="00A937E6"/>
    <w:rsid w:val="00A93C95"/>
    <w:rsid w:val="00A945C9"/>
    <w:rsid w:val="00A953BD"/>
    <w:rsid w:val="00A967B8"/>
    <w:rsid w:val="00A96B6B"/>
    <w:rsid w:val="00AA1937"/>
    <w:rsid w:val="00AA26BF"/>
    <w:rsid w:val="00AA46CB"/>
    <w:rsid w:val="00AB0241"/>
    <w:rsid w:val="00AB053C"/>
    <w:rsid w:val="00AB0B35"/>
    <w:rsid w:val="00AB120E"/>
    <w:rsid w:val="00AC0427"/>
    <w:rsid w:val="00AC04A0"/>
    <w:rsid w:val="00AC103A"/>
    <w:rsid w:val="00AC11E5"/>
    <w:rsid w:val="00AC2649"/>
    <w:rsid w:val="00AC37E7"/>
    <w:rsid w:val="00AC64BE"/>
    <w:rsid w:val="00AC6626"/>
    <w:rsid w:val="00AC66EA"/>
    <w:rsid w:val="00AD01DE"/>
    <w:rsid w:val="00AD136B"/>
    <w:rsid w:val="00AD4A6C"/>
    <w:rsid w:val="00AD53B4"/>
    <w:rsid w:val="00AD7DF9"/>
    <w:rsid w:val="00AE21E7"/>
    <w:rsid w:val="00AE26D8"/>
    <w:rsid w:val="00AE317B"/>
    <w:rsid w:val="00AE3426"/>
    <w:rsid w:val="00AE3C0D"/>
    <w:rsid w:val="00AE4796"/>
    <w:rsid w:val="00AE4AC6"/>
    <w:rsid w:val="00AF14D5"/>
    <w:rsid w:val="00AF2698"/>
    <w:rsid w:val="00AF2CB5"/>
    <w:rsid w:val="00AF5560"/>
    <w:rsid w:val="00B02E57"/>
    <w:rsid w:val="00B03B79"/>
    <w:rsid w:val="00B04E1B"/>
    <w:rsid w:val="00B105BF"/>
    <w:rsid w:val="00B132BB"/>
    <w:rsid w:val="00B13641"/>
    <w:rsid w:val="00B164FD"/>
    <w:rsid w:val="00B16987"/>
    <w:rsid w:val="00B2094B"/>
    <w:rsid w:val="00B2274C"/>
    <w:rsid w:val="00B235A6"/>
    <w:rsid w:val="00B24FF8"/>
    <w:rsid w:val="00B26970"/>
    <w:rsid w:val="00B27210"/>
    <w:rsid w:val="00B27AD0"/>
    <w:rsid w:val="00B30912"/>
    <w:rsid w:val="00B30AB0"/>
    <w:rsid w:val="00B31AE9"/>
    <w:rsid w:val="00B3212E"/>
    <w:rsid w:val="00B32251"/>
    <w:rsid w:val="00B32A81"/>
    <w:rsid w:val="00B33AB9"/>
    <w:rsid w:val="00B4029E"/>
    <w:rsid w:val="00B41975"/>
    <w:rsid w:val="00B424EF"/>
    <w:rsid w:val="00B43D70"/>
    <w:rsid w:val="00B47011"/>
    <w:rsid w:val="00B50008"/>
    <w:rsid w:val="00B504DF"/>
    <w:rsid w:val="00B527E7"/>
    <w:rsid w:val="00B56716"/>
    <w:rsid w:val="00B62126"/>
    <w:rsid w:val="00B62593"/>
    <w:rsid w:val="00B62D16"/>
    <w:rsid w:val="00B63FA7"/>
    <w:rsid w:val="00B64A66"/>
    <w:rsid w:val="00B665BD"/>
    <w:rsid w:val="00B66AA9"/>
    <w:rsid w:val="00B679D0"/>
    <w:rsid w:val="00B7010C"/>
    <w:rsid w:val="00B71764"/>
    <w:rsid w:val="00B72523"/>
    <w:rsid w:val="00B72C6D"/>
    <w:rsid w:val="00B776E6"/>
    <w:rsid w:val="00B80FE3"/>
    <w:rsid w:val="00B83424"/>
    <w:rsid w:val="00B854D0"/>
    <w:rsid w:val="00B85F3D"/>
    <w:rsid w:val="00B862AF"/>
    <w:rsid w:val="00B8673C"/>
    <w:rsid w:val="00B87AC8"/>
    <w:rsid w:val="00B904DA"/>
    <w:rsid w:val="00B94484"/>
    <w:rsid w:val="00B944FD"/>
    <w:rsid w:val="00B94B14"/>
    <w:rsid w:val="00B952C4"/>
    <w:rsid w:val="00B95C4C"/>
    <w:rsid w:val="00B96C85"/>
    <w:rsid w:val="00BA136D"/>
    <w:rsid w:val="00BA24C2"/>
    <w:rsid w:val="00BA2873"/>
    <w:rsid w:val="00BA6894"/>
    <w:rsid w:val="00BB283F"/>
    <w:rsid w:val="00BB58CA"/>
    <w:rsid w:val="00BB7099"/>
    <w:rsid w:val="00BB778F"/>
    <w:rsid w:val="00BC0BF9"/>
    <w:rsid w:val="00BC1557"/>
    <w:rsid w:val="00BC267E"/>
    <w:rsid w:val="00BC37B1"/>
    <w:rsid w:val="00BC4ACE"/>
    <w:rsid w:val="00BC557D"/>
    <w:rsid w:val="00BD0DCA"/>
    <w:rsid w:val="00BD139F"/>
    <w:rsid w:val="00BD2F85"/>
    <w:rsid w:val="00BD42E6"/>
    <w:rsid w:val="00BD5BA9"/>
    <w:rsid w:val="00BE0091"/>
    <w:rsid w:val="00BE15A2"/>
    <w:rsid w:val="00BE4A25"/>
    <w:rsid w:val="00BE4DF9"/>
    <w:rsid w:val="00BE51A1"/>
    <w:rsid w:val="00BE64F1"/>
    <w:rsid w:val="00BF01AE"/>
    <w:rsid w:val="00BF1D94"/>
    <w:rsid w:val="00BF3986"/>
    <w:rsid w:val="00BF39C6"/>
    <w:rsid w:val="00BF3E6F"/>
    <w:rsid w:val="00BF40AA"/>
    <w:rsid w:val="00BF66ED"/>
    <w:rsid w:val="00BF7ED5"/>
    <w:rsid w:val="00BF7F93"/>
    <w:rsid w:val="00C01F9F"/>
    <w:rsid w:val="00C01FDB"/>
    <w:rsid w:val="00C01FDC"/>
    <w:rsid w:val="00C05099"/>
    <w:rsid w:val="00C05267"/>
    <w:rsid w:val="00C1325D"/>
    <w:rsid w:val="00C158F4"/>
    <w:rsid w:val="00C17EC4"/>
    <w:rsid w:val="00C2047A"/>
    <w:rsid w:val="00C22222"/>
    <w:rsid w:val="00C2381E"/>
    <w:rsid w:val="00C264C5"/>
    <w:rsid w:val="00C30AD6"/>
    <w:rsid w:val="00C32D66"/>
    <w:rsid w:val="00C33ECF"/>
    <w:rsid w:val="00C3409D"/>
    <w:rsid w:val="00C4098B"/>
    <w:rsid w:val="00C418FB"/>
    <w:rsid w:val="00C419EB"/>
    <w:rsid w:val="00C431FC"/>
    <w:rsid w:val="00C45234"/>
    <w:rsid w:val="00C4561F"/>
    <w:rsid w:val="00C467D4"/>
    <w:rsid w:val="00C4705A"/>
    <w:rsid w:val="00C5009A"/>
    <w:rsid w:val="00C50580"/>
    <w:rsid w:val="00C51DF1"/>
    <w:rsid w:val="00C526DE"/>
    <w:rsid w:val="00C527BC"/>
    <w:rsid w:val="00C5504B"/>
    <w:rsid w:val="00C55BA3"/>
    <w:rsid w:val="00C57D52"/>
    <w:rsid w:val="00C60639"/>
    <w:rsid w:val="00C64890"/>
    <w:rsid w:val="00C66845"/>
    <w:rsid w:val="00C66D7E"/>
    <w:rsid w:val="00C73F24"/>
    <w:rsid w:val="00C741D2"/>
    <w:rsid w:val="00C742F0"/>
    <w:rsid w:val="00C75F3E"/>
    <w:rsid w:val="00C76879"/>
    <w:rsid w:val="00C770D4"/>
    <w:rsid w:val="00C77C5B"/>
    <w:rsid w:val="00C81F03"/>
    <w:rsid w:val="00C8367C"/>
    <w:rsid w:val="00C841A7"/>
    <w:rsid w:val="00C858E9"/>
    <w:rsid w:val="00C86EC5"/>
    <w:rsid w:val="00C92DB1"/>
    <w:rsid w:val="00C93919"/>
    <w:rsid w:val="00C93E1B"/>
    <w:rsid w:val="00C94D5A"/>
    <w:rsid w:val="00C96AA7"/>
    <w:rsid w:val="00C97021"/>
    <w:rsid w:val="00CA1D01"/>
    <w:rsid w:val="00CA34B6"/>
    <w:rsid w:val="00CA7449"/>
    <w:rsid w:val="00CA76C1"/>
    <w:rsid w:val="00CB0EA8"/>
    <w:rsid w:val="00CB1A04"/>
    <w:rsid w:val="00CB1EFA"/>
    <w:rsid w:val="00CB3C47"/>
    <w:rsid w:val="00CB3DD5"/>
    <w:rsid w:val="00CB4717"/>
    <w:rsid w:val="00CB48E6"/>
    <w:rsid w:val="00CB6DE5"/>
    <w:rsid w:val="00CC0F04"/>
    <w:rsid w:val="00CC2124"/>
    <w:rsid w:val="00CC2CE5"/>
    <w:rsid w:val="00CC2CFE"/>
    <w:rsid w:val="00CC3983"/>
    <w:rsid w:val="00CC5722"/>
    <w:rsid w:val="00CC5D39"/>
    <w:rsid w:val="00CC6970"/>
    <w:rsid w:val="00CC6EC4"/>
    <w:rsid w:val="00CD1B9D"/>
    <w:rsid w:val="00CD61B4"/>
    <w:rsid w:val="00CD6E35"/>
    <w:rsid w:val="00CE1332"/>
    <w:rsid w:val="00CE48B5"/>
    <w:rsid w:val="00CE7562"/>
    <w:rsid w:val="00CF1B71"/>
    <w:rsid w:val="00CF1D24"/>
    <w:rsid w:val="00CF1D82"/>
    <w:rsid w:val="00CF2429"/>
    <w:rsid w:val="00CF2AA6"/>
    <w:rsid w:val="00CF3473"/>
    <w:rsid w:val="00CF454D"/>
    <w:rsid w:val="00CF493E"/>
    <w:rsid w:val="00CF507C"/>
    <w:rsid w:val="00CF5429"/>
    <w:rsid w:val="00CF5932"/>
    <w:rsid w:val="00D02634"/>
    <w:rsid w:val="00D02D9E"/>
    <w:rsid w:val="00D02E3C"/>
    <w:rsid w:val="00D0583A"/>
    <w:rsid w:val="00D1008B"/>
    <w:rsid w:val="00D10C53"/>
    <w:rsid w:val="00D11BFF"/>
    <w:rsid w:val="00D12229"/>
    <w:rsid w:val="00D151EC"/>
    <w:rsid w:val="00D168C5"/>
    <w:rsid w:val="00D20879"/>
    <w:rsid w:val="00D20B63"/>
    <w:rsid w:val="00D238B1"/>
    <w:rsid w:val="00D23B0A"/>
    <w:rsid w:val="00D2441C"/>
    <w:rsid w:val="00D24533"/>
    <w:rsid w:val="00D2472F"/>
    <w:rsid w:val="00D30C1F"/>
    <w:rsid w:val="00D32A27"/>
    <w:rsid w:val="00D335BB"/>
    <w:rsid w:val="00D33E0D"/>
    <w:rsid w:val="00D40E3C"/>
    <w:rsid w:val="00D418B9"/>
    <w:rsid w:val="00D41AD4"/>
    <w:rsid w:val="00D42990"/>
    <w:rsid w:val="00D4313F"/>
    <w:rsid w:val="00D462C1"/>
    <w:rsid w:val="00D501CD"/>
    <w:rsid w:val="00D502D2"/>
    <w:rsid w:val="00D5050A"/>
    <w:rsid w:val="00D51270"/>
    <w:rsid w:val="00D517B0"/>
    <w:rsid w:val="00D51925"/>
    <w:rsid w:val="00D51A38"/>
    <w:rsid w:val="00D54185"/>
    <w:rsid w:val="00D5439C"/>
    <w:rsid w:val="00D54D5B"/>
    <w:rsid w:val="00D60A3A"/>
    <w:rsid w:val="00D64342"/>
    <w:rsid w:val="00D64CD1"/>
    <w:rsid w:val="00D64D3D"/>
    <w:rsid w:val="00D66493"/>
    <w:rsid w:val="00D670B2"/>
    <w:rsid w:val="00D6753F"/>
    <w:rsid w:val="00D72F2B"/>
    <w:rsid w:val="00D745A9"/>
    <w:rsid w:val="00D76238"/>
    <w:rsid w:val="00D776F5"/>
    <w:rsid w:val="00D80000"/>
    <w:rsid w:val="00D80711"/>
    <w:rsid w:val="00D81C2B"/>
    <w:rsid w:val="00D8393F"/>
    <w:rsid w:val="00D83940"/>
    <w:rsid w:val="00D86939"/>
    <w:rsid w:val="00D87AAE"/>
    <w:rsid w:val="00D87C0F"/>
    <w:rsid w:val="00D90AA6"/>
    <w:rsid w:val="00D91EC0"/>
    <w:rsid w:val="00D91F79"/>
    <w:rsid w:val="00D924A3"/>
    <w:rsid w:val="00D92C5A"/>
    <w:rsid w:val="00D94109"/>
    <w:rsid w:val="00D9562D"/>
    <w:rsid w:val="00D96C76"/>
    <w:rsid w:val="00D96EC7"/>
    <w:rsid w:val="00D97760"/>
    <w:rsid w:val="00DA1A43"/>
    <w:rsid w:val="00DA1A7F"/>
    <w:rsid w:val="00DA3DF0"/>
    <w:rsid w:val="00DA57D6"/>
    <w:rsid w:val="00DA57DB"/>
    <w:rsid w:val="00DA5B2F"/>
    <w:rsid w:val="00DA687E"/>
    <w:rsid w:val="00DA71D4"/>
    <w:rsid w:val="00DA724F"/>
    <w:rsid w:val="00DA7DA7"/>
    <w:rsid w:val="00DB2BB9"/>
    <w:rsid w:val="00DB4629"/>
    <w:rsid w:val="00DB47F0"/>
    <w:rsid w:val="00DB6360"/>
    <w:rsid w:val="00DB754F"/>
    <w:rsid w:val="00DC1FD7"/>
    <w:rsid w:val="00DC3E9B"/>
    <w:rsid w:val="00DC5CD9"/>
    <w:rsid w:val="00DD07CC"/>
    <w:rsid w:val="00DD385C"/>
    <w:rsid w:val="00DD3AB3"/>
    <w:rsid w:val="00DD560F"/>
    <w:rsid w:val="00DD5CBF"/>
    <w:rsid w:val="00DE1F20"/>
    <w:rsid w:val="00DE242E"/>
    <w:rsid w:val="00DE2CC0"/>
    <w:rsid w:val="00DE3085"/>
    <w:rsid w:val="00DE52BC"/>
    <w:rsid w:val="00DE6939"/>
    <w:rsid w:val="00DF0347"/>
    <w:rsid w:val="00DF0A96"/>
    <w:rsid w:val="00DF0DF1"/>
    <w:rsid w:val="00DF5668"/>
    <w:rsid w:val="00DF63A9"/>
    <w:rsid w:val="00DF66A5"/>
    <w:rsid w:val="00DF798F"/>
    <w:rsid w:val="00E0023A"/>
    <w:rsid w:val="00E03220"/>
    <w:rsid w:val="00E10616"/>
    <w:rsid w:val="00E108C4"/>
    <w:rsid w:val="00E11AB3"/>
    <w:rsid w:val="00E1551A"/>
    <w:rsid w:val="00E15DBE"/>
    <w:rsid w:val="00E17D6B"/>
    <w:rsid w:val="00E204EB"/>
    <w:rsid w:val="00E21154"/>
    <w:rsid w:val="00E22ECD"/>
    <w:rsid w:val="00E24BD2"/>
    <w:rsid w:val="00E2715A"/>
    <w:rsid w:val="00E27BC3"/>
    <w:rsid w:val="00E27D50"/>
    <w:rsid w:val="00E305A7"/>
    <w:rsid w:val="00E3091C"/>
    <w:rsid w:val="00E32E8F"/>
    <w:rsid w:val="00E34531"/>
    <w:rsid w:val="00E34A38"/>
    <w:rsid w:val="00E369B4"/>
    <w:rsid w:val="00E401A9"/>
    <w:rsid w:val="00E41866"/>
    <w:rsid w:val="00E429A3"/>
    <w:rsid w:val="00E43509"/>
    <w:rsid w:val="00E45DBB"/>
    <w:rsid w:val="00E477FB"/>
    <w:rsid w:val="00E50B1F"/>
    <w:rsid w:val="00E53752"/>
    <w:rsid w:val="00E54DF7"/>
    <w:rsid w:val="00E559AA"/>
    <w:rsid w:val="00E55CC2"/>
    <w:rsid w:val="00E5700B"/>
    <w:rsid w:val="00E57B6A"/>
    <w:rsid w:val="00E62374"/>
    <w:rsid w:val="00E636C0"/>
    <w:rsid w:val="00E636F7"/>
    <w:rsid w:val="00E6505F"/>
    <w:rsid w:val="00E65C20"/>
    <w:rsid w:val="00E6634F"/>
    <w:rsid w:val="00E700A8"/>
    <w:rsid w:val="00E74230"/>
    <w:rsid w:val="00E74986"/>
    <w:rsid w:val="00E749A3"/>
    <w:rsid w:val="00E77957"/>
    <w:rsid w:val="00E8211E"/>
    <w:rsid w:val="00E83866"/>
    <w:rsid w:val="00E83C38"/>
    <w:rsid w:val="00E83DFB"/>
    <w:rsid w:val="00E840C6"/>
    <w:rsid w:val="00E841AB"/>
    <w:rsid w:val="00E86237"/>
    <w:rsid w:val="00E862B5"/>
    <w:rsid w:val="00E90E02"/>
    <w:rsid w:val="00E921B4"/>
    <w:rsid w:val="00E93BCC"/>
    <w:rsid w:val="00E975DE"/>
    <w:rsid w:val="00EA0E8E"/>
    <w:rsid w:val="00EA1042"/>
    <w:rsid w:val="00EA15AA"/>
    <w:rsid w:val="00EA15CF"/>
    <w:rsid w:val="00EA16F8"/>
    <w:rsid w:val="00EA22C6"/>
    <w:rsid w:val="00EA2BC7"/>
    <w:rsid w:val="00EA403C"/>
    <w:rsid w:val="00EA6343"/>
    <w:rsid w:val="00EA6AB8"/>
    <w:rsid w:val="00EB0E4D"/>
    <w:rsid w:val="00EB2E2D"/>
    <w:rsid w:val="00EB4868"/>
    <w:rsid w:val="00EB70AC"/>
    <w:rsid w:val="00EB74B5"/>
    <w:rsid w:val="00EC15D8"/>
    <w:rsid w:val="00EC2A30"/>
    <w:rsid w:val="00EC3A91"/>
    <w:rsid w:val="00EC78DD"/>
    <w:rsid w:val="00EC7D23"/>
    <w:rsid w:val="00ED3E07"/>
    <w:rsid w:val="00ED41FC"/>
    <w:rsid w:val="00ED6069"/>
    <w:rsid w:val="00ED6B3B"/>
    <w:rsid w:val="00EE0071"/>
    <w:rsid w:val="00EE016D"/>
    <w:rsid w:val="00EE40A2"/>
    <w:rsid w:val="00EE569A"/>
    <w:rsid w:val="00EE5B25"/>
    <w:rsid w:val="00EF211E"/>
    <w:rsid w:val="00EF2222"/>
    <w:rsid w:val="00EF3E9F"/>
    <w:rsid w:val="00EF4077"/>
    <w:rsid w:val="00EF4079"/>
    <w:rsid w:val="00EF480B"/>
    <w:rsid w:val="00EF4BE8"/>
    <w:rsid w:val="00EF4E57"/>
    <w:rsid w:val="00EF64C0"/>
    <w:rsid w:val="00EF7DA9"/>
    <w:rsid w:val="00F00120"/>
    <w:rsid w:val="00F02481"/>
    <w:rsid w:val="00F04017"/>
    <w:rsid w:val="00F04B0D"/>
    <w:rsid w:val="00F05A8E"/>
    <w:rsid w:val="00F06AA4"/>
    <w:rsid w:val="00F07266"/>
    <w:rsid w:val="00F07751"/>
    <w:rsid w:val="00F079C6"/>
    <w:rsid w:val="00F079CD"/>
    <w:rsid w:val="00F07E29"/>
    <w:rsid w:val="00F106B3"/>
    <w:rsid w:val="00F109AD"/>
    <w:rsid w:val="00F114D5"/>
    <w:rsid w:val="00F119B5"/>
    <w:rsid w:val="00F125B5"/>
    <w:rsid w:val="00F13D8C"/>
    <w:rsid w:val="00F16168"/>
    <w:rsid w:val="00F171B2"/>
    <w:rsid w:val="00F20289"/>
    <w:rsid w:val="00F211D9"/>
    <w:rsid w:val="00F2256D"/>
    <w:rsid w:val="00F22943"/>
    <w:rsid w:val="00F22AC3"/>
    <w:rsid w:val="00F23635"/>
    <w:rsid w:val="00F23DE2"/>
    <w:rsid w:val="00F2492E"/>
    <w:rsid w:val="00F2532D"/>
    <w:rsid w:val="00F26279"/>
    <w:rsid w:val="00F277D8"/>
    <w:rsid w:val="00F31566"/>
    <w:rsid w:val="00F353FC"/>
    <w:rsid w:val="00F370A2"/>
    <w:rsid w:val="00F37253"/>
    <w:rsid w:val="00F372CB"/>
    <w:rsid w:val="00F3733E"/>
    <w:rsid w:val="00F378C3"/>
    <w:rsid w:val="00F40D3E"/>
    <w:rsid w:val="00F416C2"/>
    <w:rsid w:val="00F42084"/>
    <w:rsid w:val="00F42A92"/>
    <w:rsid w:val="00F44912"/>
    <w:rsid w:val="00F51F6D"/>
    <w:rsid w:val="00F527C1"/>
    <w:rsid w:val="00F52C34"/>
    <w:rsid w:val="00F55FD1"/>
    <w:rsid w:val="00F56C4E"/>
    <w:rsid w:val="00F56FA0"/>
    <w:rsid w:val="00F634CE"/>
    <w:rsid w:val="00F65A61"/>
    <w:rsid w:val="00F6683B"/>
    <w:rsid w:val="00F66FAD"/>
    <w:rsid w:val="00F7543F"/>
    <w:rsid w:val="00F76E61"/>
    <w:rsid w:val="00F779AA"/>
    <w:rsid w:val="00F81624"/>
    <w:rsid w:val="00F87A2B"/>
    <w:rsid w:val="00F909CD"/>
    <w:rsid w:val="00F910E5"/>
    <w:rsid w:val="00F94607"/>
    <w:rsid w:val="00F947A4"/>
    <w:rsid w:val="00F97485"/>
    <w:rsid w:val="00FA0335"/>
    <w:rsid w:val="00FA071A"/>
    <w:rsid w:val="00FA0B19"/>
    <w:rsid w:val="00FA36C2"/>
    <w:rsid w:val="00FA4AE4"/>
    <w:rsid w:val="00FA4E50"/>
    <w:rsid w:val="00FA53A6"/>
    <w:rsid w:val="00FB06BD"/>
    <w:rsid w:val="00FB16FB"/>
    <w:rsid w:val="00FB27BA"/>
    <w:rsid w:val="00FB2E0F"/>
    <w:rsid w:val="00FB40D8"/>
    <w:rsid w:val="00FB5433"/>
    <w:rsid w:val="00FB7CDD"/>
    <w:rsid w:val="00FC0560"/>
    <w:rsid w:val="00FC1B18"/>
    <w:rsid w:val="00FC21F3"/>
    <w:rsid w:val="00FC3061"/>
    <w:rsid w:val="00FC48B2"/>
    <w:rsid w:val="00FC6947"/>
    <w:rsid w:val="00FC6EB7"/>
    <w:rsid w:val="00FC7625"/>
    <w:rsid w:val="00FC7C66"/>
    <w:rsid w:val="00FD4DF7"/>
    <w:rsid w:val="00FD63E6"/>
    <w:rsid w:val="00FD6F9F"/>
    <w:rsid w:val="00FE0255"/>
    <w:rsid w:val="00FE1CB6"/>
    <w:rsid w:val="00FE4A7E"/>
    <w:rsid w:val="00FE5E18"/>
    <w:rsid w:val="00FE7A03"/>
    <w:rsid w:val="00F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BE5ACE"/>
  <w15:docId w15:val="{AE3E34E4-2A34-48B8-908E-03500CEB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AB5"/>
    <w:rPr>
      <w:rFonts w:ascii="Arial" w:eastAsia="Times New Roman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9D1AB5"/>
    <w:pPr>
      <w:keepNext/>
      <w:outlineLvl w:val="0"/>
    </w:pPr>
    <w:rPr>
      <w:rFonts w:ascii="Impact" w:hAnsi="Impact"/>
      <w:color w:val="333300"/>
      <w:sz w:val="44"/>
    </w:rPr>
  </w:style>
  <w:style w:type="paragraph" w:styleId="Heading2">
    <w:name w:val="heading 2"/>
    <w:basedOn w:val="Heading1"/>
    <w:next w:val="Normal"/>
    <w:link w:val="Heading2Char"/>
    <w:qFormat/>
    <w:rsid w:val="009D1AB5"/>
    <w:pPr>
      <w:spacing w:after="120" w:line="400" w:lineRule="exact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9D1AB5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Heading1"/>
    <w:next w:val="Normal"/>
    <w:qFormat/>
    <w:rsid w:val="009D1AB5"/>
    <w:pPr>
      <w:outlineLvl w:val="3"/>
    </w:pPr>
    <w:rPr>
      <w:i/>
      <w:sz w:val="24"/>
    </w:rPr>
  </w:style>
  <w:style w:type="paragraph" w:styleId="Heading5">
    <w:name w:val="heading 5"/>
    <w:basedOn w:val="Heading1"/>
    <w:next w:val="Normal"/>
    <w:qFormat/>
    <w:rsid w:val="009D1AB5"/>
    <w:pPr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9D1AB5"/>
    <w:pPr>
      <w:spacing w:before="240" w:after="60"/>
      <w:outlineLvl w:val="5"/>
    </w:pPr>
    <w:rPr>
      <w:rFonts w:ascii="Times" w:hAnsi="Times"/>
      <w:b/>
      <w:sz w:val="22"/>
    </w:rPr>
  </w:style>
  <w:style w:type="paragraph" w:styleId="Heading9">
    <w:name w:val="heading 9"/>
    <w:basedOn w:val="Normal"/>
    <w:next w:val="Normal"/>
    <w:qFormat/>
    <w:rsid w:val="009D1AB5"/>
    <w:pPr>
      <w:keepNext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D1AB5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rsid w:val="009D1AB5"/>
    <w:pPr>
      <w:spacing w:after="120" w:line="240" w:lineRule="atLeast"/>
    </w:pPr>
    <w:rPr>
      <w:sz w:val="20"/>
    </w:rPr>
  </w:style>
  <w:style w:type="paragraph" w:styleId="BodyTextIndent">
    <w:name w:val="Body Text Indent"/>
    <w:basedOn w:val="Normal"/>
    <w:rsid w:val="009D1AB5"/>
    <w:pPr>
      <w:tabs>
        <w:tab w:val="left" w:pos="180"/>
      </w:tabs>
      <w:spacing w:line="220" w:lineRule="atLeast"/>
      <w:ind w:left="187" w:hanging="187"/>
    </w:pPr>
    <w:rPr>
      <w:sz w:val="18"/>
    </w:rPr>
  </w:style>
  <w:style w:type="paragraph" w:customStyle="1" w:styleId="CaptionText">
    <w:name w:val="Caption Text"/>
    <w:basedOn w:val="Normal"/>
    <w:rsid w:val="009D1AB5"/>
    <w:pPr>
      <w:spacing w:line="220" w:lineRule="atLeast"/>
      <w:jc w:val="center"/>
    </w:pPr>
    <w:rPr>
      <w:color w:val="333300"/>
      <w:sz w:val="18"/>
    </w:rPr>
  </w:style>
  <w:style w:type="paragraph" w:customStyle="1" w:styleId="QuoteText">
    <w:name w:val="Quote Text"/>
    <w:basedOn w:val="CaptionText"/>
    <w:rsid w:val="009D1AB5"/>
    <w:pPr>
      <w:spacing w:line="280" w:lineRule="atLeast"/>
      <w:jc w:val="right"/>
    </w:pPr>
    <w:rPr>
      <w:i/>
      <w:sz w:val="20"/>
    </w:rPr>
  </w:style>
  <w:style w:type="paragraph" w:customStyle="1" w:styleId="Masthead">
    <w:name w:val="Masthead"/>
    <w:basedOn w:val="Heading1"/>
    <w:rsid w:val="009D1AB5"/>
    <w:rPr>
      <w:sz w:val="96"/>
    </w:rPr>
  </w:style>
  <w:style w:type="paragraph" w:customStyle="1" w:styleId="RunningHead">
    <w:name w:val="Running Head"/>
    <w:basedOn w:val="Normal"/>
    <w:rsid w:val="009D1AB5"/>
    <w:rPr>
      <w:rFonts w:ascii="Impact" w:hAnsi="Impact"/>
      <w:color w:val="FFFFFF"/>
      <w:sz w:val="36"/>
      <w:szCs w:val="36"/>
    </w:rPr>
  </w:style>
  <w:style w:type="character" w:styleId="Strong">
    <w:name w:val="Strong"/>
    <w:basedOn w:val="DefaultParagraphFont"/>
    <w:uiPriority w:val="22"/>
    <w:qFormat/>
    <w:rsid w:val="00EF64C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8B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9D1AB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D1AB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8B2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6657"/>
    <w:rPr>
      <w:color w:val="000080"/>
      <w:u w:val="single"/>
    </w:rPr>
  </w:style>
  <w:style w:type="character" w:customStyle="1" w:styleId="BodyTextChar">
    <w:name w:val="Body Text Char"/>
    <w:basedOn w:val="DefaultParagraphFont"/>
    <w:link w:val="BodyText"/>
    <w:rsid w:val="0024359E"/>
    <w:rPr>
      <w:rFonts w:ascii="Arial" w:eastAsia="Times New Roman" w:hAnsi="Arial"/>
    </w:rPr>
  </w:style>
  <w:style w:type="character" w:customStyle="1" w:styleId="Heading1Char">
    <w:name w:val="Heading 1 Char"/>
    <w:basedOn w:val="DefaultParagraphFont"/>
    <w:link w:val="Heading1"/>
    <w:rsid w:val="0024359E"/>
    <w:rPr>
      <w:rFonts w:ascii="Impact" w:eastAsia="Times New Roman" w:hAnsi="Impact"/>
      <w:color w:val="333300"/>
      <w:sz w:val="44"/>
    </w:rPr>
  </w:style>
  <w:style w:type="character" w:customStyle="1" w:styleId="Heading2Char">
    <w:name w:val="Heading 2 Char"/>
    <w:basedOn w:val="DefaultParagraphFont"/>
    <w:link w:val="Heading2"/>
    <w:rsid w:val="00ED41FC"/>
    <w:rPr>
      <w:rFonts w:ascii="Impact" w:eastAsia="Times New Roman" w:hAnsi="Impact"/>
      <w:color w:val="333300"/>
      <w:sz w:val="36"/>
    </w:rPr>
  </w:style>
  <w:style w:type="character" w:customStyle="1" w:styleId="huge1">
    <w:name w:val="huge1"/>
    <w:basedOn w:val="DefaultParagraphFont"/>
    <w:rsid w:val="00BB283F"/>
    <w:rPr>
      <w:rFonts w:ascii="Verdana" w:hAnsi="Verdana" w:hint="default"/>
      <w:sz w:val="30"/>
      <w:szCs w:val="30"/>
    </w:rPr>
  </w:style>
  <w:style w:type="character" w:customStyle="1" w:styleId="bodybold1">
    <w:name w:val="bodybold1"/>
    <w:basedOn w:val="DefaultParagraphFont"/>
    <w:rsid w:val="00BB283F"/>
    <w:rPr>
      <w:rFonts w:ascii="Verdana" w:hAnsi="Verdana" w:hint="default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3302B"/>
    <w:rPr>
      <w:color w:val="919191" w:themeColor="followedHyperlink"/>
      <w:u w:val="single"/>
    </w:rPr>
  </w:style>
  <w:style w:type="paragraph" w:customStyle="1" w:styleId="yiv658083526msonormal">
    <w:name w:val="yiv658083526msonormal"/>
    <w:basedOn w:val="Normal"/>
    <w:rsid w:val="00EF407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1E552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A2E3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537D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qj">
    <w:name w:val="aqj"/>
    <w:basedOn w:val="DefaultParagraphFont"/>
    <w:rsid w:val="007537D7"/>
  </w:style>
  <w:style w:type="paragraph" w:styleId="NoSpacing">
    <w:name w:val="No Spacing"/>
    <w:uiPriority w:val="1"/>
    <w:qFormat/>
    <w:rsid w:val="002B02C8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2B02C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0">
    <w:name w:val="ParaAttribute0"/>
    <w:rsid w:val="00EB4868"/>
    <w:pPr>
      <w:wordWrap w:val="0"/>
      <w:spacing w:after="160"/>
      <w:jc w:val="center"/>
    </w:pPr>
    <w:rPr>
      <w:rFonts w:ascii="Times New Roman" w:eastAsia="Batang" w:hAnsi="Times New Roman"/>
    </w:rPr>
  </w:style>
  <w:style w:type="paragraph" w:customStyle="1" w:styleId="ParaAttribute1">
    <w:name w:val="ParaAttribute1"/>
    <w:rsid w:val="00EB4868"/>
    <w:pPr>
      <w:wordWrap w:val="0"/>
    </w:pPr>
    <w:rPr>
      <w:rFonts w:ascii="Times New Roman" w:eastAsia="Batang" w:hAnsi="Times New Roman"/>
    </w:rPr>
  </w:style>
  <w:style w:type="character" w:customStyle="1" w:styleId="CharAttribute1">
    <w:name w:val="CharAttribute1"/>
    <w:rsid w:val="00EB4868"/>
    <w:rPr>
      <w:rFonts w:ascii="Calibri" w:eastAsia="Calibri"/>
      <w:b/>
      <w:sz w:val="24"/>
      <w:u w:val="single"/>
    </w:rPr>
  </w:style>
  <w:style w:type="character" w:customStyle="1" w:styleId="CharAttribute3">
    <w:name w:val="CharAttribute3"/>
    <w:rsid w:val="00EB4868"/>
    <w:rPr>
      <w:rFonts w:ascii="Calibri" w:eastAsia="Calibri"/>
      <w:b/>
      <w:sz w:val="22"/>
      <w:u w:val="single"/>
    </w:rPr>
  </w:style>
  <w:style w:type="character" w:customStyle="1" w:styleId="CharAttribute4">
    <w:name w:val="CharAttribute4"/>
    <w:rsid w:val="00EB4868"/>
    <w:rPr>
      <w:rFonts w:ascii="Calibri" w:eastAsia="Calibri"/>
      <w:sz w:val="22"/>
    </w:rPr>
  </w:style>
  <w:style w:type="character" w:customStyle="1" w:styleId="CharAttribute5">
    <w:name w:val="CharAttribute5"/>
    <w:rsid w:val="00EB4868"/>
    <w:rPr>
      <w:rFonts w:ascii="Calibri" w:eastAsia="Calibri"/>
      <w:sz w:val="22"/>
    </w:rPr>
  </w:style>
  <w:style w:type="character" w:customStyle="1" w:styleId="CharAttribute7">
    <w:name w:val="CharAttribute7"/>
    <w:rsid w:val="00EB4868"/>
    <w:rPr>
      <w:rFonts w:ascii="Calibri" w:eastAsia="Calibri"/>
      <w:b/>
      <w:sz w:val="22"/>
    </w:rPr>
  </w:style>
  <w:style w:type="character" w:customStyle="1" w:styleId="CharAttribute8">
    <w:name w:val="CharAttribute8"/>
    <w:rsid w:val="00EB4868"/>
    <w:rPr>
      <w:rFonts w:ascii="Calibri" w:eastAsia="Calibri"/>
      <w:sz w:val="22"/>
      <w:vertAlign w:val="superscript"/>
    </w:rPr>
  </w:style>
  <w:style w:type="character" w:customStyle="1" w:styleId="CharAttribute12">
    <w:name w:val="CharAttribute12"/>
    <w:rsid w:val="00EB4868"/>
    <w:rPr>
      <w:rFonts w:ascii="Calibri" w:eastAsia="Calibri"/>
      <w:b/>
      <w:sz w:val="22"/>
      <w:u w:val="single"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C66845"/>
    <w:rPr>
      <w:color w:val="605E5C"/>
      <w:shd w:val="clear" w:color="auto" w:fill="E1DFDD"/>
    </w:rPr>
  </w:style>
  <w:style w:type="paragraph" w:customStyle="1" w:styleId="isselectedend">
    <w:name w:val="isselectedend"/>
    <w:basedOn w:val="Normal"/>
    <w:rsid w:val="004B3819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008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674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89537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702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103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3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2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2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21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1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97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83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7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0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75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913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57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298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62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663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84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06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4720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046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369017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781544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7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393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1866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635134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8877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6310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747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9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5428665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459177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0082531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54084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31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2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403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69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851943946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00964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120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77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868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0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109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32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8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36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52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2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98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82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35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7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527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45575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4487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626704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4847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6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44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14462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43832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33860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87729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6118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1277055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872238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2904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0262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19768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6475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137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204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789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645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6802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119639857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428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195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4409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868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761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49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207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471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736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9686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8733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274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2948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4706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399527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37903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3566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5384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09061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9241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139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465785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085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690278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6852622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7225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162306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31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439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13260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0238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6698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5728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5219442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6630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2980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206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54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139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3807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8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704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7059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466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30810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4172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2767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1876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4052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18082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48146806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1766099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9899923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6758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9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227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982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1247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3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637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28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9244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53962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226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412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4899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0820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7699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876026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81405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9037538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18510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2879664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935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7337244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168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2740887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7177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0249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9308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234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733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812222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19096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29547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89635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3165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2374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37341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3914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0401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1698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175409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7550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7224883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93453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438933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087368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6197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130266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65805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08768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12114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799349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277659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802557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567869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4916402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44586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450022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342826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933103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90848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46738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29963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51637145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27977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561292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79607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012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647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4358765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5111470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953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059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9617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900556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7992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3940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473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231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224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1611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684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78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7558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12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4286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357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93129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4702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31290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3374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15899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228750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6196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2528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2343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111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836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104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554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966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3624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18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1233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10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88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19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05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085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3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9456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53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5179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901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7556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867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295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272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558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2606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02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231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528761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4075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9413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4221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65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2174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239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7912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25429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2870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39515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460609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077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558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1288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3240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8900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8387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466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90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8780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0859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37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347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9775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54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5786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8350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1416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000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5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542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58688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078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1153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8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5595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298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237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9828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2606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3212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448940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475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6979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8200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6960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0288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64392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761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4276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43748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065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63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1826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2010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4176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8572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4925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5580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7975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3985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8198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462915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4532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9844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11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59605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2984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311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836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35544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96730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3804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55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3973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76137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02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12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918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8218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3908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97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760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759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186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2895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4727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5422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16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813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897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1225955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336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607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6917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90967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22162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7963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8833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271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5884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077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841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52150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0871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1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907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346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9853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9840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754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4434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220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474705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32868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8248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1639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97759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32162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2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348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2295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4982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7592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9963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2845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265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5881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0375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8187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07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6204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922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4063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852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53955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305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274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207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151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92510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4811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400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052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977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63408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84547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7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311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654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5830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4712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34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91645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06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401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8151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1334550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68647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56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9143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3347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652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9440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8392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1518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8729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4893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5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93201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322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53967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68575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2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357960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51395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588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123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792057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1267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473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53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4384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604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266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815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7482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74758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241812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6946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5634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94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546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90700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920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599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97839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128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481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4903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905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8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69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9635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072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05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637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2303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5970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74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0362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41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3771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3971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84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351542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546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13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0065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741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67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6783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950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5303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066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2465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4033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361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1614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5885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66831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912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1710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304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85281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5059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63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83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5835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0303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248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638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436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42076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4447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1350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289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68411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1101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96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967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0634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1770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759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07631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89413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844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8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0153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8110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5123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1214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6145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2871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3005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453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7257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865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2020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7533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614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191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447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08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979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89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51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202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62102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3275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589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2227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303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4410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5862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709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1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17632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8046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4629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5752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84382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328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1339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999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963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1606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75924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595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312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9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2974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69002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083903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3900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4137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0881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16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598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4430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6302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6938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604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015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62690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0515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302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5395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935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6372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2285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172304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43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712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53881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881652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6934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52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470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402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8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6035993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5871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49171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70623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66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513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7690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3754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52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162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4512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65394460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3106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1786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27211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22579104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846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5501152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540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7364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7676977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2536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390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760900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321261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519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6944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395545403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5306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6123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483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062862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284852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5233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226570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4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46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180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4057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332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26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0503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0796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74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400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739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36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3966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296353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8230437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40461396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10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77189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47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80750101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50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9105713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963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22004411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296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0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3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728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41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273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094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651898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42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594112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6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3278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331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94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21424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44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58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72714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114902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4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0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43997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48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9222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3779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172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80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0788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173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9115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623030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460312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532157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304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2224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355086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4209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2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01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796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4660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660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1737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5108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553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4969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639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532684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0819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674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724655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15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498162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943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543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100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659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4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6637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8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9375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0214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07892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84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37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0483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1585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92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1106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4427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9560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173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027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3728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86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699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01136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1921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684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34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540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932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40535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8458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9985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1781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3388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218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337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305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9479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6027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533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851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848024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3239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568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30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2753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901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9494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8800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199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446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089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348639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7771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831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42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283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3702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4953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6146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5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718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494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112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95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0488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128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486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6121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553771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27582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2223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6067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34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629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772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1604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747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82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3122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319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18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842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7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2869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6728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8060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1311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7301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9593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9643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406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53511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32928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801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7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3821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9136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02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5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23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14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7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34720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92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908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31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63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75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41670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8367925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6954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70717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1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5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43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82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87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43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41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45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33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82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67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41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81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84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37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399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43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04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25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322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996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130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032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2808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3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27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8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95467564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3715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611887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8499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0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028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6305419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0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35648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290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2305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81750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9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62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9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27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0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29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2494644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57698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64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1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15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73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60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10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3453995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4700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60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37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345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8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08686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9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27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46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4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45151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50621762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6646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67747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0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28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588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6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073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5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1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29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14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15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97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80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4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09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576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7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43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8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787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172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781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62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912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53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4544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8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66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9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81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8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9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8723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2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65098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67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6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7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76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98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387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58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8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47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2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1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51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136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84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4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14823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427110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7708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925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3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7693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43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75744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7124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18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3325163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5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1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0076744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70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1582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498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182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4906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181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3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0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462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432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566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19873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6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414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3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62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4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053847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976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804418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331428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312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96875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192031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744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730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073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78069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89211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647321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32387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0874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66336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84244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02534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0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6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8484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47444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2767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695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72325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6371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2983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422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2431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38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460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75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41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2122098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444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37228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1511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74801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556097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53694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1025329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835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3859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32219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2549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006397403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368259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66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0864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1217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7823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7083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9142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22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1543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1079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024560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4182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940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789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49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703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1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451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6290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39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7926035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6507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101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3745651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85150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505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78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40865140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421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7757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834364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9437984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5787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83969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513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129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017582633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878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8626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495515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188720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9546833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412315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14374172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7264513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6584448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4616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3087716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25948296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0631332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69645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130103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30166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53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0633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788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46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484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137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4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76808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7655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694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68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782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9318614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1610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314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31933411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0010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8315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63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60465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198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8437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0893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23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6455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679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207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539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19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35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8944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0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853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1749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506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3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91070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959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76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540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992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96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424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467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67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342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7135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440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6385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840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8534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2400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788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59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93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26106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698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3959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486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244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321597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212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31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67346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5161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3554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960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1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61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06665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401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417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952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054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0438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6670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07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616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844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875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255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3805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54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0110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93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749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9950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985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0493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16888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9653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876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26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6595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4324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747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639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916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8510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996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763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121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8966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983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8419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61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0333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570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6185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86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6659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309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965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002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7721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192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298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892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791672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094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013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511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050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5996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471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5591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1549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009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3798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140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885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53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90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232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4245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2470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88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732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5179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355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33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663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8052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46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6524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237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5015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94753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000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873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698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90392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4020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128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792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55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424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660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0754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872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9615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854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83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81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3218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585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7118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23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321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2016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136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706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381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970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2458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5729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66031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523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179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13382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455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5942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1278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26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156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1950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145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2403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94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809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4663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01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09946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3355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491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82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222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789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4090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594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83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3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9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9427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9419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397666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297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679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13240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2419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569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36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71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8039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842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5559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8945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2852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3518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77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8261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169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23994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5278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601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046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860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987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512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0330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99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76284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863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0980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44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640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729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3741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863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6223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255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917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6477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646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4696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192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6530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631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846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3206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8667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92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983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611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863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4752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5658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9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8297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96293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9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6942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337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0863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7006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23655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9711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48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433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6063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180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9226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14804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9268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967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7268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571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05617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7801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129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3545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0060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94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868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612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540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782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3185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572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089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422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54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152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962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1652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7073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236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7386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7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0210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912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587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876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0051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244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45231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27704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875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895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080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0075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0615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55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013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1315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62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201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90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3500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60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30039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878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1942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45367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79588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9387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747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3777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869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7434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9724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7340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2067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86568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486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3933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49193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849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7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63966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766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513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31687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272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0093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21192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369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9281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68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8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159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076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2894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41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314959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134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4226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216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416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684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324595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77227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8691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239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87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786741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45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585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469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7534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90303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166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372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4464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047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6571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642345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112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31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960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28979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692476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571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7649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981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34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5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3991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8962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384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0390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443143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377855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52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22324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9526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7351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212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6885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4296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7293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443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0556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956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214689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998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19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41258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9259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80667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01216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14598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181926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410367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90426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899111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07236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08040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945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44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218362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38292493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84914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7496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20555452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660659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9087277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1655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171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95008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61838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35317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4466105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0483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416429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35437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369480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7467675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18417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91413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4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662673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909971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837653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382713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945297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83416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7692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86210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98477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31333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97180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24059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3079261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370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252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6425847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827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37536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99540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721143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986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61162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907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5178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00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8622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289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140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24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5288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3194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396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34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61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605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4072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95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0346436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599603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1573346787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1931694355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3874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173507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1633756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0517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011258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53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170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46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4971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290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454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744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204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151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1130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19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900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55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135960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22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323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347312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73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41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49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6806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041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992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7240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60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9632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603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900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142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247894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9114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32930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09162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49721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06021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60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161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734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0127849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515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9263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147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636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2979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55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9897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05098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7202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3306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858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8590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6554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846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86268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0684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22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768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404496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1709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9610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31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5369129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18418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980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542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560997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961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340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2209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52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1018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898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393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7241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9338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11663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775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2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7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9045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853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22619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195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5152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896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26996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2469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520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7027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19969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5464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22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58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44215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8174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3352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309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414481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464247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945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9612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445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578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192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073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2869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359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7492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3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5044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9795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2512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2900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1280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4161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6426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49660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82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984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67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991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392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141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9624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8851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1632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981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801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107535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5529033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77886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964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58793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690110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333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32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7801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709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8614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74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7784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843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749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9387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82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315638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379879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574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41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429737398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204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77731745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31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948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78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9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062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786797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90538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337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47813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712525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30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82222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128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1503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739991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40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8662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621536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62930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25091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0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5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0973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4387165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1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44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0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2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058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3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417605341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7860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26916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716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2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13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1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1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2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0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5941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38386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80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264568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33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32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5474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986762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49031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327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5144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440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072428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6387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820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033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992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48953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112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5736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6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900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189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649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5925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97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621608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31363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520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054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9012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2698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273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954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86433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1363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649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467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54762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0679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381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859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200215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355976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192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960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6238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1737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91350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839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8716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2049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7587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2093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85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23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0120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3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05017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437281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8580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670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060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106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54532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632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052526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394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6628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42701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297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8308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7417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1489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7062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249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9387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6076950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9675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5816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987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6412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036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01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2573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73912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277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3394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529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299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699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3927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35940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7594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599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065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16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809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9679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84928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5977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94042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7815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362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532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75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56569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19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566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905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6920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506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9263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0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503349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809694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23475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298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010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9658971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4185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532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2905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68501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4843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040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9155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118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1592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29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8962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863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8694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68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688785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731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795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82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717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826150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945431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89602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275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6380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3992401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161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586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47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598395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57902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532043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534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17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37528543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67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7554011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368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2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6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973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288517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065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002496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23568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6783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9217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92506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86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177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103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941717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01249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071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663175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985306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503421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07376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833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749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6589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648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5148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035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956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589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001261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643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9487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7850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2999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8861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13470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239403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775975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7121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83926802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00242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4857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6422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8475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6639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1246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1901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838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1092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4297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769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8938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8380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555150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90254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88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3764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924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0826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8123265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842471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34479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868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3257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867495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57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93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025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7245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244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308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558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802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94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029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9818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48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29728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60407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4915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476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8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694960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69658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3805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641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656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026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351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93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6868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35232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2181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027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200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058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30984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236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18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0550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4925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03464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7426891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812452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333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7162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205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7115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4975366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9354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5643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3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464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963027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9711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281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84113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457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5319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63403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082898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99248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833613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8396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7156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30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901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4845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347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121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656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2391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56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217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3922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733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958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59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67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18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9738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142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697475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8323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274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364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81653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3705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65742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8818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9532739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019614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4607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46677558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62734261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8509946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1071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3747701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02512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28932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478477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4629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838112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057350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370156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1929265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23443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79002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5266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29007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5915908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39604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38966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788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76169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1527268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7621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810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325595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783383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4863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558514960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  <w:div w:id="1126660132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6191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9248990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78291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23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" w:color="auto"/>
                                                                            <w:left w:val="single" w:sz="6" w:space="0" w:color="auto"/>
                                                                            <w:bottom w:val="single" w:sz="2" w:space="1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036239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064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9429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1547976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587000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99945632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695691147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9716181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5277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6395064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680760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9475355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5971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573681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266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33190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738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8838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4157860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3919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2591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95776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03481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1710358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4776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489176574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0324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0077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1392431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5643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8588469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670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360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243198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011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149547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171377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8016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359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8464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701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6847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691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827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6231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88200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4908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574718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405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862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242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1623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5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73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80382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519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0634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4779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460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009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415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6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77407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763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58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480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9077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0716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9019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9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042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473258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6364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254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556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89124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352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29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27626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8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8888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167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832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434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515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420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5999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448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12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24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58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924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7000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56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7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729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6332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35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317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908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13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72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0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32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08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92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07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2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5895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983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533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506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9393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222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27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28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8228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3926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593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398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6022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074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566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846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336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84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044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454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3860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4070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39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2726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7907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0144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01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1227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0142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814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9171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072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0039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29435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48827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31147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037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9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3584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4571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979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5953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189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6919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803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5145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7186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733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76605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967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388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621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011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2572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4567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9793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136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830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186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9180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58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649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2204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91488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361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6204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215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358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0024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9935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3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908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7058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225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234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2298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55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504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28754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9661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88758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751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8145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00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789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2368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64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287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389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395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7598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4472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8483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0210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8777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9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7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1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554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45662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4782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5977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13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709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58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2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295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0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24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33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49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378664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6962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144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7931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447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85148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3326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519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6479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202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496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5970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056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7489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97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0165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745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76173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3955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4801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408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57960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265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906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494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472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546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363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6230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2487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056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51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0231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3022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74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44705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5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771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810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5615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296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9233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4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746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28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658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9778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06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943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590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9880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795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68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4187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8905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616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0946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345070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399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7958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8951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5431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1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028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5104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8956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1124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25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9971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54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217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2304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5819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804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02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862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367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669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4214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960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42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78819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846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36308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5811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25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624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908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532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36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830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1604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5281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027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82574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046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58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03889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32007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318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901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94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98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1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9321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5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6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2546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658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573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182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61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501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9935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603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9197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737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057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0394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59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47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2185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172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079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4676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1719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5686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417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356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2812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477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2981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6378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829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480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615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135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2584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8587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4078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2776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766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20095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229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646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8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0204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0494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533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32596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699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4640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964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306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2996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7095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7143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1145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0393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6948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102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2122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4310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5246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682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083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963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0211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678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4493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862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904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975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00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278419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562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955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702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175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1040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6881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0552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0489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5788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27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180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89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614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166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267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812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7321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93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79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696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901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4929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8968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1656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364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8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0133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64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499935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541993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551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010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347578">
                                      <w:marLeft w:val="300"/>
                                      <w:marRight w:val="150"/>
                                      <w:marTop w:val="165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82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2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53354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079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967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4845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7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784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5301587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34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90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5511325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930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53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17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11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224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5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45915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020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4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051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76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1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340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886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511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5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06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867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6172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880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6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59675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90560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90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01425519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70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5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6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63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8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1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68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64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6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31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8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97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328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426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492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442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79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722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90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509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59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1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13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99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48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53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374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6189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9951807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74576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63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9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46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71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6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2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82915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377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26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29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2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0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505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0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79425777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765032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356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474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0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6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1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097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80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9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5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6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88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8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422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029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26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6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73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4106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594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4657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914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067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3999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28946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4379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2706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1274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77488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001420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59959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44569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5212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2399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42991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6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00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816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028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8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9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383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57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94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831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272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731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830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6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30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54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27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2936072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2106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91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721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747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89397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6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810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464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192660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4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797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2805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07454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30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312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88721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558048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9732056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267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3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23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74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723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346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25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7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163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91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37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99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4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00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87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93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411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446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8327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89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87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391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5098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116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909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143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9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5493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596074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3107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0840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918879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051895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44700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0990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858632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89018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66262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6246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8322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4547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87209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961246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36916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107856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604038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46178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6654771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608786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7370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71973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26140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729082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657925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9433964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663215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086783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739471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5052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27398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769657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248153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09159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3627228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77728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12747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4023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457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309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1213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600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86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0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8140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3945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380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219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72364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793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14108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80839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943484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998040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2513022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266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9237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4721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11377553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3194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769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7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515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399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949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26346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77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1678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43835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9697602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86190207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297350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7405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093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1894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003942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219790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392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19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193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809024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28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72622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91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66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469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559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079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415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9190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9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72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5140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373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63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414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949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797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3025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831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421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3129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9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7368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5061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883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2465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31258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142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451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9953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259774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781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132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858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1927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425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9375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826316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0380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7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0260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9513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7442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249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45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74285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099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783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116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4986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0879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319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721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5859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131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50016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270933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8689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3677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7995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0395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8230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0074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388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1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9125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090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0289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5630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859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689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6235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080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2011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294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466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3203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571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31080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6993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14949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85152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143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1721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64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417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6696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7664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75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00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8319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320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723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89581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804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777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785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352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9307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3044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475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508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5158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661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6327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7140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404235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068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370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81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513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59099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21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4186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10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2802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922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016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5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8769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0292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3685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070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5296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130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1844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80661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221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261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59385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0277440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2182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757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872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53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5462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445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273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9625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35456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8369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6691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868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8470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7810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9212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1621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482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720081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76304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691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40334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7245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351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8775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625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2600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139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0524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7606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8068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757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40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426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6197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2631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681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0592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9106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698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6874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8356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3839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98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7946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886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8233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511191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4039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5409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826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920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2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25080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030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473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213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4972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13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165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674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0383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3640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806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498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3023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62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1622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50953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950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5692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30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36568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111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08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65453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25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482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6597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095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2066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560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3368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353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5836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22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154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805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058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628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717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8916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6662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435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7947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019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2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75818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46706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18835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437807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837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5753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9362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9760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48126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673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465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2452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32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7365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61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6515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9477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4709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67626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7212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0823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0026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425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4512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8082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1132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7408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9496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1645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330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9849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287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01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514503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2660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094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3338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49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5766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80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180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98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411107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836067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142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191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34806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7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549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7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145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103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5320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7081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990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157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499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9062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9853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3331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3127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5946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9927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9488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3018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3283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366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93028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032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6778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281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7916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0972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8282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3402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39080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820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5022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92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365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5221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4876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20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24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238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0291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290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40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9460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95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7808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0599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586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4647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4289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629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684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6061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4106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57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890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943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9496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2412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9263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9819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0596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121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969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719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1739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7102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548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9761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048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4453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295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869701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12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9016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544890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804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2304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93801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8008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209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6415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419206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1090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573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870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2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53467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8088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0862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02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0171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30774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13165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2728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22795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7662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221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5945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53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9325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862548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1289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7759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43725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6058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300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7602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5901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676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669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4585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89138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688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282232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1386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399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76318256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03887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071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0515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3785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647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2168130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780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4253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364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97084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3307136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2204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482111061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152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8001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10017586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6413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6865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6537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2563493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75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41471601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62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501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9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33499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8171292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086732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13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43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483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8321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5241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8124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1245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878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6981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1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5016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2403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366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692709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4150455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1811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53293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497708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4586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0432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749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581981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489713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4037160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9013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9569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916866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30251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115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1708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002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26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128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619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408454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74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07424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043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7040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27998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2200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707440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237725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8151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725183703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742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3442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21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29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748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729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7821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296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361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869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1556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249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2998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1151949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3370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46599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24839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5612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86809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308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387524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33732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8218734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9853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59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3868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58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00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9213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6080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00478690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65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3336527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513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53583771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899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12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649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63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07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469173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2884257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2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21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88880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47995884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3398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612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9486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9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315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06550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209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98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345953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316494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45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312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5316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937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629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1925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9198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6478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266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5164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09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510826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490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400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332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5910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402661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8223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0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6169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2117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573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9955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95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698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830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912033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8337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42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8983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3891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058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242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401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3684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008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9534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5183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589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1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89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5359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4052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3982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499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86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28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5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959947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0575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1508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5783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8247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8355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13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696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86521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889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146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2430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2224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2823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8176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0329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503424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2663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738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2771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681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4762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0716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12894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9643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3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87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33460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3381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59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733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804103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5019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4490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3721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724603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8900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464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6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4844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716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961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395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545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51034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4520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850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424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37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57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4057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705921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8036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955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6954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281281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0935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303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953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4069398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0419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405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174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48353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40784646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4000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4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069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9556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197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897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8837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80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2449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3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665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678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6485362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26421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8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7205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36529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57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4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778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246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343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23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8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25266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96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98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02225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655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64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50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33527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46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61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3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697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80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19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073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53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813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06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897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27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01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889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06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77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374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0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776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77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89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5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331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3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569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65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79143256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59780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266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06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7281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41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86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6474567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91936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2462764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545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9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5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4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4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532499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5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9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40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93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919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0587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83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705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947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061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5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6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8293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047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333010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29489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56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9992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87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09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8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1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8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2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32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85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06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51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211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987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8829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612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8531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1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09777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0298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25541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90901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10876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295806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77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70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2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7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82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0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85619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00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780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04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56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896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25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95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040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63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961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786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00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7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275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7682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9803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26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065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07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7484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612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1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359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883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2792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486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7520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87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72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50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72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21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68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95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80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112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330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7995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669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6551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3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8457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122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398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4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5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0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6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96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96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130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400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168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806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517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1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66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5161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0460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307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25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777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2708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5692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22783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098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02316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7880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68908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87950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867591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09293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1131550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0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87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8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96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27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2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79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3026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8606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414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27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159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40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020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3228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1219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741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94235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3888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59385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4301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71469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2495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524099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4112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184325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84901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18266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54664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3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5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2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81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1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8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7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13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10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78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625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251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170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4555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38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176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384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080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746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8049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8819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9449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18123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0110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65087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6676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367531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21909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821870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9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729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0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62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94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46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84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98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0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88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074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795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83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1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880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9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148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26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09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534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4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526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156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6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54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70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124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3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2032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41983242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7537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448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7485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5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6283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61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9862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80533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79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570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950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6051088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55530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58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491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053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7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316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22783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1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0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45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7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68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6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8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1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7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913533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73893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0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897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4466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318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8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1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3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4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1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090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0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66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15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3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9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85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24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5593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335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16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6584189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97971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372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0447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2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385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787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67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1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4637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507779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8951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768707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1698569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1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287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8617584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62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740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67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582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40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1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68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101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49718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031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420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85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50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6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67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213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9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35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234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2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94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45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1259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137025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178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522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884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9580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3728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085645564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14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314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81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852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4674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992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6527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27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310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968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088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064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961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286145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377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354318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201765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411315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198966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8845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545380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48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085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106927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519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559969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672951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219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314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6196354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1759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812501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786008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591752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40679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626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47241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71168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4218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8572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613050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3797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979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156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5198429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783089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211554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10067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1830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8416983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30630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5987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18814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212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076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938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295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3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65484090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770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708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22856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812897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1013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2375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037735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98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72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0419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89628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501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5894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209585516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941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219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083185397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382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476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17768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426247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4116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231041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349843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188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9726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070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0210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7783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702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305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100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6549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9427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946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5457997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8128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6339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926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182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986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11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914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01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6780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6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01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1592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655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475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1807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381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872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10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31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56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992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766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27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8653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88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525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100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720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3361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12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914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9831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7187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07463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7149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15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4509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6693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8445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044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1804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1449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4170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2424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1757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61182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6160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59828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2120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594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0268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75411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385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5656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9162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800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0698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690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608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594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95883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6226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57022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0206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760811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8015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2817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268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6638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20264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456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8706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788637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756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80269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864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97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33047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798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569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260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96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2994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820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966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655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2993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060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7620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37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3236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6598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238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4229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0344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260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100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4338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829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424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6525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8975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514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1217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2178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0330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136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5069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1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082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922768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249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494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3949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593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237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9571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608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30578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4414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568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73061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29503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2023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2589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946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402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9986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5425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090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2129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89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16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431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631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826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890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40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41075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55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447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4411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497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965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0877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216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8306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7066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7813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8565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845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93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8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0843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23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42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1236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2702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76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5676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24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006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769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50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28570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457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431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86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8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02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819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66339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59066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849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429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520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481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080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1407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6016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6733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7920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893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730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695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11977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1772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0146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2971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4016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8438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6526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4500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064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4942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802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1179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6417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0585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3542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66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5653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9968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5036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469812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7311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050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059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8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695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8133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06481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87191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722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743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167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866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4235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22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589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620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176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47493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6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76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525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854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432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1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4433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04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83023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909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5977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0446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4834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4865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05265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50758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7679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105236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5103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6141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4614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445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9909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664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6260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3555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732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8375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9418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814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609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4060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097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017706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314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0975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6829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4802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04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6042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3693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821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5532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800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28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853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596154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73517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636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5039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385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81229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951035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14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850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538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2730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256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611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70964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297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02539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94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8778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3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676151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576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89685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3773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2986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688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94686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457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3508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3813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4186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2826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1706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040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3395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752482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1219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6263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6980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847106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911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859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57522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5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010412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9184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2681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87700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17794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4686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64489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4259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6332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15487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44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076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6228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440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6694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5017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9988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0063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9660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7756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5743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74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583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289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4298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928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594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656713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12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219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29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6301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84332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1229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3951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1926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0093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40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78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643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858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444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31076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96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141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5883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6325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0108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890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8275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9875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3582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42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3685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24574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2578872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03836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7314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2923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2972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560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4417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67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3282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340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15182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20084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87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8707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762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95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37772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8208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4498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29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5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076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089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108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62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47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538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950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085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493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4746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23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083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8294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880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7468255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5381620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6435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0439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701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2224460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92373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18969355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249723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31393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0329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705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20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761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0324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46362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7180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221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4550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9797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2523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124872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31351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61487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735333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5809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7891320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3242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8054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301813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951504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21220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78710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332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82530320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0480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75395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40432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40289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13907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3296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6963667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951673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667012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86012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847176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009090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25075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298434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1010723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466652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8748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2991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9930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17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0703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8159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0209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238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89272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8605824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27754382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46745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498033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6778595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385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078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2464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471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437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354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815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576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841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30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006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607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03026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5320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027070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91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575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637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14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117746566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767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29022507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4390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4795527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678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31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059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95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846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5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089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4030888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41042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255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864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4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76558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1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630471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6376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0803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411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6774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001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849840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2882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39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5376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7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102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417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7370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36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127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1624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284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567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556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0502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248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982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08315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4237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7598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61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9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431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9335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16301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9769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56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706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2175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559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97628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271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7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005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80429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8587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128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907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271533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8918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443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01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23887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009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9879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467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9826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97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43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929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603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733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380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15378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84365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089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18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698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69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4835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7821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6127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9558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58907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9845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362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36785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812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2882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841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9334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681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405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712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0408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010952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6216634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271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1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9903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256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7271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904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7484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3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08312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0363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729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046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6555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45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7686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0249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647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0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20589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9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33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67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451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07389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0181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071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5537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623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3623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978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74926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2377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603189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9949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89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387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5367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9591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769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5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4061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667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16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9344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9943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457498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935341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885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00197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0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871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763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8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2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22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19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06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6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17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029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545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285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5400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306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6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43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24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902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56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9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953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790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68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5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2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79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692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8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420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359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308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362870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462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12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593638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15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43673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546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098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502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5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546076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824081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13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96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6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26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38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241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712583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891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569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2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911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56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1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758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14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52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772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9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672400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69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0252493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5650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731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660115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36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9141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6210212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649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134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805560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3626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6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596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18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3731926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061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16946016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258234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95540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153048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9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264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86063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33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283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1562384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2738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965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112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633278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93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61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328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778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44737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515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832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207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986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3706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4185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25645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3322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927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04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83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732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644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29888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1708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717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337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007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346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147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432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2683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6218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396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0539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74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12360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3491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775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135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26534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8976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294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442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691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87580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417127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7385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131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193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46974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9729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737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38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709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525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2900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4508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3629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4177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842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9476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8852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9835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32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262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5403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515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79019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816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163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0019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445125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256714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063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2810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066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537710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2729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284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477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384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851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562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94377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05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4724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7597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50859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563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5054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6302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6264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89721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3126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84026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187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025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07403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567767656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3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486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2890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4429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892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9094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8826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4856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403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2170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4185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589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1128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34846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7450008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535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86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364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9149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916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906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152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671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3027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52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0474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2456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000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9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9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6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027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26867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63320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55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113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357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3973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034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130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8861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384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69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437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7194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4102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7434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0337033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499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999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836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5209038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655956614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1520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78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283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8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284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318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8802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43678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464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151792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800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862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54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1759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04178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71687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37301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2590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244836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03408595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86729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1361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800812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96282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267433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370147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16753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695687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0611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386137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29184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40089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955753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98527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86255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7135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102677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09152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8321366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670337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69752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930620409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548617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4363168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6194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81565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22929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4514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346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101455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521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652414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9820760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043770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708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8687765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62294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237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7424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6855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04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223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85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128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8950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468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3222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1868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344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839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7299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926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824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59131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282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509177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323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115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4616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3225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208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428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8657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97414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655481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289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752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952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210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7759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191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190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4932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590542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753016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635429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690632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5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169108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87669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8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467288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039124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81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889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406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4889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18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5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84383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5101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796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812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24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627993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1655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5487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643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163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5072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0924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051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964502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054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15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75493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22107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13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5268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99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421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835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357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8446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653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0338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99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0146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578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64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084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688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291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4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723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94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889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7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2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5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367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7432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3175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093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6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960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62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17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63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22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1754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3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22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296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824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607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13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84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26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153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18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014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404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7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888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5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54447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8124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7942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4945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5865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377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986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547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97233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201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141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28115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0256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886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29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6440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11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68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3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761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130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423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2573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842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9039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61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8385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867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07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3293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294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3875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204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277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283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08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603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97961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983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8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4661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6874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128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13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8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70405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2887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05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691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714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5409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63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772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552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89605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8518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646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4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5962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244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0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40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3393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179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351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96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8517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9042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4568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743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7850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8259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7997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8148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16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9865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5877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85002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75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284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998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3544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464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053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07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3064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317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8638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615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350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822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316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177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005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298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45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89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3234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557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50733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607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973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443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408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4859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0507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764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93953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70638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1805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38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74829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92702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8124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904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7124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3325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8177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6451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285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79610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9267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32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346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40201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980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03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7614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0431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2005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510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729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916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572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81047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56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9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41841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002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40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171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156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768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7820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179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5618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020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27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4738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187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695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3041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2355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61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699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4428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81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48306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340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79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88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248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720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75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198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328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208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890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88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521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428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2787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1942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886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3514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345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5345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736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4549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588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0487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9409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69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491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521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2895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7365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14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48850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04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0892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159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52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6336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20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2659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053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548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132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239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3188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789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765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912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638764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155488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86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62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742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6979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58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609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20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030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88815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542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792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13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4970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4436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69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814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954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6227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54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771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697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2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394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532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4177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5301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345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8361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921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190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24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07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4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0278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42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6362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8038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58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71336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46628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1657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1026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997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24050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54127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0374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43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4935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488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54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615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280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99775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05523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0164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65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4304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064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18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898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624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07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43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8537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198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4428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7359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17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2914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8240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061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9207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518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009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8794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226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141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812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92379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3020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7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420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823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87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682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4128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8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7513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6347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466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017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02613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212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57328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5109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20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87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557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1501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5059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9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2043474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4343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1732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341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823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6290001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5318864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57017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6122215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62188468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3873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643716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5547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7516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262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61162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325138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95097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5998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49606687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78461426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3413778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32396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103427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789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436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2679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2001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0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2271736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466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415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3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865536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582333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168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66181143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5783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4431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60052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29429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02653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39660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5533466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62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635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378383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2343250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0436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36402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159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6224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91304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47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3301053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818173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1216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393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579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960337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87770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449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072930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53361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4837414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77539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11060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9100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4625320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207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0078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1176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7762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5033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0268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683723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04906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721938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256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5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9760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71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22961187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76600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23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57219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7518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9157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8685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8506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889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552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373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9929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6092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406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8530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0840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2255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50309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03142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64993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865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7761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907866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787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34758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39664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4991091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69850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1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596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84267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651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3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7769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4012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0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1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4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5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0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30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266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848090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44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73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95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08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6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6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75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4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8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8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0829040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210318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712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596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4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48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58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1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85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68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4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8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2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771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6437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825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35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913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92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14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3015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76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290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86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3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974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853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678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22846163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05751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71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9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15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3463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034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4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874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344930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</w:divsChild>
        </w:div>
      </w:divsChild>
    </w:div>
    <w:div w:id="20062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79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270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3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093628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96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121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2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78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4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09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4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25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907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0654089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4724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12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7189910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255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475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59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6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0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85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61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610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5337755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50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165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7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73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905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51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3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4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37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354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14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74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7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87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29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71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920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439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338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192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1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625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429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030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4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197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7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87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8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20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0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65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89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2589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46468903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8661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6339187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2885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20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06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04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0054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6811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20450161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00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54471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4113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1425031105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115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3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9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19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6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5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0705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6562906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78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8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08687812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748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05306711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7903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04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55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950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7437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55314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224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16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07834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987406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87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7205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280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1149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699017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022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913159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333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570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03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867374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21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8780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2441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83211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03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581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34555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948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665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843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3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31382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1648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26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0388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5292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673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4628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1780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574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1499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693547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2034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3614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0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30449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59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304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6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2533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49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541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051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682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313828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5027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744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2366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73874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71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0884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033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30740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5648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091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415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22061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9560323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350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62029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037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912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54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1548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02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37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6811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8168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0562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807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30459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176585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7003980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18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84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271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730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491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3755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468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078834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446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1176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391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11345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6496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43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1889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97846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4025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032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271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730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085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1600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017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03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375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0683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35328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92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6069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25277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6713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42491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363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41553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9228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4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4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183430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7819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7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57235871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05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344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539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0998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8512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86870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417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558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6698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1444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3995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322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083390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0881040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06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54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1567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6575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446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4097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94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6920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0917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9926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3782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892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567937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47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540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76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63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10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299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9445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28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555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08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5406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66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163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7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700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9971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54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1274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304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814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5368838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421501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690370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7627629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2237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9216339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57948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138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5104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0070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014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9321446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782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6466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62670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342341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5673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8417359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3740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726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570346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345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30156578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554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826713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942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55986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93955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407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9633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954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103382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898858205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583643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008019508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168345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699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4519235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58606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75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488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862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52727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5684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6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97116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3187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5756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275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58068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49805809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087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767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333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503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620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881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3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493650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6660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09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8715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345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439062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2042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9274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3820020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6684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60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5007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331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3048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0585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846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2198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949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3201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084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652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3665251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4869046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451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0125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9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227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970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6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54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312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79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91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272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155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462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81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977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00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58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592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96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022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547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732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664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52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5789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71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43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45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11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9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710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2092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49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3273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2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885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384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608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67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35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7602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277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61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5118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414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527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368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3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58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49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176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66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527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73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2956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326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5181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7447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2665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0953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1377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1901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4671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77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7548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757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679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3031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085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2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841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35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7660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055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4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52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94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56446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53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9263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5224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8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55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63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8705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38172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87221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8182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8163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5453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257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175155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8650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3646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029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776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123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5944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21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422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69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819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714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331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8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85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270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0247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315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26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9400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6638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193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175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6834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448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891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769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254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63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6333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7846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1033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78964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07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86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850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836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449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673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9549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42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2335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34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4671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42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1516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09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31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556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2065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635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632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42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374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4441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81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706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377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706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12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4062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66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7530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822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68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1369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76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059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8631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9074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025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3735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4355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23485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310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082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5386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3969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330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2851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1257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2412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770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852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5956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19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177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8890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6191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43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3107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111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434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18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12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5373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3309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712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228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166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5493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2673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146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8878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8401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3890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701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69945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163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1172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252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235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0032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251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68849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9046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92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228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2056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907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1774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02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80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92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883002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18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7585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62311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127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829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1867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80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45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9198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934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927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533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062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76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739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7855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73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43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9857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3292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38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2475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61778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1556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212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035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2993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40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400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3279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045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38379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296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259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988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821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526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1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4851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810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45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02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425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944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9853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6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4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01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41263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83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7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00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6756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70601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482707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2278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44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77853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430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7385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359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710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265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856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54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903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436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939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3374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017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0823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8341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8373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4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774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242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982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7711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170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98094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2544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47280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613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100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211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8308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60459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964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1204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1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04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9824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2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0038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187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164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4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771318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867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8170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5709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202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2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69077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3602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2723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9461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2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87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185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5352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5123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87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6738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218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9426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08714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425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837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051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0934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0960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56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1910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600408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01688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7547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0012186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251587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9080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92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16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6056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044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7228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389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8448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377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557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4449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344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9987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4489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81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678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989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713940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1695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55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2626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772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6948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52219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52175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013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93609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86697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884665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69180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84689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218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3826555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10737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23478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0519959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0266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40802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50370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36860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16505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515396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07648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221943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1072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0921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987023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5709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74299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00055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664455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53946171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1163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5520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746033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5007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59736992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314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33174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71063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7678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482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04591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39899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8826860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8114226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120634543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297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1543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323961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977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131210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9069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5972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4123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0623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036345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160485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506147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0273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821814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58064915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129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2801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600922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20824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8952652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28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499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5972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1399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16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83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394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04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11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478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357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96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95132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299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559609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79596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3476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992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638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758837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582232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5149480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74430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131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22107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804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53784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61270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308509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582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79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040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9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74373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30552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553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625493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35160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9586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0380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351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66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005486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4810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42419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4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400058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661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3364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88340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705243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10315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14119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025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25246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452593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748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502164581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753940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703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63107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9510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68487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135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5220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144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6401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1040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0010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42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16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5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8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1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006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64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52346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239831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512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274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5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99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636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2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471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776247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108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310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98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503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67041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328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8167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8191062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30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33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808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332868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3159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  <w:div w:id="195030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613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1387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5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08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4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457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63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639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78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50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2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45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5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9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4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7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71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339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4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9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8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01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0191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35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562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90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672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62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1119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2116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523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611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94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6596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228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852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594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34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072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54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97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13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91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390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bblestoneatspringcreek.org" TargetMode="External"/><Relationship Id="rId18" Type="http://schemas.openxmlformats.org/officeDocument/2006/relationships/hyperlink" Target="http://cobblestoneatspringcreek.org" TargetMode="External"/><Relationship Id="rId3" Type="http://schemas.openxmlformats.org/officeDocument/2006/relationships/styles" Target="styles.xml"/><Relationship Id="rId21" Type="http://schemas.openxmlformats.org/officeDocument/2006/relationships/hyperlink" Target="mailto:cobblestonehome@comcast.net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cobblestoneatspringcreek.org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http://www.cobblestoneatspringcreek.org" TargetMode="External"/><Relationship Id="rId20" Type="http://schemas.openxmlformats.org/officeDocument/2006/relationships/hyperlink" Target="http://cobblestoneatspringcreek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lendar.app.google/T6j7jDR5xdDEbkTp8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alendar.app.google/T6j7jDR5xdDEbkTp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obblestoneatspringcreek.org" TargetMode="External"/><Relationship Id="rId19" Type="http://schemas.openxmlformats.org/officeDocument/2006/relationships/hyperlink" Target="mailto:cobblestonehome@comcast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bblestoneatspringcreek.org" TargetMode="External"/><Relationship Id="rId14" Type="http://schemas.openxmlformats.org/officeDocument/2006/relationships/hyperlink" Target="http://www.cobblestoneatspringcreek.org" TargetMode="External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sa\AppData\Roaming\Microsoft\Templates\Newsletter.dot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56A17C-9540-44BF-8D3E-2300ACFC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30</TotalTime>
  <Pages>1</Pages>
  <Words>32</Words>
  <Characters>33</Characters>
  <Application>Microsoft Office Word</Application>
  <DocSecurity>0</DocSecurity>
  <Lines>33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</dc:creator>
  <cp:keywords/>
  <dc:description/>
  <cp:lastModifiedBy>Cobblestone HOA</cp:lastModifiedBy>
  <cp:revision>11</cp:revision>
  <cp:lastPrinted>2026-05-12T21:56:00Z</cp:lastPrinted>
  <dcterms:created xsi:type="dcterms:W3CDTF">2026-05-12T21:47:00Z</dcterms:created>
  <dcterms:modified xsi:type="dcterms:W3CDTF">2026-05-12T22:17:00Z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TC062062911033</vt:lpwstr>
  </property>
</Properties>
</file>