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858252" w14:textId="77777777" w:rsidR="00E841AB" w:rsidRPr="00A54956" w:rsidRDefault="00C45234">
      <w:pPr>
        <w:rPr>
          <w:b/>
          <w:noProof/>
        </w:rPr>
      </w:pPr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614720" behindDoc="0" locked="0" layoutInCell="1" allowOverlap="1" wp14:anchorId="17465246" wp14:editId="7FCEFD26">
                <wp:simplePos x="0" y="0"/>
                <wp:positionH relativeFrom="page">
                  <wp:align>center</wp:align>
                </wp:positionH>
                <wp:positionV relativeFrom="paragraph">
                  <wp:posOffset>-783590</wp:posOffset>
                </wp:positionV>
                <wp:extent cx="6885305" cy="1078865"/>
                <wp:effectExtent l="0" t="0" r="0" b="26035"/>
                <wp:wrapNone/>
                <wp:docPr id="13" name="Group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85305" cy="1078865"/>
                          <a:chOff x="662" y="1166"/>
                          <a:chExt cx="10843" cy="1742"/>
                        </a:xfrm>
                      </wpg:grpSpPr>
                      <wps:wsp>
                        <wps:cNvPr id="1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701" y="1314"/>
                            <a:ext cx="10771" cy="15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666633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 2"/>
                        <wps:cNvSpPr>
                          <a:spLocks noChangeArrowheads="1"/>
                        </wps:cNvSpPr>
                        <wps:spPr bwMode="auto">
                          <a:xfrm>
                            <a:off x="662" y="1166"/>
                            <a:ext cx="10843" cy="356"/>
                          </a:xfrm>
                          <a:prstGeom prst="rect">
                            <a:avLst/>
                          </a:prstGeom>
                          <a:solidFill>
                            <a:srgbClr val="E1E1D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666633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381" y="1864"/>
                            <a:ext cx="198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EF905A" w14:textId="77777777" w:rsidR="00AC0427" w:rsidRDefault="00912AF5">
                              <w:pPr>
                                <w:spacing w:line="36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 xml:space="preserve">Newsletter </w:t>
                              </w:r>
                            </w:p>
                            <w:p w14:paraId="08A57050" w14:textId="335FBF74" w:rsidR="00152263" w:rsidRPr="00891C54" w:rsidRDefault="00FE0255">
                              <w:pPr>
                                <w:spacing w:line="36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March</w:t>
                              </w:r>
                              <w:r w:rsidR="00F7543F">
                                <w:rPr>
                                  <w:b/>
                                  <w:sz w:val="18"/>
                                  <w:szCs w:val="18"/>
                                </w:rPr>
                                <w:t xml:space="preserve"> 2024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361" y="1604"/>
                            <a:ext cx="6480" cy="1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D1142B" w14:textId="77777777" w:rsidR="00152263" w:rsidRDefault="00152263" w:rsidP="00A54956">
                              <w:pPr>
                                <w:jc w:val="center"/>
                                <w:rPr>
                                  <w:rFonts w:ascii="Baskerville Old Face" w:hAnsi="Baskerville Old Face"/>
                                  <w:sz w:val="44"/>
                                </w:rPr>
                              </w:pPr>
                              <w:r>
                                <w:rPr>
                                  <w:rFonts w:ascii="Baskerville Old Face" w:hAnsi="Baskerville Old Face"/>
                                  <w:noProof/>
                                  <w:sz w:val="44"/>
                                </w:rPr>
                                <w:drawing>
                                  <wp:inline distT="0" distB="0" distL="0" distR="0" wp14:anchorId="435CC144" wp14:editId="586F1974">
                                    <wp:extent cx="2009775" cy="666750"/>
                                    <wp:effectExtent l="19050" t="0" r="9525" b="0"/>
                                    <wp:docPr id="197" name="Picture 197" descr="CobbleLOGO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" descr="CobbleLOGO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009775" cy="6667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3EFF7563" w14:textId="77777777" w:rsidR="00152263" w:rsidRPr="00EA2D06" w:rsidRDefault="00152263" w:rsidP="00A54956">
                              <w:pPr>
                                <w:jc w:val="center"/>
                                <w:rPr>
                                  <w:rFonts w:ascii="Baskerville Old Face" w:hAnsi="Baskerville Old Face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Baskerville Old Face" w:hAnsi="Baskerville Old Face"/>
                                  <w:sz w:val="16"/>
                                  <w:szCs w:val="16"/>
                                </w:rPr>
                                <w:t xml:space="preserve">  A Private Residential Community</w:t>
                              </w:r>
                            </w:p>
                            <w:p w14:paraId="6947208B" w14:textId="77777777" w:rsidR="00152263" w:rsidRPr="00277F31" w:rsidRDefault="00152263">
                              <w:pPr>
                                <w:pStyle w:val="Masthead"/>
                                <w:rPr>
                                  <w:color w:val="auto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465246" id="Group 242" o:spid="_x0000_s1026" style="position:absolute;margin-left:0;margin-top:-61.7pt;width:542.15pt;height:84.95pt;z-index:251614720;mso-position-horizontal:center;mso-position-horizontal-relative:page" coordorigin="662,1166" coordsize="10843,17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">
                <v:rect id="Rectangle 5" o:spid="_x0000_s1027" style="position:absolute;left:701;top:1314;width:10771;height:1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" strokecolor="#663" strokeweight="2pt"/>
                <v:rect id="REC 2" o:spid="_x0000_s1028" style="position:absolute;left:662;top:1166;width:10843;height: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" fillcolor="#e1e1d7" stroked="f" strokecolor="#663" strokeweight="0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9" type="#_x0000_t202" style="position:absolute;left:1381;top:1864;width:198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5BEF905A" w14:textId="77777777" w:rsidR="00AC0427" w:rsidRDefault="00912AF5">
                        <w:pPr>
                          <w:spacing w:line="36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 xml:space="preserve">Newsletter </w:t>
                        </w:r>
                      </w:p>
                      <w:p w14:paraId="08A57050" w14:textId="335FBF74" w:rsidR="00152263" w:rsidRPr="00891C54" w:rsidRDefault="00FE0255">
                        <w:pPr>
                          <w:spacing w:line="36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March</w:t>
                        </w:r>
                        <w:r w:rsidR="00F7543F">
                          <w:rPr>
                            <w:b/>
                            <w:sz w:val="18"/>
                            <w:szCs w:val="18"/>
                          </w:rPr>
                          <w:t xml:space="preserve"> 2024</w:t>
                        </w:r>
                      </w:p>
                    </w:txbxContent>
                  </v:textbox>
                </v:shape>
                <v:shape id="Text Box 8" o:spid="_x0000_s1030" type="#_x0000_t202" style="position:absolute;left:4361;top:1604;width:648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" filled="f" stroked="f" strokecolor="white">
                  <v:textbox inset="0,0,0,0">
                    <w:txbxContent>
                      <w:p w14:paraId="1BD1142B" w14:textId="77777777" w:rsidR="00152263" w:rsidRDefault="00152263" w:rsidP="00A54956">
                        <w:pPr>
                          <w:jc w:val="center"/>
                          <w:rPr>
                            <w:rFonts w:ascii="Baskerville Old Face" w:hAnsi="Baskerville Old Face"/>
                            <w:sz w:val="44"/>
                          </w:rPr>
                        </w:pPr>
                        <w:r>
                          <w:rPr>
                            <w:rFonts w:ascii="Baskerville Old Face" w:hAnsi="Baskerville Old Face"/>
                            <w:noProof/>
                            <w:sz w:val="44"/>
                          </w:rPr>
                          <w:drawing>
                            <wp:inline distT="0" distB="0" distL="0" distR="0" wp14:anchorId="435CC144" wp14:editId="586F1974">
                              <wp:extent cx="2009775" cy="666750"/>
                              <wp:effectExtent l="19050" t="0" r="9525" b="0"/>
                              <wp:docPr id="197" name="Picture 197" descr="CobbleLOGO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 descr="CobbleLOGO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009775" cy="6667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3EFF7563" w14:textId="77777777" w:rsidR="00152263" w:rsidRPr="00EA2D06" w:rsidRDefault="00152263" w:rsidP="00A54956">
                        <w:pPr>
                          <w:jc w:val="center"/>
                          <w:rPr>
                            <w:rFonts w:ascii="Baskerville Old Face" w:hAnsi="Baskerville Old Face"/>
                            <w:sz w:val="16"/>
                            <w:szCs w:val="16"/>
                          </w:rPr>
                        </w:pPr>
                        <w:r>
                          <w:rPr>
                            <w:rFonts w:ascii="Baskerville Old Face" w:hAnsi="Baskerville Old Face"/>
                            <w:sz w:val="16"/>
                            <w:szCs w:val="16"/>
                          </w:rPr>
                          <w:t xml:space="preserve">  A Private Residential Community</w:t>
                        </w:r>
                      </w:p>
                      <w:p w14:paraId="6947208B" w14:textId="77777777" w:rsidR="00152263" w:rsidRPr="00277F31" w:rsidRDefault="00152263">
                        <w:pPr>
                          <w:pStyle w:val="Masthead"/>
                          <w:rPr>
                            <w:color w:val="auto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0FE55012" w14:textId="4C36734B" w:rsidR="00E841AB" w:rsidRDefault="002A03C2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D2A413" wp14:editId="5E8B3086">
                <wp:simplePos x="0" y="0"/>
                <wp:positionH relativeFrom="column">
                  <wp:posOffset>2895600</wp:posOffset>
                </wp:positionH>
                <wp:positionV relativeFrom="paragraph">
                  <wp:posOffset>289961</wp:posOffset>
                </wp:positionV>
                <wp:extent cx="2839453" cy="946484"/>
                <wp:effectExtent l="0" t="0" r="0" b="63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9453" cy="9464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C43259" w14:textId="77777777" w:rsidR="00B854D0" w:rsidRDefault="00B854D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D2A413" id="Text Box 1" o:spid="_x0000_s1031" type="#_x0000_t202" style="position:absolute;margin-left:228pt;margin-top:22.85pt;width:223.6pt;height:74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" fillcolor="white [3201]" stroked="f" strokeweight=".5pt">
                <v:textbox>
                  <w:txbxContent>
                    <w:p w14:paraId="03C43259" w14:textId="77777777" w:rsidR="00B854D0" w:rsidRDefault="00B854D0"/>
                  </w:txbxContent>
                </v:textbox>
              </v:shape>
            </w:pict>
          </mc:Fallback>
        </mc:AlternateContent>
      </w:r>
    </w:p>
    <w:p w14:paraId="6B3D7291" w14:textId="7BFCE81E" w:rsidR="00880399" w:rsidRDefault="00880399">
      <w:pPr>
        <w:rPr>
          <w:noProof/>
        </w:rPr>
      </w:pPr>
    </w:p>
    <w:p w14:paraId="2F610F13" w14:textId="5EE266E1" w:rsidR="001045BD" w:rsidRDefault="00F7543F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E874FB" wp14:editId="44AD6F61">
                <wp:simplePos x="0" y="0"/>
                <wp:positionH relativeFrom="column">
                  <wp:posOffset>-76200</wp:posOffset>
                </wp:positionH>
                <wp:positionV relativeFrom="paragraph">
                  <wp:posOffset>150495</wp:posOffset>
                </wp:positionV>
                <wp:extent cx="1914525" cy="1571625"/>
                <wp:effectExtent l="0" t="0" r="28575" b="28575"/>
                <wp:wrapNone/>
                <wp:docPr id="12" name="Text Box 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157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DD4AD8" w14:textId="1B8C345C" w:rsidR="00152263" w:rsidRDefault="00152263">
                            <w:pPr>
                              <w:rPr>
                                <w:noProof/>
                              </w:rPr>
                            </w:pPr>
                            <w:r>
                              <w:t xml:space="preserve"> </w:t>
                            </w:r>
                            <w:r w:rsidR="00C264C5">
                              <w:t xml:space="preserve"> </w:t>
                            </w:r>
                            <w:r w:rsidR="00583F7C">
                              <w:rPr>
                                <w:noProof/>
                              </w:rPr>
                              <w:drawing>
                                <wp:inline distT="0" distB="0" distL="0" distR="0" wp14:anchorId="6CC16BD6" wp14:editId="5352D658">
                                  <wp:extent cx="1430655" cy="1471295"/>
                                  <wp:effectExtent l="0" t="0" r="0" b="0"/>
                                  <wp:docPr id="1863867884" name="Picture 1" descr="A green and white clover with many hearts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63867884" name="Picture 1" descr="A green and white clover with many hearts&#10;&#10;Description automatically generated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r:id="rId1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30655" cy="14712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98D2BFE" w14:textId="501934AF" w:rsidR="00152263" w:rsidRDefault="00152263" w:rsidP="00F7543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E874FB" id="Text Box 932" o:spid="_x0000_s1032" type="#_x0000_t202" style="position:absolute;margin-left:-6pt;margin-top:11.85pt;width:150.75pt;height:123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">
                <v:textbox>
                  <w:txbxContent>
                    <w:p w14:paraId="79DD4AD8" w14:textId="1B8C345C" w:rsidR="00152263" w:rsidRDefault="00152263">
                      <w:pPr>
                        <w:rPr>
                          <w:noProof/>
                        </w:rPr>
                      </w:pPr>
                      <w:r>
                        <w:t xml:space="preserve"> </w:t>
                      </w:r>
                      <w:r w:rsidR="00C264C5">
                        <w:t xml:space="preserve"> </w:t>
                      </w:r>
                      <w:r w:rsidR="00583F7C">
                        <w:rPr>
                          <w:noProof/>
                        </w:rPr>
                        <w:drawing>
                          <wp:inline distT="0" distB="0" distL="0" distR="0" wp14:anchorId="6CC16BD6" wp14:editId="5352D658">
                            <wp:extent cx="1430655" cy="1471295"/>
                            <wp:effectExtent l="0" t="0" r="0" b="0"/>
                            <wp:docPr id="1863867884" name="Picture 1" descr="A green and white clover with many hearts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63867884" name="Picture 1" descr="A green and white clover with many hearts&#10;&#10;Description automatically generated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1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30655" cy="14712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98D2BFE" w14:textId="501934AF" w:rsidR="00152263" w:rsidRDefault="00152263" w:rsidP="00F7543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F125B5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3576CE" wp14:editId="055FD375">
                <wp:simplePos x="0" y="0"/>
                <wp:positionH relativeFrom="column">
                  <wp:posOffset>1952625</wp:posOffset>
                </wp:positionH>
                <wp:positionV relativeFrom="paragraph">
                  <wp:posOffset>7621</wp:posOffset>
                </wp:positionV>
                <wp:extent cx="4857750" cy="855345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0" cy="8553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92B042" w14:textId="77777777" w:rsidR="00C742F0" w:rsidRDefault="00C742F0" w:rsidP="00DD07CC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052A13C6" w14:textId="77777777" w:rsidR="00081813" w:rsidRDefault="00081813" w:rsidP="00DD07CC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6975F123" w14:textId="386D788B" w:rsidR="00F909CD" w:rsidRDefault="009C4BFF" w:rsidP="00F7543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Clubhouse Fitness Room</w:t>
                            </w:r>
                          </w:p>
                          <w:p w14:paraId="1D422817" w14:textId="77777777" w:rsidR="009C4BFF" w:rsidRDefault="009C4BFF" w:rsidP="001D44BC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0AD4F50F" w14:textId="769C50C6" w:rsidR="001D44BC" w:rsidRPr="00765F25" w:rsidRDefault="001D44BC" w:rsidP="001D44BC">
                            <w:pPr>
                              <w:rPr>
                                <w:szCs w:val="24"/>
                              </w:rPr>
                            </w:pPr>
                            <w:r w:rsidRPr="00765F25">
                              <w:rPr>
                                <w:szCs w:val="24"/>
                              </w:rPr>
                              <w:t xml:space="preserve">Minors may not use the fitness room at any time.  The fitness equipment </w:t>
                            </w:r>
                            <w:r w:rsidR="00AC11E5" w:rsidRPr="00765F25">
                              <w:rPr>
                                <w:szCs w:val="24"/>
                              </w:rPr>
                              <w:t xml:space="preserve">is dangerous and must be operated by an adult.  We have had instances where children have been in the fitness room without an adult.  </w:t>
                            </w:r>
                            <w:r w:rsidR="00084900" w:rsidRPr="00765F25">
                              <w:rPr>
                                <w:szCs w:val="24"/>
                              </w:rPr>
                              <w:t>We are going to be putting a key card lock on the fitness door similar to the pool lock so the door may only be opened by an adult cardholder.</w:t>
                            </w:r>
                          </w:p>
                          <w:p w14:paraId="07D6AB3D" w14:textId="77777777" w:rsidR="00084900" w:rsidRDefault="00084900" w:rsidP="001D44B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405F707B" w14:textId="2E0B34B4" w:rsidR="00765F25" w:rsidRDefault="00765F25" w:rsidP="001D44B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Please be aware that the clubhouse manager has access to the security system remotely </w:t>
                            </w:r>
                            <w:r w:rsidR="000B4B94">
                              <w:rPr>
                                <w:sz w:val="22"/>
                                <w:szCs w:val="22"/>
                              </w:rPr>
                              <w:t>and can check the cameras at any time.  Your  key card may be disabled if</w:t>
                            </w:r>
                            <w:r w:rsidR="008619F6">
                              <w:rPr>
                                <w:sz w:val="22"/>
                                <w:szCs w:val="22"/>
                              </w:rPr>
                              <w:t xml:space="preserve"> you break the pool or fitness room rules.</w:t>
                            </w:r>
                          </w:p>
                          <w:p w14:paraId="1793E0B0" w14:textId="77777777" w:rsidR="008619F6" w:rsidRDefault="008619F6" w:rsidP="001D44B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18CE8AD1" w14:textId="14160CAF" w:rsidR="008619F6" w:rsidRDefault="00930DE4" w:rsidP="008619F6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30DE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North Gate Transmitter</w:t>
                            </w:r>
                          </w:p>
                          <w:p w14:paraId="62140DEC" w14:textId="77777777" w:rsidR="00681961" w:rsidRDefault="00681961" w:rsidP="008619F6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218528A7" w14:textId="08B5880D" w:rsidR="00930DE4" w:rsidRDefault="00681961" w:rsidP="00930DE4">
                            <w:pPr>
                              <w:rPr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Cs w:val="24"/>
                              </w:rPr>
                              <w:t xml:space="preserve">Good News!  </w:t>
                            </w:r>
                            <w:r w:rsidR="00E55CC2">
                              <w:rPr>
                                <w:szCs w:val="24"/>
                              </w:rPr>
                              <w:t xml:space="preserve">The new North Gate Transmitter has been installed and our current remotes will connect with the gate.  </w:t>
                            </w:r>
                            <w:r w:rsidR="00D86939">
                              <w:rPr>
                                <w:szCs w:val="24"/>
                              </w:rPr>
                              <w:t>No additional re-</w:t>
                            </w:r>
                            <w:r w:rsidR="00AB053C">
                              <w:rPr>
                                <w:szCs w:val="24"/>
                              </w:rPr>
                              <w:t>programming will be needed.</w:t>
                            </w:r>
                          </w:p>
                          <w:p w14:paraId="568EF8AD" w14:textId="77777777" w:rsidR="00F81624" w:rsidRDefault="00F81624" w:rsidP="00930DE4">
                            <w:pPr>
                              <w:rPr>
                                <w:szCs w:val="24"/>
                              </w:rPr>
                            </w:pPr>
                          </w:p>
                          <w:p w14:paraId="46D70224" w14:textId="6ACAC3D2" w:rsidR="00F81624" w:rsidRDefault="00657BD3" w:rsidP="00F8162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Rain</w:t>
                            </w:r>
                            <w:r w:rsidR="00641BB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G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utters</w:t>
                            </w:r>
                          </w:p>
                          <w:p w14:paraId="08B238F6" w14:textId="77777777" w:rsidR="003C783D" w:rsidRDefault="003C783D" w:rsidP="00F8162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19295A25" w14:textId="0290E36D" w:rsidR="00657BD3" w:rsidRDefault="003C783D" w:rsidP="00657BD3">
                            <w:pPr>
                              <w:rPr>
                                <w:szCs w:val="24"/>
                              </w:rPr>
                            </w:pPr>
                            <w:r w:rsidRPr="00CF3473">
                              <w:rPr>
                                <w:szCs w:val="24"/>
                              </w:rPr>
                              <w:t>We are now coming into spring.  Each homeowner should check their downspouts and rain</w:t>
                            </w:r>
                            <w:r w:rsidR="00CF3473">
                              <w:rPr>
                                <w:szCs w:val="24"/>
                              </w:rPr>
                              <w:t xml:space="preserve"> </w:t>
                            </w:r>
                            <w:r w:rsidRPr="00CF3473">
                              <w:rPr>
                                <w:szCs w:val="24"/>
                              </w:rPr>
                              <w:t>gutters to make</w:t>
                            </w:r>
                            <w:r w:rsidR="00CF3473">
                              <w:rPr>
                                <w:szCs w:val="24"/>
                              </w:rPr>
                              <w:t xml:space="preserve"> </w:t>
                            </w:r>
                            <w:r w:rsidR="003830CE">
                              <w:rPr>
                                <w:szCs w:val="24"/>
                              </w:rPr>
                              <w:t xml:space="preserve">sure they are flowing efficiently.  </w:t>
                            </w:r>
                            <w:r w:rsidR="00754D0F">
                              <w:rPr>
                                <w:szCs w:val="24"/>
                              </w:rPr>
                              <w:t xml:space="preserve">Rain gutters can fill with leaves and asphalt from the shingles.  If your rain gutter runs into an underground </w:t>
                            </w:r>
                            <w:r w:rsidR="00F76E61">
                              <w:rPr>
                                <w:szCs w:val="24"/>
                              </w:rPr>
                              <w:t xml:space="preserve">drain, please check to make sure the </w:t>
                            </w:r>
                            <w:r w:rsidR="00AD7FCC">
                              <w:rPr>
                                <w:szCs w:val="24"/>
                              </w:rPr>
                              <w:t xml:space="preserve">water is </w:t>
                            </w:r>
                            <w:r w:rsidR="006E34FE">
                              <w:rPr>
                                <w:szCs w:val="24"/>
                              </w:rPr>
                              <w:t>not backing up.</w:t>
                            </w:r>
                          </w:p>
                          <w:p w14:paraId="3A7BC7E7" w14:textId="77777777" w:rsidR="003830CE" w:rsidRDefault="003830CE" w:rsidP="00657BD3">
                            <w:pPr>
                              <w:rPr>
                                <w:szCs w:val="24"/>
                              </w:rPr>
                            </w:pPr>
                          </w:p>
                          <w:p w14:paraId="4C71868E" w14:textId="1B24B181" w:rsidR="003830CE" w:rsidRDefault="003759B9" w:rsidP="003830CE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Fiber-Optics</w:t>
                            </w:r>
                          </w:p>
                          <w:p w14:paraId="2FB8C1A1" w14:textId="77777777" w:rsidR="003759B9" w:rsidRDefault="003759B9" w:rsidP="003759B9">
                            <w:pPr>
                              <w:rPr>
                                <w:szCs w:val="24"/>
                              </w:rPr>
                            </w:pPr>
                          </w:p>
                          <w:p w14:paraId="24657538" w14:textId="55D8608E" w:rsidR="003759B9" w:rsidRDefault="003759B9" w:rsidP="003759B9">
                            <w:pPr>
                              <w:rPr>
                                <w:szCs w:val="24"/>
                              </w:rPr>
                            </w:pPr>
                            <w:r>
                              <w:rPr>
                                <w:szCs w:val="24"/>
                              </w:rPr>
                              <w:t>We have had a lot of questions at the HOA regarding fiberoptics.  We are learning along with you the in</w:t>
                            </w:r>
                            <w:r w:rsidR="00266F7C">
                              <w:rPr>
                                <w:szCs w:val="24"/>
                              </w:rPr>
                              <w:t xml:space="preserve">s-and-outs of the new service.  Please contact a </w:t>
                            </w:r>
                            <w:r w:rsidR="00701A21">
                              <w:rPr>
                                <w:szCs w:val="24"/>
                              </w:rPr>
                              <w:t xml:space="preserve">provider to get answers to your questions.  Each provider seems to have different </w:t>
                            </w:r>
                            <w:r w:rsidR="00421AFC">
                              <w:rPr>
                                <w:szCs w:val="24"/>
                              </w:rPr>
                              <w:t xml:space="preserve">plans and rules.  </w:t>
                            </w:r>
                            <w:r w:rsidR="00974BDC">
                              <w:rPr>
                                <w:szCs w:val="24"/>
                              </w:rPr>
                              <w:t>You can see the providers and links at</w:t>
                            </w:r>
                            <w:r w:rsidR="00C05099">
                              <w:rPr>
                                <w:szCs w:val="24"/>
                              </w:rPr>
                              <w:t xml:space="preserve"> </w:t>
                            </w:r>
                            <w:hyperlink r:id="rId11" w:history="1">
                              <w:r w:rsidR="0068512F" w:rsidRPr="00EB6F46">
                                <w:rPr>
                                  <w:rStyle w:val="Hyperlink"/>
                                  <w:szCs w:val="24"/>
                                </w:rPr>
                                <w:t>https://providence.stratify.net</w:t>
                              </w:r>
                            </w:hyperlink>
                            <w:r w:rsidR="00B776E6">
                              <w:rPr>
                                <w:szCs w:val="24"/>
                                <w:u w:val="single"/>
                              </w:rPr>
                              <w:t xml:space="preserve">. </w:t>
                            </w:r>
                            <w:r w:rsidR="00B776E6">
                              <w:rPr>
                                <w:szCs w:val="24"/>
                              </w:rPr>
                              <w:t xml:space="preserve">  </w:t>
                            </w:r>
                            <w:r w:rsidR="007B04F6">
                              <w:rPr>
                                <w:szCs w:val="24"/>
                              </w:rPr>
                              <w:t>Right now installation into your house is free</w:t>
                            </w:r>
                            <w:r w:rsidR="00D42990">
                              <w:rPr>
                                <w:szCs w:val="24"/>
                              </w:rPr>
                              <w:t>.  That may change toward the end of April when some providers will charge a hook up fee to bring it inside your home.</w:t>
                            </w:r>
                          </w:p>
                          <w:p w14:paraId="461C25FE" w14:textId="77777777" w:rsidR="00D42990" w:rsidRPr="00B776E6" w:rsidRDefault="00D42990" w:rsidP="003759B9">
                            <w:pPr>
                              <w:rPr>
                                <w:szCs w:val="24"/>
                              </w:rPr>
                            </w:pPr>
                          </w:p>
                          <w:p w14:paraId="3872110E" w14:textId="77777777" w:rsidR="0068512F" w:rsidRPr="003759B9" w:rsidRDefault="0068512F" w:rsidP="003759B9">
                            <w:pPr>
                              <w:rPr>
                                <w:szCs w:val="24"/>
                              </w:rPr>
                            </w:pPr>
                          </w:p>
                          <w:p w14:paraId="54E1E3FA" w14:textId="77777777" w:rsidR="00F7543F" w:rsidRPr="00CF3473" w:rsidRDefault="00F7543F" w:rsidP="00F7543F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DD49252" w14:textId="77777777" w:rsidR="00F7543F" w:rsidRDefault="00F7543F" w:rsidP="00F7543F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41EDCF9" w14:textId="77777777" w:rsidR="00FB06BD" w:rsidRDefault="00FB06BD" w:rsidP="003A302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2E2400ED" w14:textId="77777777" w:rsidR="002D20E0" w:rsidRDefault="002D20E0" w:rsidP="00EC3A91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6445492" w14:textId="77777777" w:rsidR="002D20E0" w:rsidRDefault="002D20E0" w:rsidP="002D20E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766D4206" w14:textId="77777777" w:rsidR="002D20E0" w:rsidRDefault="002D20E0" w:rsidP="002D20E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88AC9FA" w14:textId="77777777" w:rsidR="002D20E0" w:rsidRDefault="002D20E0" w:rsidP="002D20E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F7367F1" w14:textId="77777777" w:rsidR="002D20E0" w:rsidRDefault="002D20E0" w:rsidP="002D20E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9676682" w14:textId="77777777" w:rsidR="002D20E0" w:rsidRDefault="002D20E0" w:rsidP="002D20E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94D8AD7" w14:textId="77777777" w:rsidR="00935745" w:rsidRDefault="00935745" w:rsidP="00935745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ED43358" w14:textId="77777777" w:rsidR="00935745" w:rsidRDefault="00935745" w:rsidP="0093574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DB8688D" w14:textId="77777777" w:rsidR="00935745" w:rsidRPr="00383E2E" w:rsidRDefault="00935745" w:rsidP="0093574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C6A97A7" w14:textId="77777777" w:rsidR="00B24FF8" w:rsidRDefault="00B24FF8" w:rsidP="00566DEA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488EF10E" w14:textId="77777777" w:rsidR="00935745" w:rsidRPr="00566DEA" w:rsidRDefault="00935745" w:rsidP="00935745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  <w:p w14:paraId="0EFDBE25" w14:textId="77777777" w:rsidR="00566DEA" w:rsidRDefault="00566DEA" w:rsidP="00566DEA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044AE89D" w14:textId="77777777" w:rsidR="00566DEA" w:rsidRDefault="00566DEA" w:rsidP="00566DEA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377450C2" w14:textId="77777777" w:rsidR="00566DEA" w:rsidRDefault="00566DEA" w:rsidP="00566DEA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6A31CE85" w14:textId="77777777" w:rsidR="00566DEA" w:rsidRDefault="00566DEA" w:rsidP="00566DEA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2C82EEB4" w14:textId="77777777" w:rsidR="00566DEA" w:rsidRPr="00566DEA" w:rsidRDefault="00566DEA" w:rsidP="00566DEA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7F350250" w14:textId="77777777" w:rsidR="004518AC" w:rsidRDefault="004518AC" w:rsidP="004518AC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  <w:p w14:paraId="27F452EB" w14:textId="77777777" w:rsidR="004518AC" w:rsidRDefault="004518AC" w:rsidP="004518AC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069191D9" w14:textId="77777777" w:rsidR="004518AC" w:rsidRDefault="004518AC" w:rsidP="004518AC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645B148A" w14:textId="77777777" w:rsidR="004518AC" w:rsidRDefault="004518AC" w:rsidP="004518AC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7DF1D31A" w14:textId="77777777" w:rsidR="004518AC" w:rsidRPr="002739B6" w:rsidRDefault="004518AC" w:rsidP="004518AC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  <w:p w14:paraId="32DA4D31" w14:textId="77777777" w:rsidR="005454FF" w:rsidRPr="00D60A3A" w:rsidRDefault="005454FF" w:rsidP="002F6F2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3576CE" id="Text Box 19" o:spid="_x0000_s1033" type="#_x0000_t202" style="position:absolute;margin-left:153.75pt;margin-top:.6pt;width:382.5pt;height:67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" fillcolor="white [3201]" stroked="f" strokeweight=".5pt">
                <v:textbox>
                  <w:txbxContent>
                    <w:p w14:paraId="2A92B042" w14:textId="77777777" w:rsidR="00C742F0" w:rsidRDefault="00C742F0" w:rsidP="00DD07CC">
                      <w:pPr>
                        <w:rPr>
                          <w:sz w:val="20"/>
                        </w:rPr>
                      </w:pPr>
                    </w:p>
                    <w:p w14:paraId="052A13C6" w14:textId="77777777" w:rsidR="00081813" w:rsidRDefault="00081813" w:rsidP="00DD07CC">
                      <w:pPr>
                        <w:rPr>
                          <w:sz w:val="20"/>
                        </w:rPr>
                      </w:pPr>
                    </w:p>
                    <w:p w14:paraId="6975F123" w14:textId="386D788B" w:rsidR="00F909CD" w:rsidRDefault="009C4BFF" w:rsidP="00F7543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Clubhouse Fitness Room</w:t>
                      </w:r>
                    </w:p>
                    <w:p w14:paraId="1D422817" w14:textId="77777777" w:rsidR="009C4BFF" w:rsidRDefault="009C4BFF" w:rsidP="001D44BC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0AD4F50F" w14:textId="769C50C6" w:rsidR="001D44BC" w:rsidRPr="00765F25" w:rsidRDefault="001D44BC" w:rsidP="001D44BC">
                      <w:pPr>
                        <w:rPr>
                          <w:szCs w:val="24"/>
                        </w:rPr>
                      </w:pPr>
                      <w:r w:rsidRPr="00765F25">
                        <w:rPr>
                          <w:szCs w:val="24"/>
                        </w:rPr>
                        <w:t xml:space="preserve">Minors may not use the fitness room at any time.  The fitness equipment </w:t>
                      </w:r>
                      <w:r w:rsidR="00AC11E5" w:rsidRPr="00765F25">
                        <w:rPr>
                          <w:szCs w:val="24"/>
                        </w:rPr>
                        <w:t xml:space="preserve">is dangerous and must be operated by an adult.  We have had instances where children have been in the fitness room without an adult.  </w:t>
                      </w:r>
                      <w:r w:rsidR="00084900" w:rsidRPr="00765F25">
                        <w:rPr>
                          <w:szCs w:val="24"/>
                        </w:rPr>
                        <w:t>We are going to be putting a key card lock on the fitness door similar to the pool lock so the door may only be opened by an adult cardholder.</w:t>
                      </w:r>
                    </w:p>
                    <w:p w14:paraId="07D6AB3D" w14:textId="77777777" w:rsidR="00084900" w:rsidRDefault="00084900" w:rsidP="001D44BC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405F707B" w14:textId="2E0B34B4" w:rsidR="00765F25" w:rsidRDefault="00765F25" w:rsidP="001D44BC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Please be aware that the clubhouse manager has access to the security system remotely </w:t>
                      </w:r>
                      <w:r w:rsidR="000B4B94">
                        <w:rPr>
                          <w:sz w:val="22"/>
                          <w:szCs w:val="22"/>
                        </w:rPr>
                        <w:t>and can check the cameras at any time.  Your  key card may be disabled if</w:t>
                      </w:r>
                      <w:r w:rsidR="008619F6">
                        <w:rPr>
                          <w:sz w:val="22"/>
                          <w:szCs w:val="22"/>
                        </w:rPr>
                        <w:t xml:space="preserve"> you break the pool or fitness room rules.</w:t>
                      </w:r>
                    </w:p>
                    <w:p w14:paraId="1793E0B0" w14:textId="77777777" w:rsidR="008619F6" w:rsidRDefault="008619F6" w:rsidP="001D44BC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18CE8AD1" w14:textId="14160CAF" w:rsidR="008619F6" w:rsidRDefault="00930DE4" w:rsidP="008619F6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30DE4">
                        <w:rPr>
                          <w:b/>
                          <w:bCs/>
                          <w:sz w:val="28"/>
                          <w:szCs w:val="28"/>
                        </w:rPr>
                        <w:t>North Gate Transmitter</w:t>
                      </w:r>
                    </w:p>
                    <w:p w14:paraId="62140DEC" w14:textId="77777777" w:rsidR="00681961" w:rsidRDefault="00681961" w:rsidP="008619F6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218528A7" w14:textId="08B5880D" w:rsidR="00930DE4" w:rsidRDefault="00681961" w:rsidP="00930DE4">
                      <w:pPr>
                        <w:rPr>
                          <w:szCs w:val="24"/>
                        </w:rPr>
                      </w:pPr>
                      <w:r>
                        <w:rPr>
                          <w:b/>
                          <w:bCs/>
                          <w:szCs w:val="24"/>
                        </w:rPr>
                        <w:t xml:space="preserve">Good News!  </w:t>
                      </w:r>
                      <w:r w:rsidR="00E55CC2">
                        <w:rPr>
                          <w:szCs w:val="24"/>
                        </w:rPr>
                        <w:t xml:space="preserve">The new North Gate Transmitter has been installed and our current remotes will connect with the gate.  </w:t>
                      </w:r>
                      <w:r w:rsidR="00D86939">
                        <w:rPr>
                          <w:szCs w:val="24"/>
                        </w:rPr>
                        <w:t>No additional re-</w:t>
                      </w:r>
                      <w:r w:rsidR="00AB053C">
                        <w:rPr>
                          <w:szCs w:val="24"/>
                        </w:rPr>
                        <w:t>programming will be needed.</w:t>
                      </w:r>
                    </w:p>
                    <w:p w14:paraId="568EF8AD" w14:textId="77777777" w:rsidR="00F81624" w:rsidRDefault="00F81624" w:rsidP="00930DE4">
                      <w:pPr>
                        <w:rPr>
                          <w:szCs w:val="24"/>
                        </w:rPr>
                      </w:pPr>
                    </w:p>
                    <w:p w14:paraId="46D70224" w14:textId="6ACAC3D2" w:rsidR="00F81624" w:rsidRDefault="00657BD3" w:rsidP="00F8162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Rain</w:t>
                      </w:r>
                      <w:r w:rsidR="00641BB0">
                        <w:rPr>
                          <w:b/>
                          <w:bCs/>
                          <w:sz w:val="28"/>
                          <w:szCs w:val="28"/>
                        </w:rPr>
                        <w:t xml:space="preserve"> G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utters</w:t>
                      </w:r>
                    </w:p>
                    <w:p w14:paraId="08B238F6" w14:textId="77777777" w:rsidR="003C783D" w:rsidRDefault="003C783D" w:rsidP="00F8162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19295A25" w14:textId="0290E36D" w:rsidR="00657BD3" w:rsidRDefault="003C783D" w:rsidP="00657BD3">
                      <w:pPr>
                        <w:rPr>
                          <w:szCs w:val="24"/>
                        </w:rPr>
                      </w:pPr>
                      <w:r w:rsidRPr="00CF3473">
                        <w:rPr>
                          <w:szCs w:val="24"/>
                        </w:rPr>
                        <w:t>We are now coming into spring.  Each homeowner should check their downspouts and rain</w:t>
                      </w:r>
                      <w:r w:rsidR="00CF3473">
                        <w:rPr>
                          <w:szCs w:val="24"/>
                        </w:rPr>
                        <w:t xml:space="preserve"> </w:t>
                      </w:r>
                      <w:r w:rsidRPr="00CF3473">
                        <w:rPr>
                          <w:szCs w:val="24"/>
                        </w:rPr>
                        <w:t>gutters to make</w:t>
                      </w:r>
                      <w:r w:rsidR="00CF3473">
                        <w:rPr>
                          <w:szCs w:val="24"/>
                        </w:rPr>
                        <w:t xml:space="preserve"> </w:t>
                      </w:r>
                      <w:r w:rsidR="003830CE">
                        <w:rPr>
                          <w:szCs w:val="24"/>
                        </w:rPr>
                        <w:t xml:space="preserve">sure they are flowing efficiently.  </w:t>
                      </w:r>
                      <w:r w:rsidR="00754D0F">
                        <w:rPr>
                          <w:szCs w:val="24"/>
                        </w:rPr>
                        <w:t xml:space="preserve">Rain gutters can fill with leaves and asphalt from the shingles.  If your rain gutter runs into an underground </w:t>
                      </w:r>
                      <w:r w:rsidR="00F76E61">
                        <w:rPr>
                          <w:szCs w:val="24"/>
                        </w:rPr>
                        <w:t xml:space="preserve">drain, please check to make sure the </w:t>
                      </w:r>
                      <w:r w:rsidR="00AD7FCC">
                        <w:rPr>
                          <w:szCs w:val="24"/>
                        </w:rPr>
                        <w:t xml:space="preserve">water is </w:t>
                      </w:r>
                      <w:r w:rsidR="006E34FE">
                        <w:rPr>
                          <w:szCs w:val="24"/>
                        </w:rPr>
                        <w:t>not backing up.</w:t>
                      </w:r>
                    </w:p>
                    <w:p w14:paraId="3A7BC7E7" w14:textId="77777777" w:rsidR="003830CE" w:rsidRDefault="003830CE" w:rsidP="00657BD3">
                      <w:pPr>
                        <w:rPr>
                          <w:szCs w:val="24"/>
                        </w:rPr>
                      </w:pPr>
                    </w:p>
                    <w:p w14:paraId="4C71868E" w14:textId="1B24B181" w:rsidR="003830CE" w:rsidRDefault="003759B9" w:rsidP="003830CE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Fiber-Optics</w:t>
                      </w:r>
                    </w:p>
                    <w:p w14:paraId="2FB8C1A1" w14:textId="77777777" w:rsidR="003759B9" w:rsidRDefault="003759B9" w:rsidP="003759B9">
                      <w:pPr>
                        <w:rPr>
                          <w:szCs w:val="24"/>
                        </w:rPr>
                      </w:pPr>
                    </w:p>
                    <w:p w14:paraId="24657538" w14:textId="55D8608E" w:rsidR="003759B9" w:rsidRDefault="003759B9" w:rsidP="003759B9">
                      <w:pPr>
                        <w:rPr>
                          <w:szCs w:val="24"/>
                        </w:rPr>
                      </w:pPr>
                      <w:r>
                        <w:rPr>
                          <w:szCs w:val="24"/>
                        </w:rPr>
                        <w:t>We have had a lot of questions at the HOA regarding fiberoptics.  We are learning along with you the in</w:t>
                      </w:r>
                      <w:r w:rsidR="00266F7C">
                        <w:rPr>
                          <w:szCs w:val="24"/>
                        </w:rPr>
                        <w:t xml:space="preserve">s-and-outs of the new service.  Please contact a </w:t>
                      </w:r>
                      <w:r w:rsidR="00701A21">
                        <w:rPr>
                          <w:szCs w:val="24"/>
                        </w:rPr>
                        <w:t xml:space="preserve">provider to get answers to your questions.  Each provider seems to have different </w:t>
                      </w:r>
                      <w:r w:rsidR="00421AFC">
                        <w:rPr>
                          <w:szCs w:val="24"/>
                        </w:rPr>
                        <w:t xml:space="preserve">plans and rules.  </w:t>
                      </w:r>
                      <w:r w:rsidR="00974BDC">
                        <w:rPr>
                          <w:szCs w:val="24"/>
                        </w:rPr>
                        <w:t>You can see the providers and links at</w:t>
                      </w:r>
                      <w:r w:rsidR="00C05099">
                        <w:rPr>
                          <w:szCs w:val="24"/>
                        </w:rPr>
                        <w:t xml:space="preserve"> </w:t>
                      </w:r>
                      <w:hyperlink r:id="rId12" w:history="1">
                        <w:r w:rsidR="0068512F" w:rsidRPr="00EB6F46">
                          <w:rPr>
                            <w:rStyle w:val="Hyperlink"/>
                            <w:szCs w:val="24"/>
                          </w:rPr>
                          <w:t>https://providence.stratify.net</w:t>
                        </w:r>
                      </w:hyperlink>
                      <w:r w:rsidR="00B776E6">
                        <w:rPr>
                          <w:szCs w:val="24"/>
                          <w:u w:val="single"/>
                        </w:rPr>
                        <w:t xml:space="preserve">. </w:t>
                      </w:r>
                      <w:r w:rsidR="00B776E6">
                        <w:rPr>
                          <w:szCs w:val="24"/>
                        </w:rPr>
                        <w:t xml:space="preserve">  </w:t>
                      </w:r>
                      <w:r w:rsidR="007B04F6">
                        <w:rPr>
                          <w:szCs w:val="24"/>
                        </w:rPr>
                        <w:t>Right now installation into your house is free</w:t>
                      </w:r>
                      <w:r w:rsidR="00D42990">
                        <w:rPr>
                          <w:szCs w:val="24"/>
                        </w:rPr>
                        <w:t>.  That may change toward the end of April when some providers will charge a hook up fee to bring it inside your home.</w:t>
                      </w:r>
                    </w:p>
                    <w:p w14:paraId="461C25FE" w14:textId="77777777" w:rsidR="00D42990" w:rsidRPr="00B776E6" w:rsidRDefault="00D42990" w:rsidP="003759B9">
                      <w:pPr>
                        <w:rPr>
                          <w:szCs w:val="24"/>
                        </w:rPr>
                      </w:pPr>
                    </w:p>
                    <w:p w14:paraId="3872110E" w14:textId="77777777" w:rsidR="0068512F" w:rsidRPr="003759B9" w:rsidRDefault="0068512F" w:rsidP="003759B9">
                      <w:pPr>
                        <w:rPr>
                          <w:szCs w:val="24"/>
                        </w:rPr>
                      </w:pPr>
                    </w:p>
                    <w:p w14:paraId="54E1E3FA" w14:textId="77777777" w:rsidR="00F7543F" w:rsidRPr="00CF3473" w:rsidRDefault="00F7543F" w:rsidP="00F7543F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3DD49252" w14:textId="77777777" w:rsidR="00F7543F" w:rsidRDefault="00F7543F" w:rsidP="00F7543F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641EDCF9" w14:textId="77777777" w:rsidR="00FB06BD" w:rsidRDefault="00FB06BD" w:rsidP="003A302B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2E2400ED" w14:textId="77777777" w:rsidR="002D20E0" w:rsidRDefault="002D20E0" w:rsidP="00EC3A91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36445492" w14:textId="77777777" w:rsidR="002D20E0" w:rsidRDefault="002D20E0" w:rsidP="002D20E0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766D4206" w14:textId="77777777" w:rsidR="002D20E0" w:rsidRDefault="002D20E0" w:rsidP="002D20E0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588AC9FA" w14:textId="77777777" w:rsidR="002D20E0" w:rsidRDefault="002D20E0" w:rsidP="002D20E0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5F7367F1" w14:textId="77777777" w:rsidR="002D20E0" w:rsidRDefault="002D20E0" w:rsidP="002D20E0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69676682" w14:textId="77777777" w:rsidR="002D20E0" w:rsidRDefault="002D20E0" w:rsidP="002D20E0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394D8AD7" w14:textId="77777777" w:rsidR="00935745" w:rsidRDefault="00935745" w:rsidP="00935745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6ED43358" w14:textId="77777777" w:rsidR="00935745" w:rsidRDefault="00935745" w:rsidP="00935745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6DB8688D" w14:textId="77777777" w:rsidR="00935745" w:rsidRPr="00383E2E" w:rsidRDefault="00935745" w:rsidP="00935745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5C6A97A7" w14:textId="77777777" w:rsidR="00B24FF8" w:rsidRDefault="00B24FF8" w:rsidP="00566DEA">
                      <w:pPr>
                        <w:rPr>
                          <w:sz w:val="20"/>
                        </w:rPr>
                      </w:pPr>
                    </w:p>
                    <w:p w14:paraId="488EF10E" w14:textId="77777777" w:rsidR="00935745" w:rsidRPr="00566DEA" w:rsidRDefault="00935745" w:rsidP="00935745">
                      <w:pPr>
                        <w:jc w:val="center"/>
                        <w:rPr>
                          <w:sz w:val="20"/>
                        </w:rPr>
                      </w:pPr>
                    </w:p>
                    <w:p w14:paraId="0EFDBE25" w14:textId="77777777" w:rsidR="00566DEA" w:rsidRDefault="00566DEA" w:rsidP="00566DEA">
                      <w:pPr>
                        <w:rPr>
                          <w:b/>
                          <w:sz w:val="20"/>
                        </w:rPr>
                      </w:pPr>
                    </w:p>
                    <w:p w14:paraId="044AE89D" w14:textId="77777777" w:rsidR="00566DEA" w:rsidRDefault="00566DEA" w:rsidP="00566DEA">
                      <w:pPr>
                        <w:jc w:val="center"/>
                        <w:rPr>
                          <w:b/>
                          <w:sz w:val="20"/>
                        </w:rPr>
                      </w:pPr>
                    </w:p>
                    <w:p w14:paraId="377450C2" w14:textId="77777777" w:rsidR="00566DEA" w:rsidRDefault="00566DEA" w:rsidP="00566DEA">
                      <w:pPr>
                        <w:jc w:val="center"/>
                        <w:rPr>
                          <w:b/>
                          <w:sz w:val="20"/>
                        </w:rPr>
                      </w:pPr>
                    </w:p>
                    <w:p w14:paraId="6A31CE85" w14:textId="77777777" w:rsidR="00566DEA" w:rsidRDefault="00566DEA" w:rsidP="00566DEA">
                      <w:pPr>
                        <w:rPr>
                          <w:b/>
                          <w:sz w:val="20"/>
                        </w:rPr>
                      </w:pPr>
                    </w:p>
                    <w:p w14:paraId="2C82EEB4" w14:textId="77777777" w:rsidR="00566DEA" w:rsidRPr="00566DEA" w:rsidRDefault="00566DEA" w:rsidP="00566DEA">
                      <w:pPr>
                        <w:rPr>
                          <w:b/>
                          <w:sz w:val="20"/>
                        </w:rPr>
                      </w:pPr>
                    </w:p>
                    <w:p w14:paraId="7F350250" w14:textId="77777777" w:rsidR="004518AC" w:rsidRDefault="004518AC" w:rsidP="004518AC">
                      <w:pPr>
                        <w:jc w:val="center"/>
                        <w:rPr>
                          <w:sz w:val="20"/>
                        </w:rPr>
                      </w:pPr>
                    </w:p>
                    <w:p w14:paraId="27F452EB" w14:textId="77777777" w:rsidR="004518AC" w:rsidRDefault="004518AC" w:rsidP="004518AC">
                      <w:pPr>
                        <w:rPr>
                          <w:sz w:val="20"/>
                        </w:rPr>
                      </w:pPr>
                    </w:p>
                    <w:p w14:paraId="069191D9" w14:textId="77777777" w:rsidR="004518AC" w:rsidRDefault="004518AC" w:rsidP="004518AC">
                      <w:pPr>
                        <w:rPr>
                          <w:sz w:val="20"/>
                        </w:rPr>
                      </w:pPr>
                    </w:p>
                    <w:p w14:paraId="645B148A" w14:textId="77777777" w:rsidR="004518AC" w:rsidRDefault="004518AC" w:rsidP="004518AC">
                      <w:pPr>
                        <w:rPr>
                          <w:sz w:val="20"/>
                        </w:rPr>
                      </w:pPr>
                    </w:p>
                    <w:p w14:paraId="7DF1D31A" w14:textId="77777777" w:rsidR="004518AC" w:rsidRPr="002739B6" w:rsidRDefault="004518AC" w:rsidP="004518AC">
                      <w:pPr>
                        <w:jc w:val="center"/>
                        <w:rPr>
                          <w:sz w:val="20"/>
                        </w:rPr>
                      </w:pPr>
                    </w:p>
                    <w:p w14:paraId="32DA4D31" w14:textId="77777777" w:rsidR="005454FF" w:rsidRPr="00D60A3A" w:rsidRDefault="005454FF" w:rsidP="002F6F2C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A6866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966C838" wp14:editId="0039A6ED">
                <wp:simplePos x="0" y="0"/>
                <wp:positionH relativeFrom="column">
                  <wp:posOffset>3362325</wp:posOffset>
                </wp:positionH>
                <wp:positionV relativeFrom="paragraph">
                  <wp:posOffset>32386</wp:posOffset>
                </wp:positionV>
                <wp:extent cx="2839085" cy="45719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2839085" cy="457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7F79CE" w14:textId="77777777" w:rsidR="00C4098B" w:rsidRDefault="00C409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66C838" id="Text Box 21" o:spid="_x0000_s1034" type="#_x0000_t202" style="position:absolute;margin-left:264.75pt;margin-top:2.55pt;width:223.55pt;height:3.6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" fillcolor="white [3201]" stroked="f" strokeweight=".5pt">
                <v:textbox>
                  <w:txbxContent>
                    <w:p w14:paraId="6A7F79CE" w14:textId="77777777" w:rsidR="00C4098B" w:rsidRDefault="00C4098B"/>
                  </w:txbxContent>
                </v:textbox>
              </v:shape>
            </w:pict>
          </mc:Fallback>
        </mc:AlternateContent>
      </w:r>
      <w:r w:rsidR="00C4098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2E9E22" wp14:editId="20753E6B">
                <wp:simplePos x="0" y="0"/>
                <wp:positionH relativeFrom="column">
                  <wp:posOffset>3056021</wp:posOffset>
                </wp:positionH>
                <wp:positionV relativeFrom="paragraph">
                  <wp:posOffset>16242</wp:posOffset>
                </wp:positionV>
                <wp:extent cx="2839085" cy="545097"/>
                <wp:effectExtent l="0" t="0" r="0" b="762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9085" cy="5450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E805F9" w14:textId="77777777" w:rsidR="00C4098B" w:rsidRDefault="00C409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E9E22" id="Text Box 18" o:spid="_x0000_s1035" type="#_x0000_t202" style="position:absolute;margin-left:240.65pt;margin-top:1.3pt;width:223.55pt;height:42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" fillcolor="white [3201]" stroked="f" strokeweight=".5pt">
                <v:textbox>
                  <w:txbxContent>
                    <w:p w14:paraId="06E805F9" w14:textId="77777777" w:rsidR="00C4098B" w:rsidRDefault="00C4098B"/>
                  </w:txbxContent>
                </v:textbox>
              </v:shape>
            </w:pict>
          </mc:Fallback>
        </mc:AlternateContent>
      </w:r>
      <w:r w:rsidR="00C45234">
        <w:rPr>
          <w:noProof/>
        </w:rPr>
        <mc:AlternateContent>
          <mc:Choice Requires="wps">
            <w:drawing>
              <wp:anchor distT="0" distB="0" distL="114300" distR="114300" simplePos="0" relativeHeight="251617792" behindDoc="0" locked="0" layoutInCell="0" allowOverlap="1" wp14:anchorId="4CE84DF6" wp14:editId="0703ADF6">
                <wp:simplePos x="0" y="0"/>
                <wp:positionH relativeFrom="page">
                  <wp:posOffset>2197735</wp:posOffset>
                </wp:positionH>
                <wp:positionV relativeFrom="page">
                  <wp:posOffset>1428750</wp:posOffset>
                </wp:positionV>
                <wp:extent cx="4419600" cy="209550"/>
                <wp:effectExtent l="0" t="0" r="254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152D38" w14:textId="77777777" w:rsidR="00152263" w:rsidRPr="00163E61" w:rsidRDefault="00152263" w:rsidP="00A54956">
                            <w:pPr>
                              <w:pStyle w:val="Heading9"/>
                              <w:ind w:left="1440" w:firstLine="720"/>
                              <w:rPr>
                                <w:rFonts w:ascii="Franklin Gothic Medium" w:hAnsi="Franklin Gothic Medium"/>
                                <w:sz w:val="24"/>
                                <w:szCs w:val="24"/>
                              </w:rPr>
                            </w:pPr>
                            <w:r w:rsidRPr="00163E61">
                              <w:rPr>
                                <w:rFonts w:ascii="Franklin Gothic Medium" w:hAnsi="Franklin Gothic Medium"/>
                                <w:sz w:val="24"/>
                                <w:szCs w:val="24"/>
                              </w:rPr>
                              <w:t>A Private Residential Community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E84DF6" id="Text Box 11" o:spid="_x0000_s1036" type="#_x0000_t202" style="position:absolute;margin-left:173.05pt;margin-top:112.5pt;width:348pt;height:16.5pt;z-index:25161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" o:allowincell="f" filled="f" stroked="f">
                <v:textbox inset="0,0,0,0">
                  <w:txbxContent>
                    <w:p w14:paraId="5B152D38" w14:textId="77777777" w:rsidR="00152263" w:rsidRPr="00163E61" w:rsidRDefault="00152263" w:rsidP="00A54956">
                      <w:pPr>
                        <w:pStyle w:val="Heading9"/>
                        <w:ind w:left="1440" w:firstLine="720"/>
                        <w:rPr>
                          <w:rFonts w:ascii="Franklin Gothic Medium" w:hAnsi="Franklin Gothic Medium"/>
                          <w:sz w:val="24"/>
                          <w:szCs w:val="24"/>
                        </w:rPr>
                      </w:pPr>
                      <w:r w:rsidRPr="00163E61">
                        <w:rPr>
                          <w:rFonts w:ascii="Franklin Gothic Medium" w:hAnsi="Franklin Gothic Medium"/>
                          <w:sz w:val="24"/>
                          <w:szCs w:val="24"/>
                        </w:rPr>
                        <w:t>A Private Residential Community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98C230B" w14:textId="55209AE0" w:rsidR="001045BD" w:rsidRDefault="001045BD">
      <w:pPr>
        <w:rPr>
          <w:noProof/>
        </w:rPr>
      </w:pPr>
    </w:p>
    <w:p w14:paraId="5029405A" w14:textId="77777777" w:rsidR="001045BD" w:rsidRDefault="001045BD">
      <w:pPr>
        <w:rPr>
          <w:noProof/>
        </w:rPr>
      </w:pPr>
    </w:p>
    <w:p w14:paraId="599690FD" w14:textId="77777777" w:rsidR="001045BD" w:rsidRDefault="001045BD" w:rsidP="001045BD">
      <w:pPr>
        <w:ind w:left="1440" w:firstLine="720"/>
        <w:rPr>
          <w:noProof/>
        </w:rPr>
      </w:pPr>
    </w:p>
    <w:p w14:paraId="00452104" w14:textId="77777777" w:rsidR="00E841AB" w:rsidRDefault="001045BD">
      <w:pPr>
        <w:rPr>
          <w:noProof/>
        </w:rPr>
      </w:pPr>
      <w:r>
        <w:rPr>
          <w:noProof/>
        </w:rPr>
        <w:t xml:space="preserve">     </w:t>
      </w:r>
    </w:p>
    <w:p w14:paraId="77104787" w14:textId="77777777" w:rsidR="00E841AB" w:rsidRDefault="00E841AB">
      <w:pPr>
        <w:rPr>
          <w:noProof/>
        </w:rPr>
      </w:pPr>
    </w:p>
    <w:p w14:paraId="46950546" w14:textId="77777777" w:rsidR="00E841AB" w:rsidRPr="00160BE8" w:rsidRDefault="00E6505F" w:rsidP="00E6505F">
      <w:pPr>
        <w:tabs>
          <w:tab w:val="left" w:pos="1095"/>
        </w:tabs>
        <w:rPr>
          <w:noProof/>
          <w:sz w:val="20"/>
        </w:rPr>
      </w:pPr>
      <w:r w:rsidRPr="00160BE8">
        <w:rPr>
          <w:noProof/>
          <w:sz w:val="20"/>
        </w:rPr>
        <w:tab/>
      </w:r>
    </w:p>
    <w:p w14:paraId="5DF820A0" w14:textId="77777777" w:rsidR="00E841AB" w:rsidRDefault="00E841AB">
      <w:pPr>
        <w:rPr>
          <w:noProof/>
        </w:rPr>
      </w:pPr>
    </w:p>
    <w:p w14:paraId="13087DEF" w14:textId="0FF58876" w:rsidR="00E841AB" w:rsidRDefault="00591CA0" w:rsidP="006A443A">
      <w:pPr>
        <w:ind w:left="1440" w:firstLine="72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0864" behindDoc="0" locked="0" layoutInCell="0" allowOverlap="1" wp14:anchorId="2FA6AE8E" wp14:editId="28833FE6">
                <wp:simplePos x="0" y="0"/>
                <wp:positionH relativeFrom="page">
                  <wp:posOffset>3007360</wp:posOffset>
                </wp:positionH>
                <wp:positionV relativeFrom="page">
                  <wp:posOffset>5762625</wp:posOffset>
                </wp:positionV>
                <wp:extent cx="3244215" cy="285750"/>
                <wp:effectExtent l="0" t="0" r="0" b="0"/>
                <wp:wrapNone/>
                <wp:docPr id="8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421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52044C" w14:textId="77777777" w:rsidR="00152263" w:rsidRPr="00891C54" w:rsidRDefault="00152263">
                            <w:pPr>
                              <w:pStyle w:val="Heading2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A6AE8E" id="Text Box 14" o:spid="_x0000_s1037" type="#_x0000_t202" style="position:absolute;left:0;text-align:left;margin-left:236.8pt;margin-top:453.75pt;width:255.45pt;height:22.5pt;z-index:251620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" o:allowincell="f" filled="f" stroked="f">
                <v:textbox inset="0,0,0,0">
                  <w:txbxContent>
                    <w:p w14:paraId="5752044C" w14:textId="77777777" w:rsidR="00152263" w:rsidRPr="00891C54" w:rsidRDefault="00152263">
                      <w:pPr>
                        <w:pStyle w:val="Heading2"/>
                        <w:rPr>
                          <w:color w:val="auto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45234">
        <w:rPr>
          <w:noProof/>
        </w:rPr>
        <mc:AlternateContent>
          <mc:Choice Requires="wps">
            <w:drawing>
              <wp:anchor distT="0" distB="0" distL="114300" distR="114300" simplePos="0" relativeHeight="251619840" behindDoc="0" locked="0" layoutInCell="0" allowOverlap="1" wp14:anchorId="5C47B90F" wp14:editId="3F8E64BB">
                <wp:simplePos x="0" y="0"/>
                <wp:positionH relativeFrom="page">
                  <wp:posOffset>2150110</wp:posOffset>
                </wp:positionH>
                <wp:positionV relativeFrom="page">
                  <wp:posOffset>4552950</wp:posOffset>
                </wp:positionV>
                <wp:extent cx="4800600" cy="312420"/>
                <wp:effectExtent l="0" t="0" r="2540" b="1905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0" cy="312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A4E3C6" w14:textId="77777777" w:rsidR="00152263" w:rsidRPr="00891C54" w:rsidRDefault="00152263">
                            <w:pPr>
                              <w:pStyle w:val="Heading1"/>
                              <w:rPr>
                                <w:color w:val="auto"/>
                              </w:rPr>
                            </w:pPr>
                          </w:p>
                          <w:p w14:paraId="44C2E671" w14:textId="77777777" w:rsidR="00152263" w:rsidRPr="00891C54" w:rsidRDefault="00152263">
                            <w:pPr>
                              <w:pStyle w:val="Heading1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47B90F" id="Text Box 13" o:spid="_x0000_s1038" type="#_x0000_t202" style="position:absolute;left:0;text-align:left;margin-left:169.3pt;margin-top:358.5pt;width:378pt;height:24.6pt;z-index:251619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" o:allowincell="f" filled="f" stroked="f">
                <v:textbox inset="0,0,0,0">
                  <w:txbxContent>
                    <w:p w14:paraId="04A4E3C6" w14:textId="77777777" w:rsidR="00152263" w:rsidRPr="00891C54" w:rsidRDefault="00152263">
                      <w:pPr>
                        <w:pStyle w:val="Heading1"/>
                        <w:rPr>
                          <w:color w:val="auto"/>
                        </w:rPr>
                      </w:pPr>
                    </w:p>
                    <w:p w14:paraId="44C2E671" w14:textId="77777777" w:rsidR="00152263" w:rsidRPr="00891C54" w:rsidRDefault="00152263">
                      <w:pPr>
                        <w:pStyle w:val="Heading1"/>
                        <w:rPr>
                          <w:color w:val="auto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45234">
        <w:rPr>
          <w:noProof/>
        </w:rPr>
        <mc:AlternateContent>
          <mc:Choice Requires="wps">
            <w:drawing>
              <wp:anchor distT="0" distB="0" distL="114300" distR="114300" simplePos="0" relativeHeight="251613696" behindDoc="1" locked="0" layoutInCell="0" allowOverlap="1" wp14:anchorId="1ECFE04B" wp14:editId="27DC7164">
                <wp:simplePos x="0" y="0"/>
                <wp:positionH relativeFrom="page">
                  <wp:posOffset>622935</wp:posOffset>
                </wp:positionH>
                <wp:positionV relativeFrom="page">
                  <wp:posOffset>447040</wp:posOffset>
                </wp:positionV>
                <wp:extent cx="1485900" cy="9156700"/>
                <wp:effectExtent l="3810" t="8890" r="5715" b="6985"/>
                <wp:wrapNone/>
                <wp:docPr id="6" name="DOM 1" descr="Green design rectangl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9156700"/>
                        </a:xfrm>
                        <a:prstGeom prst="rect">
                          <a:avLst/>
                        </a:prstGeom>
                        <a:solidFill>
                          <a:srgbClr val="666633">
                            <a:alpha val="66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6AA9AF" id="DOM 1" o:spid="_x0000_s1026" alt="Green design rectangle" style="position:absolute;margin-left:49.05pt;margin-top:35.2pt;width:117pt;height:721pt;z-index:-251702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" o:allowincell="f" fillcolor="#663" stroked="f" strokeweight="0">
                <v:fill opacity="43176f"/>
                <w10:wrap anchorx="page" anchory="page"/>
              </v:rect>
            </w:pict>
          </mc:Fallback>
        </mc:AlternateContent>
      </w:r>
      <w:r w:rsidR="000B4E01">
        <w:rPr>
          <w:noProof/>
        </w:rPr>
        <w:t xml:space="preserve"> </w:t>
      </w:r>
      <w:r w:rsidR="00F87A2B">
        <w:rPr>
          <w:noProof/>
        </w:rPr>
        <w:t>N</w:t>
      </w:r>
    </w:p>
    <w:p w14:paraId="47D3EB34" w14:textId="77777777" w:rsidR="00F87A2B" w:rsidRDefault="00F87A2B" w:rsidP="006A443A">
      <w:pPr>
        <w:ind w:left="1440" w:firstLine="720"/>
        <w:rPr>
          <w:noProof/>
        </w:rPr>
      </w:pPr>
    </w:p>
    <w:p w14:paraId="27F2F844" w14:textId="5980DC40" w:rsidR="00F87A2B" w:rsidRDefault="005A67FA" w:rsidP="006A443A">
      <w:pPr>
        <w:ind w:left="1440" w:firstLine="72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16768" behindDoc="0" locked="0" layoutInCell="0" allowOverlap="1" wp14:anchorId="4E372AE1" wp14:editId="5AF33A9E">
                <wp:simplePos x="0" y="0"/>
                <wp:positionH relativeFrom="margin">
                  <wp:align>left</wp:align>
                </wp:positionH>
                <wp:positionV relativeFrom="page">
                  <wp:posOffset>3295650</wp:posOffset>
                </wp:positionV>
                <wp:extent cx="1828800" cy="6286500"/>
                <wp:effectExtent l="0" t="0" r="0" b="0"/>
                <wp:wrapNone/>
                <wp:docPr id="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62865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DA0A9D0" w14:textId="77777777" w:rsidR="00152263" w:rsidRPr="00525117" w:rsidRDefault="00152263" w:rsidP="007C0AD8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rPr>
                                <w:b/>
                                <w:i/>
                                <w:color w:val="FFFFFF"/>
                                <w:sz w:val="16"/>
                                <w:u w:val="single"/>
                              </w:rPr>
                            </w:pPr>
                          </w:p>
                          <w:p w14:paraId="3AB553A4" w14:textId="77777777" w:rsidR="00822973" w:rsidRPr="00525117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u w:val="single"/>
                              </w:rPr>
                            </w:pPr>
                            <w:r w:rsidRPr="00525117">
                              <w:rPr>
                                <w:b/>
                                <w:color w:val="000000" w:themeColor="text1"/>
                                <w:sz w:val="16"/>
                                <w:u w:val="single"/>
                              </w:rPr>
                              <w:t>Cobblestone at Spring Creek</w:t>
                            </w:r>
                          </w:p>
                          <w:p w14:paraId="59567AF1" w14:textId="77777777" w:rsidR="00822973" w:rsidRPr="00525117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u w:val="single"/>
                              </w:rPr>
                            </w:pPr>
                            <w:r w:rsidRPr="00525117">
                              <w:rPr>
                                <w:b/>
                                <w:color w:val="000000" w:themeColor="text1"/>
                                <w:sz w:val="16"/>
                                <w:u w:val="single"/>
                              </w:rPr>
                              <w:t>445 N. Pine Grove Lane</w:t>
                            </w:r>
                          </w:p>
                          <w:p w14:paraId="65B74A83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525117">
                              <w:rPr>
                                <w:b/>
                                <w:color w:val="000000" w:themeColor="text1"/>
                                <w:sz w:val="16"/>
                                <w:u w:val="single"/>
                              </w:rPr>
                              <w:t>Providence</w:t>
                            </w:r>
                            <w:r w:rsidRPr="00C45234">
                              <w:rPr>
                                <w:color w:val="000000" w:themeColor="text1"/>
                                <w:sz w:val="16"/>
                              </w:rPr>
                              <w:t>, UT 84332</w:t>
                            </w:r>
                          </w:p>
                          <w:p w14:paraId="43B2710F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2FA834C0" w14:textId="77777777" w:rsidR="00822973" w:rsidRPr="003936E2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C45234">
                              <w:rPr>
                                <w:color w:val="000000" w:themeColor="text1"/>
                                <w:sz w:val="16"/>
                              </w:rPr>
                              <w:t>OFFICE HOURS:</w:t>
                            </w:r>
                          </w:p>
                          <w:p w14:paraId="62FC7D98" w14:textId="77777777" w:rsidR="00822973" w:rsidRPr="00FB3FF8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6"/>
                              </w:rPr>
                              <w:t>Tues and Thurs – Noon – 3pm</w:t>
                            </w:r>
                          </w:p>
                          <w:p w14:paraId="0B6B13E0" w14:textId="77777777" w:rsidR="00822973" w:rsidRPr="00317DAA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DDDDDD" w:themeColor="accent1"/>
                                <w:sz w:val="1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5E6422E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</w:rPr>
                              <w:t xml:space="preserve">OFFICE </w:t>
                            </w:r>
                            <w:r w:rsidRPr="00C45234">
                              <w:rPr>
                                <w:color w:val="000000" w:themeColor="text1"/>
                                <w:sz w:val="16"/>
                              </w:rPr>
                              <w:t>PHONE:</w:t>
                            </w:r>
                          </w:p>
                          <w:p w14:paraId="0D85B555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C45234">
                              <w:rPr>
                                <w:color w:val="000000" w:themeColor="text1"/>
                                <w:sz w:val="16"/>
                              </w:rPr>
                              <w:t>(435) 753-9673</w:t>
                            </w:r>
                          </w:p>
                          <w:p w14:paraId="5D8A3074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1971C349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C45234">
                              <w:rPr>
                                <w:color w:val="000000" w:themeColor="text1"/>
                                <w:sz w:val="16"/>
                              </w:rPr>
                              <w:t>WEBSITE:</w:t>
                            </w:r>
                          </w:p>
                          <w:p w14:paraId="3C5D85A3" w14:textId="77777777" w:rsidR="00822973" w:rsidRPr="008E6041" w:rsidRDefault="00000000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hyperlink r:id="rId13" w:history="1">
                              <w:r w:rsidR="00822973" w:rsidRPr="008E6041">
                                <w:rPr>
                                  <w:rStyle w:val="Hyperlink"/>
                                  <w:sz w:val="16"/>
                                  <w:szCs w:val="16"/>
                                </w:rPr>
                                <w:t>http://cobblestoneatspringcreek.org</w:t>
                              </w:r>
                            </w:hyperlink>
                          </w:p>
                          <w:p w14:paraId="6ADC87F1" w14:textId="77777777" w:rsidR="00822973" w:rsidRPr="008E6041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29581E91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sz w:val="16"/>
                              </w:rPr>
                            </w:pPr>
                            <w:r w:rsidRPr="00C45234">
                              <w:rPr>
                                <w:sz w:val="16"/>
                              </w:rPr>
                              <w:t>EMAIL:</w:t>
                            </w:r>
                          </w:p>
                          <w:p w14:paraId="34995773" w14:textId="77777777" w:rsidR="00822973" w:rsidRPr="00C45234" w:rsidRDefault="00000000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hyperlink r:id="rId14" w:history="1">
                              <w:r w:rsidR="00822973" w:rsidRPr="00C45234">
                                <w:rPr>
                                  <w:rStyle w:val="Hyperlink"/>
                                  <w:sz w:val="16"/>
                                  <w:szCs w:val="16"/>
                                </w:rPr>
                                <w:t>cobblestonehome@comcast.net</w:t>
                              </w:r>
                            </w:hyperlink>
                          </w:p>
                          <w:p w14:paraId="79BCA825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558B9DAF" w14:textId="77777777" w:rsidR="00822973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C45234">
                              <w:rPr>
                                <w:color w:val="000000" w:themeColor="text1"/>
                                <w:sz w:val="16"/>
                              </w:rPr>
                              <w:t>Contact Information:</w:t>
                            </w:r>
                          </w:p>
                          <w:p w14:paraId="682D215B" w14:textId="386F4C5F" w:rsidR="00822973" w:rsidRDefault="00DD07CC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>Doris Seria</w:t>
                            </w:r>
                            <w:r w:rsidR="00332F09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>, President</w:t>
                            </w:r>
                          </w:p>
                          <w:p w14:paraId="266597A5" w14:textId="77777777" w:rsidR="00822973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F368D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435-787-1018</w:t>
                            </w:r>
                          </w:p>
                          <w:p w14:paraId="2C15E87A" w14:textId="354FEE9B" w:rsidR="00332F09" w:rsidRDefault="00332F09" w:rsidP="00332F09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Ta</w:t>
                            </w:r>
                            <w:r w:rsidR="00542E50"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mie Fis</w:t>
                            </w:r>
                            <w:r w:rsidRPr="00DD07CC"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her</w:t>
                            </w:r>
                            <w:r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, Vice-President</w:t>
                            </w:r>
                            <w:r w:rsidR="009E7723"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/</w:t>
                            </w:r>
                          </w:p>
                          <w:p w14:paraId="47BCABC1" w14:textId="7206E54F" w:rsidR="00332F09" w:rsidRPr="00332F09" w:rsidRDefault="00332F09" w:rsidP="00332F09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 xml:space="preserve">Landscaping </w:t>
                            </w:r>
                          </w:p>
                          <w:p w14:paraId="3B4EAD97" w14:textId="6FAB01BC" w:rsidR="00822973" w:rsidRPr="00F368D3" w:rsidRDefault="00DD07CC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Nate Nydegger</w:t>
                            </w:r>
                            <w:r w:rsidR="00332F09"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, Treasurer</w:t>
                            </w:r>
                          </w:p>
                          <w:p w14:paraId="54665AF6" w14:textId="1BB17037" w:rsidR="00822973" w:rsidRDefault="00DD07CC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Randy Anderson</w:t>
                            </w:r>
                            <w:r w:rsidR="00332F09"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, Secretary</w:t>
                            </w:r>
                          </w:p>
                          <w:p w14:paraId="4DBD7F02" w14:textId="16C6F860" w:rsidR="00EF480B" w:rsidRDefault="007B5790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435-760-0710</w:t>
                            </w:r>
                          </w:p>
                          <w:p w14:paraId="013051E6" w14:textId="77777777" w:rsidR="00822973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  <w:p w14:paraId="35C29B8E" w14:textId="77777777" w:rsidR="00822973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  <w:p w14:paraId="05D65681" w14:textId="77777777" w:rsidR="00822973" w:rsidRPr="00F368D3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C0AD8"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  <w:t>Management Committee</w:t>
                            </w:r>
                          </w:p>
                          <w:p w14:paraId="0AC14F7C" w14:textId="77777777" w:rsidR="00822973" w:rsidRPr="007C0AD8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firstLine="0"/>
                              <w:jc w:val="center"/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</w:pPr>
                            <w:r w:rsidRPr="007C0AD8"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  <w:t>Meetings are on the</w:t>
                            </w:r>
                            <w:r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  <w:t xml:space="preserve"> first Monday of each month at 6p.m.  Homeowners</w:t>
                            </w:r>
                            <w:r w:rsidRPr="007C0AD8"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  <w:t xml:space="preserve"> Invited.</w:t>
                            </w:r>
                          </w:p>
                          <w:p w14:paraId="3512F980" w14:textId="77777777" w:rsidR="00822973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firstLine="0"/>
                              <w:jc w:val="center"/>
                              <w:rPr>
                                <w:rFonts w:ascii="Abadi MT Condensed" w:hAnsi="Abadi MT Condensed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72C79744" w14:textId="20896196" w:rsidR="00152263" w:rsidRPr="00826A9A" w:rsidRDefault="00152263" w:rsidP="00826A9A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firstLine="0"/>
                              <w:jc w:val="center"/>
                              <w:rPr>
                                <w:rFonts w:ascii="Abadi MT Condensed" w:hAnsi="Abadi MT Condensed"/>
                                <w:color w:val="000000" w:themeColor="text1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372AE1" id="Text Box 10" o:spid="_x0000_s1039" type="#_x0000_t202" style="position:absolute;left:0;text-align:left;margin-left:0;margin-top:259.5pt;width:2in;height:495pt;z-index:251616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" o:allowincell="f" fillcolor="#dedede [2894]" stroked="f">
                <v:textbox inset="0,0,0,0">
                  <w:txbxContent>
                    <w:p w14:paraId="5DA0A9D0" w14:textId="77777777" w:rsidR="00152263" w:rsidRPr="00525117" w:rsidRDefault="00152263" w:rsidP="007C0AD8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rPr>
                          <w:b/>
                          <w:i/>
                          <w:color w:val="FFFFFF"/>
                          <w:sz w:val="16"/>
                          <w:u w:val="single"/>
                        </w:rPr>
                      </w:pPr>
                    </w:p>
                    <w:p w14:paraId="3AB553A4" w14:textId="77777777" w:rsidR="00822973" w:rsidRPr="00525117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u w:val="single"/>
                        </w:rPr>
                      </w:pPr>
                      <w:r w:rsidRPr="00525117">
                        <w:rPr>
                          <w:b/>
                          <w:color w:val="000000" w:themeColor="text1"/>
                          <w:sz w:val="16"/>
                          <w:u w:val="single"/>
                        </w:rPr>
                        <w:t>Cobblestone at Spring Creek</w:t>
                      </w:r>
                    </w:p>
                    <w:p w14:paraId="59567AF1" w14:textId="77777777" w:rsidR="00822973" w:rsidRPr="00525117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u w:val="single"/>
                        </w:rPr>
                      </w:pPr>
                      <w:r w:rsidRPr="00525117">
                        <w:rPr>
                          <w:b/>
                          <w:color w:val="000000" w:themeColor="text1"/>
                          <w:sz w:val="16"/>
                          <w:u w:val="single"/>
                        </w:rPr>
                        <w:t>445 N. Pine Grove Lane</w:t>
                      </w:r>
                    </w:p>
                    <w:p w14:paraId="65B74A83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525117">
                        <w:rPr>
                          <w:b/>
                          <w:color w:val="000000" w:themeColor="text1"/>
                          <w:sz w:val="16"/>
                          <w:u w:val="single"/>
                        </w:rPr>
                        <w:t>Providence</w:t>
                      </w:r>
                      <w:r w:rsidRPr="00C45234">
                        <w:rPr>
                          <w:color w:val="000000" w:themeColor="text1"/>
                          <w:sz w:val="16"/>
                        </w:rPr>
                        <w:t>, UT 84332</w:t>
                      </w:r>
                    </w:p>
                    <w:p w14:paraId="43B2710F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</w:p>
                    <w:p w14:paraId="2FA834C0" w14:textId="77777777" w:rsidR="00822973" w:rsidRPr="003936E2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C45234">
                        <w:rPr>
                          <w:color w:val="000000" w:themeColor="text1"/>
                          <w:sz w:val="16"/>
                        </w:rPr>
                        <w:t>OFFICE HOURS:</w:t>
                      </w:r>
                    </w:p>
                    <w:p w14:paraId="62FC7D98" w14:textId="77777777" w:rsidR="00822973" w:rsidRPr="00FB3FF8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</w:rPr>
                      </w:pPr>
                      <w:r>
                        <w:rPr>
                          <w:b/>
                          <w:color w:val="000000" w:themeColor="text1"/>
                          <w:sz w:val="16"/>
                        </w:rPr>
                        <w:t>Tues and Thurs – Noon – 3pm</w:t>
                      </w:r>
                    </w:p>
                    <w:p w14:paraId="0B6B13E0" w14:textId="77777777" w:rsidR="00822973" w:rsidRPr="00317DAA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DDDDDD" w:themeColor="accent1"/>
                          <w:sz w:val="16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5E6422E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</w:rPr>
                        <w:t xml:space="preserve">OFFICE </w:t>
                      </w:r>
                      <w:r w:rsidRPr="00C45234">
                        <w:rPr>
                          <w:color w:val="000000" w:themeColor="text1"/>
                          <w:sz w:val="16"/>
                        </w:rPr>
                        <w:t>PHONE:</w:t>
                      </w:r>
                    </w:p>
                    <w:p w14:paraId="0D85B555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C45234">
                        <w:rPr>
                          <w:color w:val="000000" w:themeColor="text1"/>
                          <w:sz w:val="16"/>
                        </w:rPr>
                        <w:t>(435) 753-9673</w:t>
                      </w:r>
                    </w:p>
                    <w:p w14:paraId="5D8A3074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</w:p>
                    <w:p w14:paraId="1971C349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C45234">
                        <w:rPr>
                          <w:color w:val="000000" w:themeColor="text1"/>
                          <w:sz w:val="16"/>
                        </w:rPr>
                        <w:t>WEBSITE:</w:t>
                      </w:r>
                    </w:p>
                    <w:p w14:paraId="3C5D85A3" w14:textId="77777777" w:rsidR="00822973" w:rsidRPr="008E6041" w:rsidRDefault="00000000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sz w:val="16"/>
                          <w:szCs w:val="16"/>
                        </w:rPr>
                      </w:pPr>
                      <w:hyperlink r:id="rId15" w:history="1">
                        <w:r w:rsidR="00822973" w:rsidRPr="008E6041">
                          <w:rPr>
                            <w:rStyle w:val="Hyperlink"/>
                            <w:sz w:val="16"/>
                            <w:szCs w:val="16"/>
                          </w:rPr>
                          <w:t>http://cobblestoneatspringcreek.org</w:t>
                        </w:r>
                      </w:hyperlink>
                    </w:p>
                    <w:p w14:paraId="6ADC87F1" w14:textId="77777777" w:rsidR="00822973" w:rsidRPr="008E6041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29581E91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sz w:val="16"/>
                        </w:rPr>
                      </w:pPr>
                      <w:r w:rsidRPr="00C45234">
                        <w:rPr>
                          <w:sz w:val="16"/>
                        </w:rPr>
                        <w:t>EMAIL:</w:t>
                      </w:r>
                    </w:p>
                    <w:p w14:paraId="34995773" w14:textId="77777777" w:rsidR="00822973" w:rsidRPr="00C45234" w:rsidRDefault="00000000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sz w:val="16"/>
                          <w:szCs w:val="16"/>
                        </w:rPr>
                      </w:pPr>
                      <w:hyperlink r:id="rId16" w:history="1">
                        <w:r w:rsidR="00822973" w:rsidRPr="00C45234">
                          <w:rPr>
                            <w:rStyle w:val="Hyperlink"/>
                            <w:sz w:val="16"/>
                            <w:szCs w:val="16"/>
                          </w:rPr>
                          <w:t>cobblestonehome@comcast.net</w:t>
                        </w:r>
                      </w:hyperlink>
                    </w:p>
                    <w:p w14:paraId="79BCA825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</w:p>
                    <w:p w14:paraId="558B9DAF" w14:textId="77777777" w:rsidR="00822973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C45234">
                        <w:rPr>
                          <w:color w:val="000000" w:themeColor="text1"/>
                          <w:sz w:val="16"/>
                        </w:rPr>
                        <w:t>Contact Information:</w:t>
                      </w:r>
                    </w:p>
                    <w:p w14:paraId="682D215B" w14:textId="386F4C5F" w:rsidR="00822973" w:rsidRDefault="00DD07CC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  <w:t>Doris Seria</w:t>
                      </w:r>
                      <w:r w:rsidR="00332F09"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  <w:t>, President</w:t>
                      </w:r>
                    </w:p>
                    <w:p w14:paraId="266597A5" w14:textId="77777777" w:rsidR="00822973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 w:rsidRPr="00F368D3">
                        <w:rPr>
                          <w:color w:val="000000" w:themeColor="text1"/>
                          <w:sz w:val="16"/>
                          <w:szCs w:val="16"/>
                        </w:rPr>
                        <w:t>435-787-1018</w:t>
                      </w:r>
                    </w:p>
                    <w:p w14:paraId="2C15E87A" w14:textId="354FEE9B" w:rsidR="00332F09" w:rsidRDefault="00332F09" w:rsidP="00332F09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</w:pPr>
                      <w:r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Ta</w:t>
                      </w:r>
                      <w:r w:rsidR="00542E50"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mie Fis</w:t>
                      </w:r>
                      <w:r w:rsidRPr="00DD07CC"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her</w:t>
                      </w:r>
                      <w:r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, Vice-President</w:t>
                      </w:r>
                      <w:r w:rsidR="009E7723"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/</w:t>
                      </w:r>
                    </w:p>
                    <w:p w14:paraId="47BCABC1" w14:textId="7206E54F" w:rsidR="00332F09" w:rsidRPr="00332F09" w:rsidRDefault="00332F09" w:rsidP="00332F09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</w:pPr>
                      <w:r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 xml:space="preserve">Landscaping </w:t>
                      </w:r>
                    </w:p>
                    <w:p w14:paraId="3B4EAD97" w14:textId="6FAB01BC" w:rsidR="00822973" w:rsidRPr="00F368D3" w:rsidRDefault="00DD07CC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  <w:szCs w:val="18"/>
                        </w:rPr>
                      </w:pPr>
                      <w:r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Nate Nydegger</w:t>
                      </w:r>
                      <w:r w:rsidR="00332F09"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, Treasurer</w:t>
                      </w:r>
                    </w:p>
                    <w:p w14:paraId="54665AF6" w14:textId="1BB17037" w:rsidR="00822973" w:rsidRDefault="00DD07CC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</w:pPr>
                      <w:r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Randy Anderson</w:t>
                      </w:r>
                      <w:r w:rsidR="00332F09"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, Secretary</w:t>
                      </w:r>
                    </w:p>
                    <w:p w14:paraId="4DBD7F02" w14:textId="16C6F860" w:rsidR="00EF480B" w:rsidRDefault="007B5790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</w:pPr>
                      <w:r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435-760-0710</w:t>
                      </w:r>
                    </w:p>
                    <w:p w14:paraId="013051E6" w14:textId="77777777" w:rsidR="00822973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</w:pPr>
                    </w:p>
                    <w:p w14:paraId="35C29B8E" w14:textId="77777777" w:rsidR="00822973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</w:pPr>
                    </w:p>
                    <w:p w14:paraId="05D65681" w14:textId="77777777" w:rsidR="00822973" w:rsidRPr="00F368D3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i/>
                          <w:color w:val="000000" w:themeColor="text1"/>
                          <w:sz w:val="16"/>
                          <w:szCs w:val="16"/>
                        </w:rPr>
                      </w:pPr>
                      <w:r w:rsidRPr="007C0AD8"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  <w:t>Management Committee</w:t>
                      </w:r>
                    </w:p>
                    <w:p w14:paraId="0AC14F7C" w14:textId="77777777" w:rsidR="00822973" w:rsidRPr="007C0AD8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firstLine="0"/>
                        <w:jc w:val="center"/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</w:pPr>
                      <w:r w:rsidRPr="007C0AD8"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  <w:t>Meetings are on the</w:t>
                      </w:r>
                      <w:r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  <w:t xml:space="preserve"> first Monday of each month at 6p.m.  Homeowners</w:t>
                      </w:r>
                      <w:r w:rsidRPr="007C0AD8"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  <w:t xml:space="preserve"> Invited.</w:t>
                      </w:r>
                    </w:p>
                    <w:p w14:paraId="3512F980" w14:textId="77777777" w:rsidR="00822973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firstLine="0"/>
                        <w:jc w:val="center"/>
                        <w:rPr>
                          <w:rFonts w:ascii="Abadi MT Condensed" w:hAnsi="Abadi MT Condensed"/>
                          <w:color w:val="000000" w:themeColor="text1"/>
                          <w:sz w:val="20"/>
                        </w:rPr>
                      </w:pPr>
                    </w:p>
                    <w:p w14:paraId="72C79744" w14:textId="20896196" w:rsidR="00152263" w:rsidRPr="00826A9A" w:rsidRDefault="00152263" w:rsidP="00826A9A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firstLine="0"/>
                        <w:jc w:val="center"/>
                        <w:rPr>
                          <w:rFonts w:ascii="Abadi MT Condensed" w:hAnsi="Abadi MT Condensed"/>
                          <w:color w:val="000000" w:themeColor="text1"/>
                          <w:sz w:val="20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2F2B2265" w14:textId="77777777" w:rsidR="00F87A2B" w:rsidRDefault="00F87A2B" w:rsidP="006A443A">
      <w:pPr>
        <w:ind w:left="1440" w:firstLine="720"/>
        <w:rPr>
          <w:noProof/>
        </w:rPr>
      </w:pPr>
    </w:p>
    <w:p w14:paraId="24D3406E" w14:textId="77777777" w:rsidR="000C0914" w:rsidRDefault="000C0914" w:rsidP="006A443A">
      <w:pPr>
        <w:ind w:left="1440" w:firstLine="720"/>
        <w:rPr>
          <w:noProof/>
        </w:rPr>
      </w:pPr>
    </w:p>
    <w:p w14:paraId="575B773A" w14:textId="77777777" w:rsidR="00C4098B" w:rsidRDefault="00C4098B" w:rsidP="006A443A">
      <w:pPr>
        <w:ind w:left="1440" w:firstLine="720"/>
        <w:rPr>
          <w:noProof/>
        </w:rPr>
      </w:pPr>
    </w:p>
    <w:p w14:paraId="6AF9DFE8" w14:textId="77777777" w:rsidR="00C4098B" w:rsidRDefault="00C4098B" w:rsidP="006A443A">
      <w:pPr>
        <w:ind w:left="1440" w:firstLine="720"/>
        <w:rPr>
          <w:noProof/>
        </w:rPr>
      </w:pPr>
    </w:p>
    <w:p w14:paraId="0F0FC072" w14:textId="77777777" w:rsidR="00C4098B" w:rsidRDefault="00C4098B" w:rsidP="006A443A">
      <w:pPr>
        <w:ind w:left="1440" w:firstLine="720"/>
        <w:rPr>
          <w:noProof/>
        </w:rPr>
      </w:pPr>
    </w:p>
    <w:p w14:paraId="6A567DF3" w14:textId="77777777" w:rsidR="00C4098B" w:rsidRDefault="00C4098B" w:rsidP="006A443A">
      <w:pPr>
        <w:ind w:left="1440" w:firstLine="720"/>
        <w:rPr>
          <w:noProof/>
        </w:rPr>
      </w:pPr>
    </w:p>
    <w:p w14:paraId="132AB762" w14:textId="77777777" w:rsidR="00C4098B" w:rsidRDefault="00C4098B" w:rsidP="006A443A">
      <w:pPr>
        <w:ind w:left="1440" w:firstLine="720"/>
        <w:rPr>
          <w:noProof/>
        </w:rPr>
      </w:pPr>
    </w:p>
    <w:p w14:paraId="68C9F7DA" w14:textId="77777777" w:rsidR="00C4098B" w:rsidRDefault="00C4098B" w:rsidP="006A443A">
      <w:pPr>
        <w:ind w:left="1440" w:firstLine="720"/>
        <w:rPr>
          <w:noProof/>
        </w:rPr>
      </w:pPr>
    </w:p>
    <w:p w14:paraId="27364A74" w14:textId="77777777" w:rsidR="00C4098B" w:rsidRDefault="00C4098B" w:rsidP="006A443A">
      <w:pPr>
        <w:ind w:left="1440" w:firstLine="720"/>
        <w:rPr>
          <w:noProof/>
        </w:rPr>
      </w:pPr>
    </w:p>
    <w:p w14:paraId="68D2F8F7" w14:textId="77777777" w:rsidR="00C4098B" w:rsidRDefault="00C4098B" w:rsidP="006A443A">
      <w:pPr>
        <w:ind w:left="1440" w:firstLine="720"/>
        <w:rPr>
          <w:noProof/>
        </w:rPr>
      </w:pPr>
    </w:p>
    <w:p w14:paraId="00A5F7BF" w14:textId="77777777" w:rsidR="00C4098B" w:rsidRDefault="00C4098B" w:rsidP="006A443A">
      <w:pPr>
        <w:ind w:left="1440" w:firstLine="720"/>
        <w:rPr>
          <w:noProof/>
        </w:rPr>
      </w:pPr>
    </w:p>
    <w:p w14:paraId="7A1E0FF5" w14:textId="4B0F325A" w:rsidR="00C4098B" w:rsidRDefault="00C4098B" w:rsidP="006A443A">
      <w:pPr>
        <w:ind w:left="1440" w:firstLine="720"/>
        <w:rPr>
          <w:noProof/>
        </w:rPr>
      </w:pPr>
    </w:p>
    <w:p w14:paraId="6E572556" w14:textId="77777777" w:rsidR="00C4098B" w:rsidRDefault="00C4098B" w:rsidP="006A443A">
      <w:pPr>
        <w:ind w:left="1440" w:firstLine="720"/>
        <w:rPr>
          <w:noProof/>
        </w:rPr>
      </w:pPr>
    </w:p>
    <w:p w14:paraId="204038E0" w14:textId="77777777" w:rsidR="00C4098B" w:rsidRDefault="00C4098B" w:rsidP="006A443A">
      <w:pPr>
        <w:ind w:left="1440" w:firstLine="720"/>
        <w:rPr>
          <w:noProof/>
        </w:rPr>
      </w:pPr>
    </w:p>
    <w:p w14:paraId="5AD29AC0" w14:textId="77777777" w:rsidR="00C4098B" w:rsidRDefault="00C4098B" w:rsidP="006A443A">
      <w:pPr>
        <w:ind w:left="1440" w:firstLine="720"/>
        <w:rPr>
          <w:noProof/>
        </w:rPr>
      </w:pPr>
    </w:p>
    <w:p w14:paraId="5C87AC7D" w14:textId="77777777" w:rsidR="00C4098B" w:rsidRDefault="00C4098B" w:rsidP="006A443A">
      <w:pPr>
        <w:ind w:left="1440" w:firstLine="720"/>
        <w:rPr>
          <w:noProof/>
        </w:rPr>
      </w:pPr>
    </w:p>
    <w:p w14:paraId="5BF11119" w14:textId="77777777" w:rsidR="00C4098B" w:rsidRDefault="00C4098B" w:rsidP="006A443A">
      <w:pPr>
        <w:ind w:left="1440" w:firstLine="720"/>
        <w:rPr>
          <w:noProof/>
        </w:rPr>
      </w:pPr>
    </w:p>
    <w:p w14:paraId="4A29D62E" w14:textId="77777777" w:rsidR="00C4098B" w:rsidRDefault="00C4098B" w:rsidP="006A443A">
      <w:pPr>
        <w:ind w:left="1440" w:firstLine="720"/>
        <w:rPr>
          <w:noProof/>
        </w:rPr>
      </w:pPr>
    </w:p>
    <w:p w14:paraId="420A8458" w14:textId="77777777" w:rsidR="00C4098B" w:rsidRDefault="00C4098B" w:rsidP="006A443A">
      <w:pPr>
        <w:ind w:left="1440" w:firstLine="720"/>
        <w:rPr>
          <w:noProof/>
        </w:rPr>
      </w:pPr>
    </w:p>
    <w:p w14:paraId="2883F172" w14:textId="77777777" w:rsidR="00C4098B" w:rsidRDefault="00C4098B" w:rsidP="006A443A">
      <w:pPr>
        <w:ind w:left="1440" w:firstLine="720"/>
        <w:rPr>
          <w:noProof/>
        </w:rPr>
      </w:pPr>
    </w:p>
    <w:p w14:paraId="68D27535" w14:textId="77777777" w:rsidR="00C4098B" w:rsidRDefault="00C4098B" w:rsidP="006A443A">
      <w:pPr>
        <w:ind w:left="1440" w:firstLine="720"/>
        <w:rPr>
          <w:noProof/>
        </w:rPr>
      </w:pPr>
    </w:p>
    <w:p w14:paraId="6CE76770" w14:textId="77777777" w:rsidR="00C4098B" w:rsidRDefault="00C4098B" w:rsidP="006A443A">
      <w:pPr>
        <w:ind w:left="1440" w:firstLine="720"/>
        <w:rPr>
          <w:noProof/>
        </w:rPr>
      </w:pPr>
    </w:p>
    <w:p w14:paraId="04783731" w14:textId="77777777" w:rsidR="00C4098B" w:rsidRDefault="00C4098B" w:rsidP="006A443A">
      <w:pPr>
        <w:ind w:left="1440" w:firstLine="720"/>
        <w:rPr>
          <w:noProof/>
        </w:rPr>
      </w:pPr>
    </w:p>
    <w:p w14:paraId="12E9FDE3" w14:textId="77777777" w:rsidR="00C4098B" w:rsidRDefault="00C4098B" w:rsidP="006A443A">
      <w:pPr>
        <w:ind w:left="1440" w:firstLine="720"/>
        <w:rPr>
          <w:noProof/>
        </w:rPr>
      </w:pPr>
    </w:p>
    <w:p w14:paraId="35BDB1F3" w14:textId="77777777" w:rsidR="00C4098B" w:rsidRDefault="00C4098B" w:rsidP="006A443A">
      <w:pPr>
        <w:ind w:left="1440" w:firstLine="720"/>
        <w:rPr>
          <w:noProof/>
        </w:rPr>
      </w:pPr>
    </w:p>
    <w:p w14:paraId="496091DE" w14:textId="785687A9" w:rsidR="00C4098B" w:rsidRDefault="00C4098B" w:rsidP="006A443A">
      <w:pPr>
        <w:ind w:left="1440" w:firstLine="720"/>
        <w:rPr>
          <w:noProof/>
        </w:rPr>
      </w:pPr>
    </w:p>
    <w:p w14:paraId="18C8BC48" w14:textId="2FC7A75A" w:rsidR="00C4098B" w:rsidRDefault="00C4098B" w:rsidP="006A443A">
      <w:pPr>
        <w:ind w:left="1440" w:firstLine="720"/>
        <w:rPr>
          <w:noProof/>
        </w:rPr>
      </w:pPr>
    </w:p>
    <w:p w14:paraId="67EBC655" w14:textId="476FF62B" w:rsidR="00C4098B" w:rsidRDefault="00C4098B" w:rsidP="006A443A">
      <w:pPr>
        <w:ind w:left="1440" w:firstLine="720"/>
        <w:rPr>
          <w:noProof/>
        </w:rPr>
      </w:pPr>
    </w:p>
    <w:p w14:paraId="5B24A336" w14:textId="4ED0C349" w:rsidR="00C4098B" w:rsidRDefault="00C4098B" w:rsidP="006A443A">
      <w:pPr>
        <w:ind w:left="1440" w:firstLine="720"/>
        <w:rPr>
          <w:noProof/>
        </w:rPr>
      </w:pPr>
    </w:p>
    <w:p w14:paraId="279643E2" w14:textId="4A42B06D" w:rsidR="00C4098B" w:rsidRDefault="00C4098B" w:rsidP="006A443A">
      <w:pPr>
        <w:ind w:left="1440" w:firstLine="720"/>
        <w:rPr>
          <w:noProof/>
        </w:rPr>
      </w:pPr>
    </w:p>
    <w:p w14:paraId="4AB6F2D8" w14:textId="05FB7AC7" w:rsidR="00C4098B" w:rsidRDefault="00C4098B" w:rsidP="006A443A">
      <w:pPr>
        <w:ind w:left="1440" w:firstLine="720"/>
        <w:rPr>
          <w:noProof/>
        </w:rPr>
      </w:pPr>
    </w:p>
    <w:p w14:paraId="678F15B8" w14:textId="77777777" w:rsidR="00C4098B" w:rsidRDefault="00C4098B" w:rsidP="001D6E1F">
      <w:pPr>
        <w:rPr>
          <w:noProof/>
        </w:rPr>
      </w:pPr>
    </w:p>
    <w:p w14:paraId="77411818" w14:textId="77777777" w:rsidR="00C4098B" w:rsidRDefault="00C4098B" w:rsidP="003D5391">
      <w:pPr>
        <w:rPr>
          <w:noProof/>
        </w:rPr>
      </w:pPr>
    </w:p>
    <w:sectPr w:rsidR="00C4098B" w:rsidSect="00DF76C7">
      <w:headerReference w:type="even" r:id="rId17"/>
      <w:type w:val="continuous"/>
      <w:pgSz w:w="12240" w:h="15840"/>
      <w:pgMar w:top="1440" w:right="540" w:bottom="1440" w:left="72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60B859" w14:textId="77777777" w:rsidR="00DF76C7" w:rsidRDefault="00DF76C7">
      <w:r>
        <w:separator/>
      </w:r>
    </w:p>
  </w:endnote>
  <w:endnote w:type="continuationSeparator" w:id="0">
    <w:p w14:paraId="7F5153B9" w14:textId="77777777" w:rsidR="00DF76C7" w:rsidRDefault="00DF76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askerville Old Face">
    <w:altName w:val="Plantagenet Cherokee"/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Abadi MT Condensed">
    <w:altName w:val="MV Boli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955713" w14:textId="77777777" w:rsidR="00DF76C7" w:rsidRDefault="00DF76C7">
      <w:r>
        <w:separator/>
      </w:r>
    </w:p>
  </w:footnote>
  <w:footnote w:type="continuationSeparator" w:id="0">
    <w:p w14:paraId="28ABE764" w14:textId="77777777" w:rsidR="00DF76C7" w:rsidRDefault="00DF76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88914F" w14:textId="77777777" w:rsidR="00152263" w:rsidRDefault="00152263">
    <w:pPr>
      <w:pStyle w:val="Header"/>
      <w:tabs>
        <w:tab w:val="clear" w:pos="8640"/>
        <w:tab w:val="right" w:pos="990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205304"/>
    <w:multiLevelType w:val="hybridMultilevel"/>
    <w:tmpl w:val="90DA6A42"/>
    <w:lvl w:ilvl="0" w:tplc="F348AE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1C674700"/>
    <w:multiLevelType w:val="multilevel"/>
    <w:tmpl w:val="04E4FE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7925E3"/>
    <w:multiLevelType w:val="hybridMultilevel"/>
    <w:tmpl w:val="E0E653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403096"/>
    <w:multiLevelType w:val="hybridMultilevel"/>
    <w:tmpl w:val="94725E0C"/>
    <w:lvl w:ilvl="0" w:tplc="9C0CEA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C600BDB"/>
    <w:multiLevelType w:val="multilevel"/>
    <w:tmpl w:val="E7565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7D57D3"/>
    <w:multiLevelType w:val="hybridMultilevel"/>
    <w:tmpl w:val="B108EC84"/>
    <w:lvl w:ilvl="0" w:tplc="033ECC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1522F9A"/>
    <w:multiLevelType w:val="hybridMultilevel"/>
    <w:tmpl w:val="8CC6F152"/>
    <w:lvl w:ilvl="0" w:tplc="9192F1B2">
      <w:start w:val="1"/>
      <w:numFmt w:val="lowerLetter"/>
      <w:lvlText w:val="%1."/>
      <w:lvlJc w:val="left"/>
      <w:pPr>
        <w:ind w:left="1080" w:hanging="360"/>
      </w:pPr>
      <w:rPr>
        <w:rFonts w:ascii="Arial" w:eastAsia="Times New Roman" w:hAnsi="Arial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3B628CE"/>
    <w:multiLevelType w:val="hybridMultilevel"/>
    <w:tmpl w:val="9BA8168C"/>
    <w:lvl w:ilvl="0" w:tplc="584A6A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5917380"/>
    <w:multiLevelType w:val="hybridMultilevel"/>
    <w:tmpl w:val="40461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DC5CA4"/>
    <w:multiLevelType w:val="hybridMultilevel"/>
    <w:tmpl w:val="FD44D2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916D6D"/>
    <w:multiLevelType w:val="hybridMultilevel"/>
    <w:tmpl w:val="682CBA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BF34B1"/>
    <w:multiLevelType w:val="hybridMultilevel"/>
    <w:tmpl w:val="686684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F7407F"/>
    <w:multiLevelType w:val="hybridMultilevel"/>
    <w:tmpl w:val="209EC8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FB3EB5"/>
    <w:multiLevelType w:val="hybridMultilevel"/>
    <w:tmpl w:val="A91E6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6497453">
    <w:abstractNumId w:val="1"/>
  </w:num>
  <w:num w:numId="2" w16cid:durableId="30229341">
    <w:abstractNumId w:val="10"/>
  </w:num>
  <w:num w:numId="3" w16cid:durableId="858272093">
    <w:abstractNumId w:val="12"/>
  </w:num>
  <w:num w:numId="4" w16cid:durableId="694619147">
    <w:abstractNumId w:val="0"/>
  </w:num>
  <w:num w:numId="5" w16cid:durableId="687373148">
    <w:abstractNumId w:val="8"/>
  </w:num>
  <w:num w:numId="6" w16cid:durableId="835077283">
    <w:abstractNumId w:val="2"/>
  </w:num>
  <w:num w:numId="7" w16cid:durableId="1592203650">
    <w:abstractNumId w:val="5"/>
  </w:num>
  <w:num w:numId="8" w16cid:durableId="611866858">
    <w:abstractNumId w:val="4"/>
  </w:num>
  <w:num w:numId="9" w16cid:durableId="309210036">
    <w:abstractNumId w:val="11"/>
  </w:num>
  <w:num w:numId="10" w16cid:durableId="1484737176">
    <w:abstractNumId w:val="7"/>
  </w:num>
  <w:num w:numId="11" w16cid:durableId="1590697640">
    <w:abstractNumId w:val="6"/>
  </w:num>
  <w:num w:numId="12" w16cid:durableId="24212552">
    <w:abstractNumId w:val="13"/>
  </w:num>
  <w:num w:numId="13" w16cid:durableId="1132136795">
    <w:abstractNumId w:val="9"/>
  </w:num>
  <w:num w:numId="14" w16cid:durableId="14625030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evenAndOddHeaders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64C0"/>
    <w:rsid w:val="000024EF"/>
    <w:rsid w:val="00005B99"/>
    <w:rsid w:val="000066B9"/>
    <w:rsid w:val="0000705C"/>
    <w:rsid w:val="00011B62"/>
    <w:rsid w:val="0001666E"/>
    <w:rsid w:val="000175E6"/>
    <w:rsid w:val="00017B55"/>
    <w:rsid w:val="0002023E"/>
    <w:rsid w:val="000208AE"/>
    <w:rsid w:val="000247D8"/>
    <w:rsid w:val="00031135"/>
    <w:rsid w:val="00032450"/>
    <w:rsid w:val="00032656"/>
    <w:rsid w:val="00035D53"/>
    <w:rsid w:val="00035E22"/>
    <w:rsid w:val="00040853"/>
    <w:rsid w:val="000410E1"/>
    <w:rsid w:val="0004248A"/>
    <w:rsid w:val="00043A30"/>
    <w:rsid w:val="00043C21"/>
    <w:rsid w:val="00045499"/>
    <w:rsid w:val="000461B1"/>
    <w:rsid w:val="00051554"/>
    <w:rsid w:val="00051AEC"/>
    <w:rsid w:val="00053A0D"/>
    <w:rsid w:val="00056760"/>
    <w:rsid w:val="00060E78"/>
    <w:rsid w:val="00062B5D"/>
    <w:rsid w:val="00066B0F"/>
    <w:rsid w:val="00070EBF"/>
    <w:rsid w:val="00072860"/>
    <w:rsid w:val="00081813"/>
    <w:rsid w:val="00084900"/>
    <w:rsid w:val="00087BE5"/>
    <w:rsid w:val="00094FC5"/>
    <w:rsid w:val="000965D8"/>
    <w:rsid w:val="00097F9E"/>
    <w:rsid w:val="000A0E52"/>
    <w:rsid w:val="000A2A07"/>
    <w:rsid w:val="000A3096"/>
    <w:rsid w:val="000A5A54"/>
    <w:rsid w:val="000B012C"/>
    <w:rsid w:val="000B290D"/>
    <w:rsid w:val="000B326D"/>
    <w:rsid w:val="000B457B"/>
    <w:rsid w:val="000B4B94"/>
    <w:rsid w:val="000B4E01"/>
    <w:rsid w:val="000C0744"/>
    <w:rsid w:val="000C0914"/>
    <w:rsid w:val="000C233F"/>
    <w:rsid w:val="000C34C3"/>
    <w:rsid w:val="000C3926"/>
    <w:rsid w:val="000C6C7E"/>
    <w:rsid w:val="000C79CB"/>
    <w:rsid w:val="000D1763"/>
    <w:rsid w:val="000D33BA"/>
    <w:rsid w:val="000D450D"/>
    <w:rsid w:val="000D4CF1"/>
    <w:rsid w:val="000D7B2E"/>
    <w:rsid w:val="000E292F"/>
    <w:rsid w:val="000E3BC7"/>
    <w:rsid w:val="000F2188"/>
    <w:rsid w:val="000F4643"/>
    <w:rsid w:val="000F7FDE"/>
    <w:rsid w:val="00101DBD"/>
    <w:rsid w:val="00102D78"/>
    <w:rsid w:val="00103FC3"/>
    <w:rsid w:val="001045BD"/>
    <w:rsid w:val="00104E0F"/>
    <w:rsid w:val="001075EB"/>
    <w:rsid w:val="00115DA0"/>
    <w:rsid w:val="00117852"/>
    <w:rsid w:val="00122C1A"/>
    <w:rsid w:val="001237E3"/>
    <w:rsid w:val="00123DBF"/>
    <w:rsid w:val="001252E7"/>
    <w:rsid w:val="001313D1"/>
    <w:rsid w:val="00134A64"/>
    <w:rsid w:val="0013523A"/>
    <w:rsid w:val="00135CAF"/>
    <w:rsid w:val="00137F52"/>
    <w:rsid w:val="00140772"/>
    <w:rsid w:val="00140F2F"/>
    <w:rsid w:val="00141544"/>
    <w:rsid w:val="00141D54"/>
    <w:rsid w:val="00142D89"/>
    <w:rsid w:val="0014453F"/>
    <w:rsid w:val="001456AC"/>
    <w:rsid w:val="00145E4D"/>
    <w:rsid w:val="00146201"/>
    <w:rsid w:val="0014681E"/>
    <w:rsid w:val="0015218B"/>
    <w:rsid w:val="00152263"/>
    <w:rsid w:val="00152E71"/>
    <w:rsid w:val="0015497D"/>
    <w:rsid w:val="00156AFB"/>
    <w:rsid w:val="00160811"/>
    <w:rsid w:val="00160BE8"/>
    <w:rsid w:val="00163E61"/>
    <w:rsid w:val="0017078F"/>
    <w:rsid w:val="00170F0D"/>
    <w:rsid w:val="0017505F"/>
    <w:rsid w:val="00185F9F"/>
    <w:rsid w:val="00193C43"/>
    <w:rsid w:val="001A0995"/>
    <w:rsid w:val="001A1162"/>
    <w:rsid w:val="001A2607"/>
    <w:rsid w:val="001A2734"/>
    <w:rsid w:val="001A71B6"/>
    <w:rsid w:val="001A796C"/>
    <w:rsid w:val="001B4C47"/>
    <w:rsid w:val="001C0F6E"/>
    <w:rsid w:val="001C4DFC"/>
    <w:rsid w:val="001C6047"/>
    <w:rsid w:val="001C6E29"/>
    <w:rsid w:val="001D1F40"/>
    <w:rsid w:val="001D3E5E"/>
    <w:rsid w:val="001D44BC"/>
    <w:rsid w:val="001D4E5C"/>
    <w:rsid w:val="001D6E1F"/>
    <w:rsid w:val="001E0B99"/>
    <w:rsid w:val="001E1F4C"/>
    <w:rsid w:val="001E5529"/>
    <w:rsid w:val="001E5964"/>
    <w:rsid w:val="001E6EC9"/>
    <w:rsid w:val="001F2F1E"/>
    <w:rsid w:val="001F63B9"/>
    <w:rsid w:val="001F6A32"/>
    <w:rsid w:val="00200935"/>
    <w:rsid w:val="00201167"/>
    <w:rsid w:val="00202CFA"/>
    <w:rsid w:val="00202E4E"/>
    <w:rsid w:val="00203B4F"/>
    <w:rsid w:val="00204044"/>
    <w:rsid w:val="00204618"/>
    <w:rsid w:val="0021109F"/>
    <w:rsid w:val="002115CB"/>
    <w:rsid w:val="00213932"/>
    <w:rsid w:val="00214515"/>
    <w:rsid w:val="00214D15"/>
    <w:rsid w:val="00220417"/>
    <w:rsid w:val="00221F52"/>
    <w:rsid w:val="0022300C"/>
    <w:rsid w:val="00225172"/>
    <w:rsid w:val="0022652D"/>
    <w:rsid w:val="00226874"/>
    <w:rsid w:val="0022708B"/>
    <w:rsid w:val="002310EC"/>
    <w:rsid w:val="002351F5"/>
    <w:rsid w:val="00235CFA"/>
    <w:rsid w:val="00240520"/>
    <w:rsid w:val="00241478"/>
    <w:rsid w:val="0024359E"/>
    <w:rsid w:val="00252770"/>
    <w:rsid w:val="00257E81"/>
    <w:rsid w:val="00261F7F"/>
    <w:rsid w:val="00263B8B"/>
    <w:rsid w:val="00266F7C"/>
    <w:rsid w:val="00267879"/>
    <w:rsid w:val="00271975"/>
    <w:rsid w:val="00271A8C"/>
    <w:rsid w:val="00271C69"/>
    <w:rsid w:val="00271D95"/>
    <w:rsid w:val="002720E3"/>
    <w:rsid w:val="00273003"/>
    <w:rsid w:val="002739B6"/>
    <w:rsid w:val="00277F31"/>
    <w:rsid w:val="0028137A"/>
    <w:rsid w:val="0028233B"/>
    <w:rsid w:val="00287134"/>
    <w:rsid w:val="0028745C"/>
    <w:rsid w:val="0029120D"/>
    <w:rsid w:val="00291AD8"/>
    <w:rsid w:val="00291DA5"/>
    <w:rsid w:val="00293E51"/>
    <w:rsid w:val="002949FC"/>
    <w:rsid w:val="002955EA"/>
    <w:rsid w:val="00297870"/>
    <w:rsid w:val="002A03C2"/>
    <w:rsid w:val="002A7246"/>
    <w:rsid w:val="002A7E41"/>
    <w:rsid w:val="002B02C8"/>
    <w:rsid w:val="002B1960"/>
    <w:rsid w:val="002B228D"/>
    <w:rsid w:val="002B4BB1"/>
    <w:rsid w:val="002B55D4"/>
    <w:rsid w:val="002B6FE1"/>
    <w:rsid w:val="002C7066"/>
    <w:rsid w:val="002C7235"/>
    <w:rsid w:val="002D20E0"/>
    <w:rsid w:val="002E18B2"/>
    <w:rsid w:val="002E392E"/>
    <w:rsid w:val="002E3EFD"/>
    <w:rsid w:val="002E5070"/>
    <w:rsid w:val="002E65F0"/>
    <w:rsid w:val="002F0CB6"/>
    <w:rsid w:val="002F45F1"/>
    <w:rsid w:val="002F490E"/>
    <w:rsid w:val="002F617D"/>
    <w:rsid w:val="002F6A28"/>
    <w:rsid w:val="002F6F2C"/>
    <w:rsid w:val="00300C8A"/>
    <w:rsid w:val="0030249E"/>
    <w:rsid w:val="0030328B"/>
    <w:rsid w:val="003129D5"/>
    <w:rsid w:val="00313EC6"/>
    <w:rsid w:val="00314066"/>
    <w:rsid w:val="00317DAA"/>
    <w:rsid w:val="00326978"/>
    <w:rsid w:val="00326E24"/>
    <w:rsid w:val="00327C76"/>
    <w:rsid w:val="00327E0F"/>
    <w:rsid w:val="00332616"/>
    <w:rsid w:val="00332A6C"/>
    <w:rsid w:val="00332B7E"/>
    <w:rsid w:val="00332F09"/>
    <w:rsid w:val="00333810"/>
    <w:rsid w:val="0033667F"/>
    <w:rsid w:val="00336D5A"/>
    <w:rsid w:val="00341B24"/>
    <w:rsid w:val="00342BA1"/>
    <w:rsid w:val="00343DAF"/>
    <w:rsid w:val="00345B84"/>
    <w:rsid w:val="00345D4C"/>
    <w:rsid w:val="0034699C"/>
    <w:rsid w:val="0034793D"/>
    <w:rsid w:val="0035378F"/>
    <w:rsid w:val="003554EF"/>
    <w:rsid w:val="003573E6"/>
    <w:rsid w:val="00360116"/>
    <w:rsid w:val="003627D2"/>
    <w:rsid w:val="00362FF9"/>
    <w:rsid w:val="0036752F"/>
    <w:rsid w:val="00372D07"/>
    <w:rsid w:val="003743B3"/>
    <w:rsid w:val="003759B9"/>
    <w:rsid w:val="00375D4E"/>
    <w:rsid w:val="00377CCA"/>
    <w:rsid w:val="003830CE"/>
    <w:rsid w:val="00383E2E"/>
    <w:rsid w:val="003872C9"/>
    <w:rsid w:val="00387664"/>
    <w:rsid w:val="00392C60"/>
    <w:rsid w:val="00393170"/>
    <w:rsid w:val="0039684C"/>
    <w:rsid w:val="00397240"/>
    <w:rsid w:val="003A238A"/>
    <w:rsid w:val="003A302B"/>
    <w:rsid w:val="003A43B3"/>
    <w:rsid w:val="003A58FC"/>
    <w:rsid w:val="003A5AE9"/>
    <w:rsid w:val="003A72CD"/>
    <w:rsid w:val="003B1A77"/>
    <w:rsid w:val="003B5A8B"/>
    <w:rsid w:val="003B5BEF"/>
    <w:rsid w:val="003B6E3F"/>
    <w:rsid w:val="003C1A54"/>
    <w:rsid w:val="003C1E36"/>
    <w:rsid w:val="003C29C8"/>
    <w:rsid w:val="003C60F6"/>
    <w:rsid w:val="003C6B3D"/>
    <w:rsid w:val="003C783D"/>
    <w:rsid w:val="003C7B0E"/>
    <w:rsid w:val="003C7D8B"/>
    <w:rsid w:val="003D16DD"/>
    <w:rsid w:val="003D34EC"/>
    <w:rsid w:val="003D44A4"/>
    <w:rsid w:val="003D5391"/>
    <w:rsid w:val="003D5D84"/>
    <w:rsid w:val="003D7314"/>
    <w:rsid w:val="003E052E"/>
    <w:rsid w:val="003E2B91"/>
    <w:rsid w:val="003E5840"/>
    <w:rsid w:val="003F0EA1"/>
    <w:rsid w:val="003F61AF"/>
    <w:rsid w:val="003F6349"/>
    <w:rsid w:val="003F65B6"/>
    <w:rsid w:val="003F6835"/>
    <w:rsid w:val="0040377F"/>
    <w:rsid w:val="00405779"/>
    <w:rsid w:val="00411FC1"/>
    <w:rsid w:val="00414434"/>
    <w:rsid w:val="00420412"/>
    <w:rsid w:val="00420D6F"/>
    <w:rsid w:val="00421AFC"/>
    <w:rsid w:val="004233FE"/>
    <w:rsid w:val="00427CCE"/>
    <w:rsid w:val="00430C75"/>
    <w:rsid w:val="00430CCD"/>
    <w:rsid w:val="00430E27"/>
    <w:rsid w:val="00431991"/>
    <w:rsid w:val="0043405C"/>
    <w:rsid w:val="00434B51"/>
    <w:rsid w:val="0043570D"/>
    <w:rsid w:val="00437AB1"/>
    <w:rsid w:val="00440551"/>
    <w:rsid w:val="0044380E"/>
    <w:rsid w:val="004445E9"/>
    <w:rsid w:val="0044513B"/>
    <w:rsid w:val="00445948"/>
    <w:rsid w:val="00447BB1"/>
    <w:rsid w:val="004518AC"/>
    <w:rsid w:val="004548A8"/>
    <w:rsid w:val="00462703"/>
    <w:rsid w:val="00467628"/>
    <w:rsid w:val="0047174C"/>
    <w:rsid w:val="004747A8"/>
    <w:rsid w:val="004775FA"/>
    <w:rsid w:val="00477E3B"/>
    <w:rsid w:val="00486260"/>
    <w:rsid w:val="00493780"/>
    <w:rsid w:val="004A24D5"/>
    <w:rsid w:val="004A5FC0"/>
    <w:rsid w:val="004B2E8E"/>
    <w:rsid w:val="004B32C1"/>
    <w:rsid w:val="004B5C19"/>
    <w:rsid w:val="004B6300"/>
    <w:rsid w:val="004C0D97"/>
    <w:rsid w:val="004C304F"/>
    <w:rsid w:val="004C3368"/>
    <w:rsid w:val="004C3E7D"/>
    <w:rsid w:val="004C560D"/>
    <w:rsid w:val="004C62C3"/>
    <w:rsid w:val="004D16B7"/>
    <w:rsid w:val="004D18BA"/>
    <w:rsid w:val="004D49AE"/>
    <w:rsid w:val="004D69BA"/>
    <w:rsid w:val="004D6F98"/>
    <w:rsid w:val="004D7EF0"/>
    <w:rsid w:val="004E1CF0"/>
    <w:rsid w:val="004E1DBB"/>
    <w:rsid w:val="004E3220"/>
    <w:rsid w:val="004E346D"/>
    <w:rsid w:val="004E56AD"/>
    <w:rsid w:val="004F265C"/>
    <w:rsid w:val="004F29FA"/>
    <w:rsid w:val="004F358E"/>
    <w:rsid w:val="005019EC"/>
    <w:rsid w:val="0050211C"/>
    <w:rsid w:val="0050284B"/>
    <w:rsid w:val="00505018"/>
    <w:rsid w:val="00512B65"/>
    <w:rsid w:val="00512F9A"/>
    <w:rsid w:val="00515AC8"/>
    <w:rsid w:val="00515D21"/>
    <w:rsid w:val="00515F10"/>
    <w:rsid w:val="00525117"/>
    <w:rsid w:val="005416B5"/>
    <w:rsid w:val="00542E50"/>
    <w:rsid w:val="00542EC8"/>
    <w:rsid w:val="005454FF"/>
    <w:rsid w:val="00547006"/>
    <w:rsid w:val="0054747A"/>
    <w:rsid w:val="00547B31"/>
    <w:rsid w:val="00552217"/>
    <w:rsid w:val="00552CCD"/>
    <w:rsid w:val="00563528"/>
    <w:rsid w:val="00565F51"/>
    <w:rsid w:val="005662F7"/>
    <w:rsid w:val="00566DEA"/>
    <w:rsid w:val="005672F1"/>
    <w:rsid w:val="00570F44"/>
    <w:rsid w:val="00571712"/>
    <w:rsid w:val="00575C40"/>
    <w:rsid w:val="00576A68"/>
    <w:rsid w:val="00581895"/>
    <w:rsid w:val="005821F6"/>
    <w:rsid w:val="00582CBA"/>
    <w:rsid w:val="00583F7C"/>
    <w:rsid w:val="00585964"/>
    <w:rsid w:val="00587202"/>
    <w:rsid w:val="0058769F"/>
    <w:rsid w:val="005911CA"/>
    <w:rsid w:val="00591C02"/>
    <w:rsid w:val="00591CA0"/>
    <w:rsid w:val="0059536C"/>
    <w:rsid w:val="005A051E"/>
    <w:rsid w:val="005A06C5"/>
    <w:rsid w:val="005A0785"/>
    <w:rsid w:val="005A0BE6"/>
    <w:rsid w:val="005A5DF1"/>
    <w:rsid w:val="005A67FA"/>
    <w:rsid w:val="005A7D59"/>
    <w:rsid w:val="005B0499"/>
    <w:rsid w:val="005B17CD"/>
    <w:rsid w:val="005B3E31"/>
    <w:rsid w:val="005B412D"/>
    <w:rsid w:val="005B69E8"/>
    <w:rsid w:val="005B6D81"/>
    <w:rsid w:val="005B733D"/>
    <w:rsid w:val="005C004A"/>
    <w:rsid w:val="005C3E1D"/>
    <w:rsid w:val="005C4A04"/>
    <w:rsid w:val="005C5972"/>
    <w:rsid w:val="005C5A3A"/>
    <w:rsid w:val="005C674F"/>
    <w:rsid w:val="005D23F7"/>
    <w:rsid w:val="005D4D60"/>
    <w:rsid w:val="005D6A81"/>
    <w:rsid w:val="005E3289"/>
    <w:rsid w:val="005E3CDE"/>
    <w:rsid w:val="005E4A95"/>
    <w:rsid w:val="005E50F9"/>
    <w:rsid w:val="005E64BE"/>
    <w:rsid w:val="005F145E"/>
    <w:rsid w:val="005F3BF3"/>
    <w:rsid w:val="005F54F1"/>
    <w:rsid w:val="005F5B05"/>
    <w:rsid w:val="005F61DD"/>
    <w:rsid w:val="005F7EBA"/>
    <w:rsid w:val="00600969"/>
    <w:rsid w:val="00604801"/>
    <w:rsid w:val="006069F3"/>
    <w:rsid w:val="00606F32"/>
    <w:rsid w:val="00607FA6"/>
    <w:rsid w:val="00614D40"/>
    <w:rsid w:val="00615139"/>
    <w:rsid w:val="00616EC1"/>
    <w:rsid w:val="006178FB"/>
    <w:rsid w:val="00620A1B"/>
    <w:rsid w:val="006215D1"/>
    <w:rsid w:val="00623B74"/>
    <w:rsid w:val="006317C2"/>
    <w:rsid w:val="00631F47"/>
    <w:rsid w:val="00632C02"/>
    <w:rsid w:val="00635F12"/>
    <w:rsid w:val="00637DFD"/>
    <w:rsid w:val="00641BB0"/>
    <w:rsid w:val="0064265A"/>
    <w:rsid w:val="00642B00"/>
    <w:rsid w:val="006430BE"/>
    <w:rsid w:val="00646B51"/>
    <w:rsid w:val="00651700"/>
    <w:rsid w:val="006525E8"/>
    <w:rsid w:val="00656C37"/>
    <w:rsid w:val="00657BD3"/>
    <w:rsid w:val="00657FDB"/>
    <w:rsid w:val="00660488"/>
    <w:rsid w:val="00664A4E"/>
    <w:rsid w:val="00664C58"/>
    <w:rsid w:val="006664C9"/>
    <w:rsid w:val="00666E56"/>
    <w:rsid w:val="0066793E"/>
    <w:rsid w:val="00670C1A"/>
    <w:rsid w:val="00671451"/>
    <w:rsid w:val="006771DE"/>
    <w:rsid w:val="00677913"/>
    <w:rsid w:val="00677FE9"/>
    <w:rsid w:val="006813D1"/>
    <w:rsid w:val="0068155A"/>
    <w:rsid w:val="00681961"/>
    <w:rsid w:val="0068512F"/>
    <w:rsid w:val="006903CC"/>
    <w:rsid w:val="00691F3F"/>
    <w:rsid w:val="006932CC"/>
    <w:rsid w:val="00693BAB"/>
    <w:rsid w:val="00696051"/>
    <w:rsid w:val="00696B95"/>
    <w:rsid w:val="006A443A"/>
    <w:rsid w:val="006A5243"/>
    <w:rsid w:val="006A69C8"/>
    <w:rsid w:val="006A6ABB"/>
    <w:rsid w:val="006A7967"/>
    <w:rsid w:val="006A7BA0"/>
    <w:rsid w:val="006B2520"/>
    <w:rsid w:val="006B3881"/>
    <w:rsid w:val="006B4A05"/>
    <w:rsid w:val="006B671D"/>
    <w:rsid w:val="006C5CA5"/>
    <w:rsid w:val="006C64F3"/>
    <w:rsid w:val="006C7DAA"/>
    <w:rsid w:val="006D24EE"/>
    <w:rsid w:val="006D4E63"/>
    <w:rsid w:val="006D6BFA"/>
    <w:rsid w:val="006E1A50"/>
    <w:rsid w:val="006E34A9"/>
    <w:rsid w:val="006E34FE"/>
    <w:rsid w:val="006F2478"/>
    <w:rsid w:val="006F46A5"/>
    <w:rsid w:val="006F4BE9"/>
    <w:rsid w:val="006F56C2"/>
    <w:rsid w:val="006F5D66"/>
    <w:rsid w:val="00701A21"/>
    <w:rsid w:val="00702144"/>
    <w:rsid w:val="00703DBB"/>
    <w:rsid w:val="00707082"/>
    <w:rsid w:val="0071012E"/>
    <w:rsid w:val="00712D8A"/>
    <w:rsid w:val="0071465B"/>
    <w:rsid w:val="00716919"/>
    <w:rsid w:val="00716AF0"/>
    <w:rsid w:val="00720D87"/>
    <w:rsid w:val="007237DC"/>
    <w:rsid w:val="00725541"/>
    <w:rsid w:val="00726119"/>
    <w:rsid w:val="007263F1"/>
    <w:rsid w:val="00726556"/>
    <w:rsid w:val="007275BA"/>
    <w:rsid w:val="00733879"/>
    <w:rsid w:val="007344A8"/>
    <w:rsid w:val="00734AC2"/>
    <w:rsid w:val="007358E2"/>
    <w:rsid w:val="00737F83"/>
    <w:rsid w:val="00742B4A"/>
    <w:rsid w:val="007458DF"/>
    <w:rsid w:val="007470CF"/>
    <w:rsid w:val="00750FB8"/>
    <w:rsid w:val="007512D9"/>
    <w:rsid w:val="00752427"/>
    <w:rsid w:val="007537D7"/>
    <w:rsid w:val="00754D0F"/>
    <w:rsid w:val="00760D68"/>
    <w:rsid w:val="00764BB7"/>
    <w:rsid w:val="00765F25"/>
    <w:rsid w:val="00766159"/>
    <w:rsid w:val="007718B8"/>
    <w:rsid w:val="00771FEB"/>
    <w:rsid w:val="007729D1"/>
    <w:rsid w:val="00773A5F"/>
    <w:rsid w:val="007763EA"/>
    <w:rsid w:val="007828E4"/>
    <w:rsid w:val="00790027"/>
    <w:rsid w:val="00790224"/>
    <w:rsid w:val="007A0FBB"/>
    <w:rsid w:val="007A4F52"/>
    <w:rsid w:val="007A6A43"/>
    <w:rsid w:val="007A763E"/>
    <w:rsid w:val="007A7791"/>
    <w:rsid w:val="007B04F6"/>
    <w:rsid w:val="007B5790"/>
    <w:rsid w:val="007B5CE3"/>
    <w:rsid w:val="007B5DE0"/>
    <w:rsid w:val="007C0AD8"/>
    <w:rsid w:val="007C1EFD"/>
    <w:rsid w:val="007C29EE"/>
    <w:rsid w:val="007C5455"/>
    <w:rsid w:val="007C56DB"/>
    <w:rsid w:val="007C7E2C"/>
    <w:rsid w:val="007D25DB"/>
    <w:rsid w:val="007D278A"/>
    <w:rsid w:val="007D6FB5"/>
    <w:rsid w:val="007E0E56"/>
    <w:rsid w:val="007E1DF4"/>
    <w:rsid w:val="007E3481"/>
    <w:rsid w:val="007E6D48"/>
    <w:rsid w:val="007E7656"/>
    <w:rsid w:val="007F0D53"/>
    <w:rsid w:val="007F0DB2"/>
    <w:rsid w:val="007F1125"/>
    <w:rsid w:val="007F6586"/>
    <w:rsid w:val="007F7EDA"/>
    <w:rsid w:val="00800E75"/>
    <w:rsid w:val="00813040"/>
    <w:rsid w:val="0081443B"/>
    <w:rsid w:val="0081515D"/>
    <w:rsid w:val="0081588A"/>
    <w:rsid w:val="00822973"/>
    <w:rsid w:val="00824163"/>
    <w:rsid w:val="0082588C"/>
    <w:rsid w:val="00825D1F"/>
    <w:rsid w:val="00826A9A"/>
    <w:rsid w:val="00827B42"/>
    <w:rsid w:val="00832A0A"/>
    <w:rsid w:val="008371BB"/>
    <w:rsid w:val="0084384D"/>
    <w:rsid w:val="008464DF"/>
    <w:rsid w:val="0084665E"/>
    <w:rsid w:val="00856FF8"/>
    <w:rsid w:val="00860BA7"/>
    <w:rsid w:val="008619F6"/>
    <w:rsid w:val="00861AF7"/>
    <w:rsid w:val="00865BCF"/>
    <w:rsid w:val="00867D96"/>
    <w:rsid w:val="00870439"/>
    <w:rsid w:val="00871C34"/>
    <w:rsid w:val="00874281"/>
    <w:rsid w:val="00880399"/>
    <w:rsid w:val="00884C23"/>
    <w:rsid w:val="00885BA7"/>
    <w:rsid w:val="0089157C"/>
    <w:rsid w:val="00891C54"/>
    <w:rsid w:val="00893E86"/>
    <w:rsid w:val="00894875"/>
    <w:rsid w:val="00897B33"/>
    <w:rsid w:val="008A0A12"/>
    <w:rsid w:val="008A7D38"/>
    <w:rsid w:val="008B0293"/>
    <w:rsid w:val="008B0FE6"/>
    <w:rsid w:val="008B10DF"/>
    <w:rsid w:val="008B1DB1"/>
    <w:rsid w:val="008B2EE9"/>
    <w:rsid w:val="008B4931"/>
    <w:rsid w:val="008B7D8D"/>
    <w:rsid w:val="008C0557"/>
    <w:rsid w:val="008C0730"/>
    <w:rsid w:val="008C50F3"/>
    <w:rsid w:val="008C564A"/>
    <w:rsid w:val="008C6657"/>
    <w:rsid w:val="008C7420"/>
    <w:rsid w:val="008D0100"/>
    <w:rsid w:val="008D37AC"/>
    <w:rsid w:val="008D3DC7"/>
    <w:rsid w:val="008D738D"/>
    <w:rsid w:val="008D78B7"/>
    <w:rsid w:val="008E189E"/>
    <w:rsid w:val="008E244D"/>
    <w:rsid w:val="008E338D"/>
    <w:rsid w:val="008E4430"/>
    <w:rsid w:val="008E6041"/>
    <w:rsid w:val="008E77B5"/>
    <w:rsid w:val="0090404C"/>
    <w:rsid w:val="00912AF5"/>
    <w:rsid w:val="00916084"/>
    <w:rsid w:val="00916E01"/>
    <w:rsid w:val="0092092D"/>
    <w:rsid w:val="00920D31"/>
    <w:rsid w:val="00921486"/>
    <w:rsid w:val="00930DE4"/>
    <w:rsid w:val="009311E6"/>
    <w:rsid w:val="0093302B"/>
    <w:rsid w:val="00935745"/>
    <w:rsid w:val="0094158D"/>
    <w:rsid w:val="009442E5"/>
    <w:rsid w:val="009466FA"/>
    <w:rsid w:val="0095512A"/>
    <w:rsid w:val="00962871"/>
    <w:rsid w:val="00964352"/>
    <w:rsid w:val="00966EC0"/>
    <w:rsid w:val="00971492"/>
    <w:rsid w:val="0097208F"/>
    <w:rsid w:val="00974AF2"/>
    <w:rsid w:val="00974BDC"/>
    <w:rsid w:val="00976E47"/>
    <w:rsid w:val="00980925"/>
    <w:rsid w:val="00983FF0"/>
    <w:rsid w:val="0098460A"/>
    <w:rsid w:val="00990225"/>
    <w:rsid w:val="00991A42"/>
    <w:rsid w:val="0099514D"/>
    <w:rsid w:val="009A0E21"/>
    <w:rsid w:val="009A2E3F"/>
    <w:rsid w:val="009A5732"/>
    <w:rsid w:val="009A6866"/>
    <w:rsid w:val="009B1215"/>
    <w:rsid w:val="009B1E37"/>
    <w:rsid w:val="009B6BFC"/>
    <w:rsid w:val="009B7842"/>
    <w:rsid w:val="009C0AC0"/>
    <w:rsid w:val="009C0C73"/>
    <w:rsid w:val="009C3EB5"/>
    <w:rsid w:val="009C4BFF"/>
    <w:rsid w:val="009D1AB5"/>
    <w:rsid w:val="009D21BB"/>
    <w:rsid w:val="009D3540"/>
    <w:rsid w:val="009D4D6F"/>
    <w:rsid w:val="009D5FC8"/>
    <w:rsid w:val="009D760F"/>
    <w:rsid w:val="009E096C"/>
    <w:rsid w:val="009E4539"/>
    <w:rsid w:val="009E7723"/>
    <w:rsid w:val="009F3700"/>
    <w:rsid w:val="009F792E"/>
    <w:rsid w:val="00A049FC"/>
    <w:rsid w:val="00A050CB"/>
    <w:rsid w:val="00A0519F"/>
    <w:rsid w:val="00A07A12"/>
    <w:rsid w:val="00A07BE8"/>
    <w:rsid w:val="00A11D53"/>
    <w:rsid w:val="00A13EF6"/>
    <w:rsid w:val="00A16A36"/>
    <w:rsid w:val="00A22031"/>
    <w:rsid w:val="00A23839"/>
    <w:rsid w:val="00A27A31"/>
    <w:rsid w:val="00A3396D"/>
    <w:rsid w:val="00A41232"/>
    <w:rsid w:val="00A418E6"/>
    <w:rsid w:val="00A42670"/>
    <w:rsid w:val="00A43040"/>
    <w:rsid w:val="00A43454"/>
    <w:rsid w:val="00A51534"/>
    <w:rsid w:val="00A51A4A"/>
    <w:rsid w:val="00A52FC0"/>
    <w:rsid w:val="00A54956"/>
    <w:rsid w:val="00A5582D"/>
    <w:rsid w:val="00A56B57"/>
    <w:rsid w:val="00A56DC2"/>
    <w:rsid w:val="00A61916"/>
    <w:rsid w:val="00A66AC2"/>
    <w:rsid w:val="00A70DEE"/>
    <w:rsid w:val="00A73053"/>
    <w:rsid w:val="00A8064A"/>
    <w:rsid w:val="00A80DDC"/>
    <w:rsid w:val="00A814B0"/>
    <w:rsid w:val="00A84DFE"/>
    <w:rsid w:val="00A87C2C"/>
    <w:rsid w:val="00A90D3F"/>
    <w:rsid w:val="00A925BE"/>
    <w:rsid w:val="00A945C9"/>
    <w:rsid w:val="00A953BD"/>
    <w:rsid w:val="00A967B8"/>
    <w:rsid w:val="00AA1937"/>
    <w:rsid w:val="00AA26BF"/>
    <w:rsid w:val="00AA46CB"/>
    <w:rsid w:val="00AB0241"/>
    <w:rsid w:val="00AB053C"/>
    <w:rsid w:val="00AB0B35"/>
    <w:rsid w:val="00AB120E"/>
    <w:rsid w:val="00AC0427"/>
    <w:rsid w:val="00AC04A0"/>
    <w:rsid w:val="00AC103A"/>
    <w:rsid w:val="00AC11E5"/>
    <w:rsid w:val="00AC2649"/>
    <w:rsid w:val="00AC37E7"/>
    <w:rsid w:val="00AC6626"/>
    <w:rsid w:val="00AC66EA"/>
    <w:rsid w:val="00AD7DF9"/>
    <w:rsid w:val="00AD7FCC"/>
    <w:rsid w:val="00AE3426"/>
    <w:rsid w:val="00AE3C0D"/>
    <w:rsid w:val="00AE4796"/>
    <w:rsid w:val="00AE4AC6"/>
    <w:rsid w:val="00AF14D5"/>
    <w:rsid w:val="00AF2698"/>
    <w:rsid w:val="00AF5560"/>
    <w:rsid w:val="00B03B79"/>
    <w:rsid w:val="00B04E1B"/>
    <w:rsid w:val="00B132BB"/>
    <w:rsid w:val="00B16987"/>
    <w:rsid w:val="00B2094B"/>
    <w:rsid w:val="00B2274C"/>
    <w:rsid w:val="00B24FF8"/>
    <w:rsid w:val="00B30912"/>
    <w:rsid w:val="00B31AE9"/>
    <w:rsid w:val="00B3212E"/>
    <w:rsid w:val="00B32251"/>
    <w:rsid w:val="00B4029E"/>
    <w:rsid w:val="00B41975"/>
    <w:rsid w:val="00B424EF"/>
    <w:rsid w:val="00B43D70"/>
    <w:rsid w:val="00B47011"/>
    <w:rsid w:val="00B50008"/>
    <w:rsid w:val="00B504DF"/>
    <w:rsid w:val="00B56716"/>
    <w:rsid w:val="00B62126"/>
    <w:rsid w:val="00B62593"/>
    <w:rsid w:val="00B64A66"/>
    <w:rsid w:val="00B66AA9"/>
    <w:rsid w:val="00B71764"/>
    <w:rsid w:val="00B72523"/>
    <w:rsid w:val="00B72C6D"/>
    <w:rsid w:val="00B776E6"/>
    <w:rsid w:val="00B80FE3"/>
    <w:rsid w:val="00B854D0"/>
    <w:rsid w:val="00B862AF"/>
    <w:rsid w:val="00B8673C"/>
    <w:rsid w:val="00B87AC8"/>
    <w:rsid w:val="00B944FD"/>
    <w:rsid w:val="00B94B14"/>
    <w:rsid w:val="00B952C4"/>
    <w:rsid w:val="00B95C4C"/>
    <w:rsid w:val="00B96C85"/>
    <w:rsid w:val="00BA136D"/>
    <w:rsid w:val="00BA24C2"/>
    <w:rsid w:val="00BA6894"/>
    <w:rsid w:val="00BB283F"/>
    <w:rsid w:val="00BB778F"/>
    <w:rsid w:val="00BC0BF9"/>
    <w:rsid w:val="00BC1557"/>
    <w:rsid w:val="00BC267E"/>
    <w:rsid w:val="00BC4ACE"/>
    <w:rsid w:val="00BD0DCA"/>
    <w:rsid w:val="00BD2F85"/>
    <w:rsid w:val="00BD42E6"/>
    <w:rsid w:val="00BD5BA9"/>
    <w:rsid w:val="00BE0091"/>
    <w:rsid w:val="00BE15A2"/>
    <w:rsid w:val="00BE4DF9"/>
    <w:rsid w:val="00BE64F1"/>
    <w:rsid w:val="00BF3986"/>
    <w:rsid w:val="00BF39C6"/>
    <w:rsid w:val="00BF7F93"/>
    <w:rsid w:val="00C01F9F"/>
    <w:rsid w:val="00C05099"/>
    <w:rsid w:val="00C05267"/>
    <w:rsid w:val="00C2381E"/>
    <w:rsid w:val="00C264C5"/>
    <w:rsid w:val="00C30AD6"/>
    <w:rsid w:val="00C32D66"/>
    <w:rsid w:val="00C33ECF"/>
    <w:rsid w:val="00C3409D"/>
    <w:rsid w:val="00C4098B"/>
    <w:rsid w:val="00C418FB"/>
    <w:rsid w:val="00C431FC"/>
    <w:rsid w:val="00C45234"/>
    <w:rsid w:val="00C4561F"/>
    <w:rsid w:val="00C4705A"/>
    <w:rsid w:val="00C5009A"/>
    <w:rsid w:val="00C50580"/>
    <w:rsid w:val="00C51DF1"/>
    <w:rsid w:val="00C526DE"/>
    <w:rsid w:val="00C541F9"/>
    <w:rsid w:val="00C5504B"/>
    <w:rsid w:val="00C57D52"/>
    <w:rsid w:val="00C60639"/>
    <w:rsid w:val="00C66845"/>
    <w:rsid w:val="00C741D2"/>
    <w:rsid w:val="00C742F0"/>
    <w:rsid w:val="00C76879"/>
    <w:rsid w:val="00C770D4"/>
    <w:rsid w:val="00C77C5B"/>
    <w:rsid w:val="00C81F03"/>
    <w:rsid w:val="00C8367C"/>
    <w:rsid w:val="00C841A7"/>
    <w:rsid w:val="00C858E9"/>
    <w:rsid w:val="00C86EC5"/>
    <w:rsid w:val="00C93E1B"/>
    <w:rsid w:val="00C97021"/>
    <w:rsid w:val="00CA1D01"/>
    <w:rsid w:val="00CA7449"/>
    <w:rsid w:val="00CA76C1"/>
    <w:rsid w:val="00CB0EA8"/>
    <w:rsid w:val="00CB1A04"/>
    <w:rsid w:val="00CB1EFA"/>
    <w:rsid w:val="00CB3DD5"/>
    <w:rsid w:val="00CB48E6"/>
    <w:rsid w:val="00CB6DE5"/>
    <w:rsid w:val="00CC0F04"/>
    <w:rsid w:val="00CC2CFE"/>
    <w:rsid w:val="00CC5722"/>
    <w:rsid w:val="00CC5D39"/>
    <w:rsid w:val="00CC6970"/>
    <w:rsid w:val="00CD1B9D"/>
    <w:rsid w:val="00CD61B4"/>
    <w:rsid w:val="00CD6E35"/>
    <w:rsid w:val="00CE1332"/>
    <w:rsid w:val="00CE48B5"/>
    <w:rsid w:val="00CF1B71"/>
    <w:rsid w:val="00CF1D24"/>
    <w:rsid w:val="00CF2429"/>
    <w:rsid w:val="00CF2AA6"/>
    <w:rsid w:val="00CF3473"/>
    <w:rsid w:val="00CF5932"/>
    <w:rsid w:val="00D02E3C"/>
    <w:rsid w:val="00D0583A"/>
    <w:rsid w:val="00D1008B"/>
    <w:rsid w:val="00D11BFF"/>
    <w:rsid w:val="00D151EC"/>
    <w:rsid w:val="00D20879"/>
    <w:rsid w:val="00D20B63"/>
    <w:rsid w:val="00D238B1"/>
    <w:rsid w:val="00D23B0A"/>
    <w:rsid w:val="00D2441C"/>
    <w:rsid w:val="00D2472F"/>
    <w:rsid w:val="00D30C1F"/>
    <w:rsid w:val="00D32A27"/>
    <w:rsid w:val="00D335BB"/>
    <w:rsid w:val="00D40E3C"/>
    <w:rsid w:val="00D418B9"/>
    <w:rsid w:val="00D42990"/>
    <w:rsid w:val="00D462C1"/>
    <w:rsid w:val="00D501CD"/>
    <w:rsid w:val="00D502D2"/>
    <w:rsid w:val="00D5050A"/>
    <w:rsid w:val="00D517B0"/>
    <w:rsid w:val="00D51925"/>
    <w:rsid w:val="00D51A38"/>
    <w:rsid w:val="00D5439C"/>
    <w:rsid w:val="00D54D5B"/>
    <w:rsid w:val="00D60A3A"/>
    <w:rsid w:val="00D64342"/>
    <w:rsid w:val="00D670B2"/>
    <w:rsid w:val="00D6753F"/>
    <w:rsid w:val="00D776F5"/>
    <w:rsid w:val="00D80711"/>
    <w:rsid w:val="00D83940"/>
    <w:rsid w:val="00D86939"/>
    <w:rsid w:val="00D87C0F"/>
    <w:rsid w:val="00D91F79"/>
    <w:rsid w:val="00D924A3"/>
    <w:rsid w:val="00D92C5A"/>
    <w:rsid w:val="00D94109"/>
    <w:rsid w:val="00D96C76"/>
    <w:rsid w:val="00D97760"/>
    <w:rsid w:val="00DA1A43"/>
    <w:rsid w:val="00DA1A7F"/>
    <w:rsid w:val="00DA57DB"/>
    <w:rsid w:val="00DA5B2F"/>
    <w:rsid w:val="00DA724F"/>
    <w:rsid w:val="00DB2BB9"/>
    <w:rsid w:val="00DB4629"/>
    <w:rsid w:val="00DB47F0"/>
    <w:rsid w:val="00DB6360"/>
    <w:rsid w:val="00DB754F"/>
    <w:rsid w:val="00DC5CD9"/>
    <w:rsid w:val="00DD07CC"/>
    <w:rsid w:val="00DD385C"/>
    <w:rsid w:val="00DD3AB3"/>
    <w:rsid w:val="00DD5CBF"/>
    <w:rsid w:val="00DE1F20"/>
    <w:rsid w:val="00DE242E"/>
    <w:rsid w:val="00DE2CC0"/>
    <w:rsid w:val="00DE3085"/>
    <w:rsid w:val="00DE52BC"/>
    <w:rsid w:val="00DE6939"/>
    <w:rsid w:val="00DF0347"/>
    <w:rsid w:val="00DF0A96"/>
    <w:rsid w:val="00DF0DF1"/>
    <w:rsid w:val="00DF76C7"/>
    <w:rsid w:val="00DF798F"/>
    <w:rsid w:val="00E0023A"/>
    <w:rsid w:val="00E03220"/>
    <w:rsid w:val="00E108C4"/>
    <w:rsid w:val="00E11AB3"/>
    <w:rsid w:val="00E1551A"/>
    <w:rsid w:val="00E15DBE"/>
    <w:rsid w:val="00E17D6B"/>
    <w:rsid w:val="00E22ECD"/>
    <w:rsid w:val="00E27BC3"/>
    <w:rsid w:val="00E32E8F"/>
    <w:rsid w:val="00E34A38"/>
    <w:rsid w:val="00E369B4"/>
    <w:rsid w:val="00E401A9"/>
    <w:rsid w:val="00E429A3"/>
    <w:rsid w:val="00E50B1F"/>
    <w:rsid w:val="00E54DF7"/>
    <w:rsid w:val="00E559AA"/>
    <w:rsid w:val="00E55CC2"/>
    <w:rsid w:val="00E5700B"/>
    <w:rsid w:val="00E57B6A"/>
    <w:rsid w:val="00E62374"/>
    <w:rsid w:val="00E6505F"/>
    <w:rsid w:val="00E6634F"/>
    <w:rsid w:val="00E74230"/>
    <w:rsid w:val="00E74986"/>
    <w:rsid w:val="00E8211E"/>
    <w:rsid w:val="00E840C6"/>
    <w:rsid w:val="00E841AB"/>
    <w:rsid w:val="00E86237"/>
    <w:rsid w:val="00E862B5"/>
    <w:rsid w:val="00E90E02"/>
    <w:rsid w:val="00E921B4"/>
    <w:rsid w:val="00E975DE"/>
    <w:rsid w:val="00EA0E8E"/>
    <w:rsid w:val="00EA1042"/>
    <w:rsid w:val="00EA15CF"/>
    <w:rsid w:val="00EA16F8"/>
    <w:rsid w:val="00EA22C6"/>
    <w:rsid w:val="00EA2BC7"/>
    <w:rsid w:val="00EA403C"/>
    <w:rsid w:val="00EA6AB8"/>
    <w:rsid w:val="00EB0E4D"/>
    <w:rsid w:val="00EB2E2D"/>
    <w:rsid w:val="00EB4868"/>
    <w:rsid w:val="00EB74B5"/>
    <w:rsid w:val="00EC2A30"/>
    <w:rsid w:val="00EC3A91"/>
    <w:rsid w:val="00ED41FC"/>
    <w:rsid w:val="00ED6069"/>
    <w:rsid w:val="00ED6B3B"/>
    <w:rsid w:val="00EE016D"/>
    <w:rsid w:val="00EE5B25"/>
    <w:rsid w:val="00EF211E"/>
    <w:rsid w:val="00EF2222"/>
    <w:rsid w:val="00EF3E9F"/>
    <w:rsid w:val="00EF4077"/>
    <w:rsid w:val="00EF4079"/>
    <w:rsid w:val="00EF480B"/>
    <w:rsid w:val="00EF64C0"/>
    <w:rsid w:val="00EF7DA9"/>
    <w:rsid w:val="00F02481"/>
    <w:rsid w:val="00F04B0D"/>
    <w:rsid w:val="00F05A8E"/>
    <w:rsid w:val="00F06AA4"/>
    <w:rsid w:val="00F07266"/>
    <w:rsid w:val="00F07751"/>
    <w:rsid w:val="00F07E29"/>
    <w:rsid w:val="00F114D5"/>
    <w:rsid w:val="00F119B5"/>
    <w:rsid w:val="00F125B5"/>
    <w:rsid w:val="00F13D8C"/>
    <w:rsid w:val="00F22943"/>
    <w:rsid w:val="00F23635"/>
    <w:rsid w:val="00F23DE2"/>
    <w:rsid w:val="00F2492E"/>
    <w:rsid w:val="00F2532D"/>
    <w:rsid w:val="00F277D8"/>
    <w:rsid w:val="00F31566"/>
    <w:rsid w:val="00F370A2"/>
    <w:rsid w:val="00F37253"/>
    <w:rsid w:val="00F372CB"/>
    <w:rsid w:val="00F378C3"/>
    <w:rsid w:val="00F416C2"/>
    <w:rsid w:val="00F44912"/>
    <w:rsid w:val="00F51F6D"/>
    <w:rsid w:val="00F52C34"/>
    <w:rsid w:val="00F55FD1"/>
    <w:rsid w:val="00F56FA0"/>
    <w:rsid w:val="00F634CE"/>
    <w:rsid w:val="00F65A61"/>
    <w:rsid w:val="00F6683B"/>
    <w:rsid w:val="00F66FAD"/>
    <w:rsid w:val="00F7543F"/>
    <w:rsid w:val="00F76E61"/>
    <w:rsid w:val="00F779AA"/>
    <w:rsid w:val="00F81624"/>
    <w:rsid w:val="00F87A2B"/>
    <w:rsid w:val="00F909CD"/>
    <w:rsid w:val="00F910E5"/>
    <w:rsid w:val="00F97485"/>
    <w:rsid w:val="00FA071A"/>
    <w:rsid w:val="00FA36C2"/>
    <w:rsid w:val="00FA4AE4"/>
    <w:rsid w:val="00FA4E50"/>
    <w:rsid w:val="00FA53A6"/>
    <w:rsid w:val="00FB06BD"/>
    <w:rsid w:val="00FB2E0F"/>
    <w:rsid w:val="00FB7CDD"/>
    <w:rsid w:val="00FC0560"/>
    <w:rsid w:val="00FC21F3"/>
    <w:rsid w:val="00FC3061"/>
    <w:rsid w:val="00FC48B2"/>
    <w:rsid w:val="00FC6EB7"/>
    <w:rsid w:val="00FC7625"/>
    <w:rsid w:val="00FC7C66"/>
    <w:rsid w:val="00FD4DF7"/>
    <w:rsid w:val="00FD63E6"/>
    <w:rsid w:val="00FD6F9F"/>
    <w:rsid w:val="00FE0255"/>
    <w:rsid w:val="00FE4A7E"/>
    <w:rsid w:val="00FE7A03"/>
    <w:rsid w:val="00FF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BE5ACE"/>
  <w15:docId w15:val="{AE3E34E4-2A34-48B8-908E-03500CEB0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AB5"/>
    <w:rPr>
      <w:rFonts w:ascii="Arial" w:eastAsia="Times New Roman" w:hAnsi="Arial"/>
      <w:sz w:val="24"/>
    </w:rPr>
  </w:style>
  <w:style w:type="paragraph" w:styleId="Heading1">
    <w:name w:val="heading 1"/>
    <w:basedOn w:val="Normal"/>
    <w:next w:val="Normal"/>
    <w:link w:val="Heading1Char"/>
    <w:qFormat/>
    <w:rsid w:val="009D1AB5"/>
    <w:pPr>
      <w:keepNext/>
      <w:outlineLvl w:val="0"/>
    </w:pPr>
    <w:rPr>
      <w:rFonts w:ascii="Impact" w:hAnsi="Impact"/>
      <w:color w:val="333300"/>
      <w:sz w:val="44"/>
    </w:rPr>
  </w:style>
  <w:style w:type="paragraph" w:styleId="Heading2">
    <w:name w:val="heading 2"/>
    <w:basedOn w:val="Heading1"/>
    <w:next w:val="Normal"/>
    <w:link w:val="Heading2Char"/>
    <w:qFormat/>
    <w:rsid w:val="009D1AB5"/>
    <w:pPr>
      <w:spacing w:after="120" w:line="400" w:lineRule="exact"/>
      <w:outlineLvl w:val="1"/>
    </w:pPr>
    <w:rPr>
      <w:sz w:val="36"/>
    </w:rPr>
  </w:style>
  <w:style w:type="paragraph" w:styleId="Heading3">
    <w:name w:val="heading 3"/>
    <w:basedOn w:val="Normal"/>
    <w:next w:val="Normal"/>
    <w:qFormat/>
    <w:rsid w:val="009D1AB5"/>
    <w:pPr>
      <w:keepNext/>
      <w:spacing w:before="240" w:after="60"/>
      <w:outlineLvl w:val="2"/>
    </w:pPr>
    <w:rPr>
      <w:rFonts w:ascii="Helvetica" w:hAnsi="Helvetica"/>
      <w:b/>
      <w:sz w:val="26"/>
    </w:rPr>
  </w:style>
  <w:style w:type="paragraph" w:styleId="Heading4">
    <w:name w:val="heading 4"/>
    <w:basedOn w:val="Heading1"/>
    <w:next w:val="Normal"/>
    <w:qFormat/>
    <w:rsid w:val="009D1AB5"/>
    <w:pPr>
      <w:outlineLvl w:val="3"/>
    </w:pPr>
    <w:rPr>
      <w:i/>
      <w:sz w:val="24"/>
    </w:rPr>
  </w:style>
  <w:style w:type="paragraph" w:styleId="Heading5">
    <w:name w:val="heading 5"/>
    <w:basedOn w:val="Heading1"/>
    <w:next w:val="Normal"/>
    <w:qFormat/>
    <w:rsid w:val="009D1AB5"/>
    <w:pPr>
      <w:outlineLvl w:val="4"/>
    </w:pPr>
    <w:rPr>
      <w:sz w:val="28"/>
    </w:rPr>
  </w:style>
  <w:style w:type="paragraph" w:styleId="Heading6">
    <w:name w:val="heading 6"/>
    <w:basedOn w:val="Normal"/>
    <w:next w:val="Normal"/>
    <w:qFormat/>
    <w:rsid w:val="009D1AB5"/>
    <w:pPr>
      <w:spacing w:before="240" w:after="60"/>
      <w:outlineLvl w:val="5"/>
    </w:pPr>
    <w:rPr>
      <w:rFonts w:ascii="Times" w:hAnsi="Times"/>
      <w:b/>
      <w:sz w:val="22"/>
    </w:rPr>
  </w:style>
  <w:style w:type="paragraph" w:styleId="Heading9">
    <w:name w:val="heading 9"/>
    <w:basedOn w:val="Normal"/>
    <w:next w:val="Normal"/>
    <w:qFormat/>
    <w:rsid w:val="009D1AB5"/>
    <w:pPr>
      <w:keepNext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D1AB5"/>
    <w:pPr>
      <w:tabs>
        <w:tab w:val="center" w:pos="4320"/>
        <w:tab w:val="right" w:pos="8640"/>
      </w:tabs>
    </w:pPr>
    <w:rPr>
      <w:rFonts w:ascii="Times New Roman" w:hAnsi="Times New Roman"/>
      <w:sz w:val="20"/>
    </w:rPr>
  </w:style>
  <w:style w:type="paragraph" w:styleId="BodyText">
    <w:name w:val="Body Text"/>
    <w:basedOn w:val="Normal"/>
    <w:link w:val="BodyTextChar"/>
    <w:rsid w:val="009D1AB5"/>
    <w:pPr>
      <w:spacing w:after="120" w:line="240" w:lineRule="atLeast"/>
    </w:pPr>
    <w:rPr>
      <w:sz w:val="20"/>
    </w:rPr>
  </w:style>
  <w:style w:type="paragraph" w:styleId="BodyTextIndent">
    <w:name w:val="Body Text Indent"/>
    <w:basedOn w:val="Normal"/>
    <w:rsid w:val="009D1AB5"/>
    <w:pPr>
      <w:tabs>
        <w:tab w:val="left" w:pos="180"/>
      </w:tabs>
      <w:spacing w:line="220" w:lineRule="atLeast"/>
      <w:ind w:left="187" w:hanging="187"/>
    </w:pPr>
    <w:rPr>
      <w:sz w:val="18"/>
    </w:rPr>
  </w:style>
  <w:style w:type="paragraph" w:customStyle="1" w:styleId="CaptionText">
    <w:name w:val="Caption Text"/>
    <w:basedOn w:val="Normal"/>
    <w:rsid w:val="009D1AB5"/>
    <w:pPr>
      <w:spacing w:line="220" w:lineRule="atLeast"/>
      <w:jc w:val="center"/>
    </w:pPr>
    <w:rPr>
      <w:color w:val="333300"/>
      <w:sz w:val="18"/>
    </w:rPr>
  </w:style>
  <w:style w:type="paragraph" w:customStyle="1" w:styleId="QuoteText">
    <w:name w:val="Quote Text"/>
    <w:basedOn w:val="CaptionText"/>
    <w:rsid w:val="009D1AB5"/>
    <w:pPr>
      <w:spacing w:line="280" w:lineRule="atLeast"/>
      <w:jc w:val="right"/>
    </w:pPr>
    <w:rPr>
      <w:i/>
      <w:sz w:val="20"/>
    </w:rPr>
  </w:style>
  <w:style w:type="paragraph" w:customStyle="1" w:styleId="Masthead">
    <w:name w:val="Masthead"/>
    <w:basedOn w:val="Heading1"/>
    <w:rsid w:val="009D1AB5"/>
    <w:rPr>
      <w:sz w:val="96"/>
    </w:rPr>
  </w:style>
  <w:style w:type="paragraph" w:customStyle="1" w:styleId="RunningHead">
    <w:name w:val="Running Head"/>
    <w:basedOn w:val="Normal"/>
    <w:rsid w:val="009D1AB5"/>
    <w:rPr>
      <w:rFonts w:ascii="Impact" w:hAnsi="Impact"/>
      <w:color w:val="FFFFFF"/>
      <w:sz w:val="36"/>
      <w:szCs w:val="36"/>
    </w:rPr>
  </w:style>
  <w:style w:type="character" w:styleId="Strong">
    <w:name w:val="Strong"/>
    <w:basedOn w:val="DefaultParagraphFont"/>
    <w:uiPriority w:val="22"/>
    <w:qFormat/>
    <w:rsid w:val="00EF64C0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18B2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9D1AB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D1AB5"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18B2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C6657"/>
    <w:rPr>
      <w:color w:val="000080"/>
      <w:u w:val="single"/>
    </w:rPr>
  </w:style>
  <w:style w:type="character" w:customStyle="1" w:styleId="BodyTextChar">
    <w:name w:val="Body Text Char"/>
    <w:basedOn w:val="DefaultParagraphFont"/>
    <w:link w:val="BodyText"/>
    <w:rsid w:val="0024359E"/>
    <w:rPr>
      <w:rFonts w:ascii="Arial" w:eastAsia="Times New Roman" w:hAnsi="Arial"/>
    </w:rPr>
  </w:style>
  <w:style w:type="character" w:customStyle="1" w:styleId="Heading1Char">
    <w:name w:val="Heading 1 Char"/>
    <w:basedOn w:val="DefaultParagraphFont"/>
    <w:link w:val="Heading1"/>
    <w:rsid w:val="0024359E"/>
    <w:rPr>
      <w:rFonts w:ascii="Impact" w:eastAsia="Times New Roman" w:hAnsi="Impact"/>
      <w:color w:val="333300"/>
      <w:sz w:val="44"/>
    </w:rPr>
  </w:style>
  <w:style w:type="character" w:customStyle="1" w:styleId="Heading2Char">
    <w:name w:val="Heading 2 Char"/>
    <w:basedOn w:val="DefaultParagraphFont"/>
    <w:link w:val="Heading2"/>
    <w:rsid w:val="00ED41FC"/>
    <w:rPr>
      <w:rFonts w:ascii="Impact" w:eastAsia="Times New Roman" w:hAnsi="Impact"/>
      <w:color w:val="333300"/>
      <w:sz w:val="36"/>
    </w:rPr>
  </w:style>
  <w:style w:type="character" w:customStyle="1" w:styleId="huge1">
    <w:name w:val="huge1"/>
    <w:basedOn w:val="DefaultParagraphFont"/>
    <w:rsid w:val="00BB283F"/>
    <w:rPr>
      <w:rFonts w:ascii="Verdana" w:hAnsi="Verdana" w:hint="default"/>
      <w:sz w:val="30"/>
      <w:szCs w:val="30"/>
    </w:rPr>
  </w:style>
  <w:style w:type="character" w:customStyle="1" w:styleId="bodybold1">
    <w:name w:val="bodybold1"/>
    <w:basedOn w:val="DefaultParagraphFont"/>
    <w:rsid w:val="00BB283F"/>
    <w:rPr>
      <w:rFonts w:ascii="Verdana" w:hAnsi="Verdana" w:hint="default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3302B"/>
    <w:rPr>
      <w:color w:val="919191" w:themeColor="followedHyperlink"/>
      <w:u w:val="single"/>
    </w:rPr>
  </w:style>
  <w:style w:type="paragraph" w:customStyle="1" w:styleId="yiv658083526msonormal">
    <w:name w:val="yiv658083526msonormal"/>
    <w:basedOn w:val="Normal"/>
    <w:rsid w:val="00EF407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styleId="ListParagraph">
    <w:name w:val="List Paragraph"/>
    <w:basedOn w:val="Normal"/>
    <w:uiPriority w:val="34"/>
    <w:qFormat/>
    <w:rsid w:val="001E5529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9A2E3F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7537D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aqj">
    <w:name w:val="aqj"/>
    <w:basedOn w:val="DefaultParagraphFont"/>
    <w:rsid w:val="007537D7"/>
  </w:style>
  <w:style w:type="paragraph" w:styleId="NoSpacing">
    <w:name w:val="No Spacing"/>
    <w:uiPriority w:val="1"/>
    <w:qFormat/>
    <w:rsid w:val="002B02C8"/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2B02C8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Attribute0">
    <w:name w:val="ParaAttribute0"/>
    <w:rsid w:val="00EB4868"/>
    <w:pPr>
      <w:wordWrap w:val="0"/>
      <w:spacing w:after="160"/>
      <w:jc w:val="center"/>
    </w:pPr>
    <w:rPr>
      <w:rFonts w:ascii="Times New Roman" w:eastAsia="Batang" w:hAnsi="Times New Roman"/>
    </w:rPr>
  </w:style>
  <w:style w:type="paragraph" w:customStyle="1" w:styleId="ParaAttribute1">
    <w:name w:val="ParaAttribute1"/>
    <w:rsid w:val="00EB4868"/>
    <w:pPr>
      <w:wordWrap w:val="0"/>
    </w:pPr>
    <w:rPr>
      <w:rFonts w:ascii="Times New Roman" w:eastAsia="Batang" w:hAnsi="Times New Roman"/>
    </w:rPr>
  </w:style>
  <w:style w:type="character" w:customStyle="1" w:styleId="CharAttribute1">
    <w:name w:val="CharAttribute1"/>
    <w:rsid w:val="00EB4868"/>
    <w:rPr>
      <w:rFonts w:ascii="Calibri" w:eastAsia="Calibri"/>
      <w:b/>
      <w:sz w:val="24"/>
      <w:u w:val="single"/>
    </w:rPr>
  </w:style>
  <w:style w:type="character" w:customStyle="1" w:styleId="CharAttribute3">
    <w:name w:val="CharAttribute3"/>
    <w:rsid w:val="00EB4868"/>
    <w:rPr>
      <w:rFonts w:ascii="Calibri" w:eastAsia="Calibri"/>
      <w:b/>
      <w:sz w:val="22"/>
      <w:u w:val="single"/>
    </w:rPr>
  </w:style>
  <w:style w:type="character" w:customStyle="1" w:styleId="CharAttribute4">
    <w:name w:val="CharAttribute4"/>
    <w:rsid w:val="00EB4868"/>
    <w:rPr>
      <w:rFonts w:ascii="Calibri" w:eastAsia="Calibri"/>
      <w:sz w:val="22"/>
    </w:rPr>
  </w:style>
  <w:style w:type="character" w:customStyle="1" w:styleId="CharAttribute5">
    <w:name w:val="CharAttribute5"/>
    <w:rsid w:val="00EB4868"/>
    <w:rPr>
      <w:rFonts w:ascii="Calibri" w:eastAsia="Calibri"/>
      <w:sz w:val="22"/>
    </w:rPr>
  </w:style>
  <w:style w:type="character" w:customStyle="1" w:styleId="CharAttribute7">
    <w:name w:val="CharAttribute7"/>
    <w:rsid w:val="00EB4868"/>
    <w:rPr>
      <w:rFonts w:ascii="Calibri" w:eastAsia="Calibri"/>
      <w:b/>
      <w:sz w:val="22"/>
    </w:rPr>
  </w:style>
  <w:style w:type="character" w:customStyle="1" w:styleId="CharAttribute8">
    <w:name w:val="CharAttribute8"/>
    <w:rsid w:val="00EB4868"/>
    <w:rPr>
      <w:rFonts w:ascii="Calibri" w:eastAsia="Calibri"/>
      <w:sz w:val="22"/>
      <w:vertAlign w:val="superscript"/>
    </w:rPr>
  </w:style>
  <w:style w:type="character" w:customStyle="1" w:styleId="CharAttribute12">
    <w:name w:val="CharAttribute12"/>
    <w:rsid w:val="00EB4868"/>
    <w:rPr>
      <w:rFonts w:ascii="Calibri" w:eastAsia="Calibri"/>
      <w:b/>
      <w:sz w:val="22"/>
      <w:u w:val="single" w:color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C668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7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00084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266747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789537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31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37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797026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810390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30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60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90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424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028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210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148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7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79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97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5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34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715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7973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03837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4721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049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4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0758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79136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64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574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298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6623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14406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663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38490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0068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DCDCD"/>
                                                            <w:left w:val="single" w:sz="6" w:space="0" w:color="CDCDCD"/>
                                                            <w:bottom w:val="single" w:sz="6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247203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10467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54369017">
                                      <w:marLeft w:val="5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53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605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6781544">
                                                  <w:marLeft w:val="300"/>
                                                  <w:marRight w:val="300"/>
                                                  <w:marTop w:val="30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6775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63939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51866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66351345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588775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8" w:color="CCCCCC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34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563100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31747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59450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5428665">
                                                          <w:marLeft w:val="15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0459177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0082531">
                                                              <w:marLeft w:val="300"/>
                                                              <w:marRight w:val="300"/>
                                                              <w:marTop w:val="3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754084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3431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125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14037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699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4285F4"/>
                                                <w:left w:val="single" w:sz="6" w:space="0" w:color="4285F4"/>
                                                <w:bottom w:val="single" w:sz="6" w:space="0" w:color="4285F4"/>
                                                <w:right w:val="single" w:sz="6" w:space="0" w:color="4285F4"/>
                                              </w:divBdr>
                                              <w:divsChild>
                                                <w:div w:id="1851943946">
                                                  <w:marLeft w:val="420"/>
                                                  <w:marRight w:val="42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1100964">
                                                      <w:marLeft w:val="0"/>
                                                      <w:marRight w:val="12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8120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27790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6868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4096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109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7328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082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3618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5524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207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2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6987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6825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0355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171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5279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0" w:color="CCCCCC"/>
                                                    <w:bottom w:val="none" w:sz="0" w:space="0" w:color="auto"/>
                                                    <w:right w:val="single" w:sz="6" w:space="0" w:color="CCCCCC"/>
                                                  </w:divBdr>
                                                  <w:divsChild>
                                                    <w:div w:id="245575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5688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304487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8626704">
                                                                  <w:marLeft w:val="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84847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0069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644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1144626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9438329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34338607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09877294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861186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1277055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8722385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329043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1202620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51976836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56475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51378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1204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47890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96457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68021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5" w:color="CCCCCC"/>
                                                                            <w:left w:val="single" w:sz="6" w:space="0" w:color="CCCCCC"/>
                                                                            <w:bottom w:val="single" w:sz="6" w:space="5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  <w:divsChild>
                                                                            <w:div w:id="2119639857">
                                                                              <w:marLeft w:val="75"/>
                                                                              <w:marRight w:val="7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4" w:color="CCCCCC"/>
                                                                                <w:left w:val="single" w:sz="6" w:space="4" w:color="CCCCCC"/>
                                                                                <w:bottom w:val="single" w:sz="6" w:space="4" w:color="CCCCCC"/>
                                                                                <w:right w:val="single" w:sz="6" w:space="4" w:color="CCCCCC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2428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19577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4409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98688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776150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499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220721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74717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327361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96868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8733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52740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029480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147067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3995273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379032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15356647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753849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509061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692418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41399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2465785">
                                                                                      <w:marLeft w:val="4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408586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6902781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66852622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372257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1162306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92313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14390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77132608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202381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466989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36572819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52194427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46630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2298063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52065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6545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11397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38071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24182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37047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7059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6466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30810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D8D8D8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284172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112767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618764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540522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1808208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48146806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01766099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89899923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86758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08197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22706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49827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412471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17439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36" w:space="0" w:color="FFFFFF"/>
                                                                                                <w:left w:val="single" w:sz="36" w:space="0" w:color="FFFFFF"/>
                                                                                                <w:bottom w:val="single" w:sz="36" w:space="0" w:color="FFFFFF"/>
                                                                                                <w:right w:val="single" w:sz="36" w:space="0" w:color="FFFFFF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36376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5286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92449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539627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92267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74127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48991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008208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976992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3876026">
                                                                                      <w:marLeft w:val="0"/>
                                                                                      <w:marRight w:val="24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5814054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690375388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5185108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2879664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79356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17337244">
                                                                                      <w:marLeft w:val="0"/>
                                                                                      <w:marRight w:val="15"/>
                                                                                      <w:marTop w:val="18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91685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52740887">
                                                                                          <w:marLeft w:val="0"/>
                                                                                          <w:marRight w:val="195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71779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102492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93083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12348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97330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68122227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219096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929547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9896355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031652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023749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373413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45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6391448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604015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216984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3175409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75503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72248834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83934532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04389338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90873683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225"/>
                                                                                                                      <w:marBottom w:val="22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03826197">
                                                                                                                          <w:marLeft w:val="-240"/>
                                                                                                                          <w:marRight w:val="12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1302669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4658053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3087684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0121145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9799349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5277659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08025572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25678699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949164022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5445864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4500224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3428265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3933103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1908484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9" w:color="D8D8D8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6467384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729963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51637145">
                                                                                                                              <w:marLeft w:val="15"/>
                                                                                                                              <w:marRight w:val="15"/>
                                                                                                                              <w:marTop w:val="15"/>
                                                                                                                              <w:marBottom w:val="15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10279776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05612920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279607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601293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36475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4358765">
                                                                          <w:marLeft w:val="120"/>
                                                                          <w:marRight w:val="12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2" w:color="DCDCDC"/>
                                                                            <w:left w:val="single" w:sz="6" w:space="3" w:color="DCDCDC"/>
                                                                            <w:bottom w:val="single" w:sz="6" w:space="2" w:color="DCDCDC"/>
                                                                            <w:right w:val="single" w:sz="6" w:space="3" w:color="DCDCDC"/>
                                                                          </w:divBdr>
                                                                          <w:divsChild>
                                                                            <w:div w:id="5111470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59530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8059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19617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9005561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479920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639401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447325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12316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702243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516119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06843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91782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575586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12383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42863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43574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93129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994702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312902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3374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15899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452287501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261966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25285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23436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911138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4836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1044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5545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79668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83624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5180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12331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510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18871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8119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50056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08590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2371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94566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6534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51793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69014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69256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675569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28678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2956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2723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5584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26064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24023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32310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528761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240756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94131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242219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3651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962174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32394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579126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6254291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028708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395154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9460609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970772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85585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912884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032404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89006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18387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374665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26901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38780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808594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843751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83471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977523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54548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157861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83500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11416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300078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458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05425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586885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00785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7811535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786187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5595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029854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822378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98280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26064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32124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2448940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74753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69790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38200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69602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402887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864392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44761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42760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43748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506544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6635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18265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520108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41763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085725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549257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55804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7975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639857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881983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462915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4532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98445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06114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0596052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129845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31174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183605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4035544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4967301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53804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765501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439731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5761377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21027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1127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79187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88218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39086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39735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276097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0759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378967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81869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528951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347277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54227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81614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8813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08978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1225955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233655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56079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436917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90967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221628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79631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88833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72713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435884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550777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58418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6521505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808712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01801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29071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13465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985397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698401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87542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44340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522208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4747050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328686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68248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16396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6977593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1321628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3227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83482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722951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49822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875929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99636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2845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726583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158816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03758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481878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0735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562046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922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2619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640632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88527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7539556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53059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027497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32075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61516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9925108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04811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40086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00523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89777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3634086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845478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9907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63117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26544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58306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847128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51342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9164505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32066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01806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034016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781511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1334550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68647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05613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691434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3347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36522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294401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883923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1518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87296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48935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52380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93201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332218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539679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685758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25328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3579604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551395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5887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291239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7920579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12675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54732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75305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43849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160470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92666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478159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174829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74758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2418129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36946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56343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53948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654698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90700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69207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55991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397839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71289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4819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749036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99058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3987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1694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09635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990722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05058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6370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723033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35970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07488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803625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41064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37711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939712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0840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1351542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55461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4138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00655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57411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26267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667838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69504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753033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0661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824656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40334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936118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16147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958858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166831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19125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017105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53046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0852816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50595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4634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40832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258350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03033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12483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363893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49436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42076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4444761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13507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12896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268411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110151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93965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69671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106341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71770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187597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076319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894132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58441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58550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201539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81101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251238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12146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361457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32871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430059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96540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44538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87257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28651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20209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0475336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86148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41911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24472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313082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49799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328945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313517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92027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62102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332754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58913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42227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3034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444108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58628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27098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31416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6176323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8046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12986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746293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295752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8843825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43284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61799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13394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999918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4963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1606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0759246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59539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73129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93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229746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690028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083903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839004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441372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0881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6162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485984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44307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463025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693818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6049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70155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862690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05157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63022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953951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29355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63723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422850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61723048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154382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57120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8538816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7881652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69342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652550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784705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64025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486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6035993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658714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49171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706236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04664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651347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276900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93754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4525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681627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45123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6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653944601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3106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1786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227211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22579104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508464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55011524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24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45400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373647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767697704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25369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9390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1760900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83212613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95192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826944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395545403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653065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461233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6483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9062862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650284852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452330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92265700">
                                                          <w:marLeft w:val="0"/>
                                                          <w:marRight w:val="0"/>
                                                          <w:marTop w:val="4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54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04665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18016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74057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43329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1260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405030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307962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77490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40007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677393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36" w:space="0" w:color="FFFFFF"/>
                                                                            <w:left w:val="single" w:sz="36" w:space="0" w:color="FFFFFF"/>
                                                                            <w:bottom w:val="single" w:sz="36" w:space="0" w:color="FFFFFF"/>
                                                                            <w:right w:val="single" w:sz="36" w:space="0" w:color="FFFFFF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1361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583966">
                                  <w:marLeft w:val="15"/>
                                  <w:marRight w:val="15"/>
                                  <w:marTop w:val="15"/>
                                  <w:marBottom w:val="1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296353">
                                      <w:marLeft w:val="9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8230437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  <w:div w:id="1140461396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108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937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177189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14722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807501014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8508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991057139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19634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2022004411">
                                              <w:marLeft w:val="45"/>
                                              <w:marRight w:val="45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72967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408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3631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17285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04152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72730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5094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8651898">
                                                          <w:marLeft w:val="120"/>
                                                          <w:marRight w:val="12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74261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8594112">
                                                          <w:marLeft w:val="60"/>
                                                          <w:marRight w:val="6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33653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327896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331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94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2214247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64453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3583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4727145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11149024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4406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4200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439977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14862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09222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37792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517263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3803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078832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11731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591158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86230305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44603129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0532157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13041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22241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3550869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42096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28392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101068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87967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746607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46606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11737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5108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05537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44969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26399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15326842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708193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8674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2724655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5158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4981625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294303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2543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91009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46593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940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266378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61288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9375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02142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907892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428467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23774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00483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15856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7920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11063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0944277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69560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81736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20273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37289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46864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76992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011369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51921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684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0340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15404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29321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740535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984587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99850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17814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433889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062184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43374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73051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449479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460275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35336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7851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8480243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73239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45688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3304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27532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90194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94945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8800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61996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64461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08901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3486392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977711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18318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421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12830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37020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49533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061464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15288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47183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994948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01125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56395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904881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51282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48647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061214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15537715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99275825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322232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60670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53489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962977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77255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7160481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447474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38252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31228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796319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971893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58429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120271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928696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067283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480603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13117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173018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995930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9643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9406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253511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6329285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88016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7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43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3821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373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491366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02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750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0235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9141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1751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347207">
                                  <w:marLeft w:val="60"/>
                                  <w:marRight w:val="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4928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1908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400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315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633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0754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91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241670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383679259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1695496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070717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15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95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05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4438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982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18798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11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2435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747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5413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945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1334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823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004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9967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67414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2819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8468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4379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63995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437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2046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9254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73222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8996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41307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8032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12808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536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7272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369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20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782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954675645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337152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56118876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878499">
                              <w:marLeft w:val="0"/>
                              <w:marRight w:val="0"/>
                              <w:marTop w:val="840"/>
                              <w:marBottom w:val="8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7906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1028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66305419">
                  <w:marLeft w:val="0"/>
                  <w:marRight w:val="-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50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356487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6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1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162908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232305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817500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51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49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44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402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299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5496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6629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3996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3270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7308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12292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224946447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576981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643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80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00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517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0156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7731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47609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0100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534539958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47001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0607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4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98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181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937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53457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8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284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086866">
                              <w:marLeft w:val="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7095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84271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803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6465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745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451511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506217628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9664696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76774731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63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005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4284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588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5760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00735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9752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707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413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5298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9147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63152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7978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803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4475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095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4487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4834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5760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7075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50437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718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7878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3172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37818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62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9124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7532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44544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3538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4663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90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5281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207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78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92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87239">
                      <w:marLeft w:val="15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620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9665098">
                      <w:marLeft w:val="15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67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29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96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30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7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060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272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762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2981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5387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3584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53807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263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545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77477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812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104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3518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71365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884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744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4014823">
                                              <w:marLeft w:val="420"/>
                                              <w:marRight w:val="420"/>
                                              <w:marTop w:val="0"/>
                                              <w:marBottom w:val="4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1427110">
                                                  <w:marLeft w:val="0"/>
                                                  <w:marRight w:val="12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77089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49256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131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8" w:color="CCCCCC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7693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433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9757442">
                                                  <w:marLeft w:val="15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71245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011804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03325163">
                                              <w:marLeft w:val="300"/>
                                              <w:marRight w:val="300"/>
                                              <w:marTop w:val="30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33957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217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0076744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1708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01582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8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9498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8182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14906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dashed" w:sz="2" w:space="0" w:color="auto"/>
                                                <w:left w:val="dashed" w:sz="48" w:space="0" w:color="auto"/>
                                                <w:bottom w:val="single" w:sz="48" w:space="0" w:color="FFFFFF"/>
                                                <w:right w:val="dashed" w:sz="48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41811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43095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8803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4462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8432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5663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DCDCD"/>
                                                            <w:left w:val="single" w:sz="6" w:space="0" w:color="CDCDCD"/>
                                                            <w:bottom w:val="single" w:sz="6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219873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0261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74145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435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655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708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0623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8944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10563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0" w:color="CCCCCC"/>
                                                <w:bottom w:val="none" w:sz="0" w:space="0" w:color="auto"/>
                                                <w:right w:val="single" w:sz="6" w:space="0" w:color="CCCCCC"/>
                                              </w:divBdr>
                                              <w:divsChild>
                                                <w:div w:id="1053847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69760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5804418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3314288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531230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6968759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21920314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974400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77306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80731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6780696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78892118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16473210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7323874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708747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2663366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3842447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025344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90199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95467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384842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647444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27672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169592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1723253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163716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829836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42270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24316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38386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5614603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9756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814134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2122098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294442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2372284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215114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8748010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7556097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75369463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1025329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238355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7338599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3322192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225490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5" w:color="CCCCCC"/>
                                                                        <w:left w:val="single" w:sz="6" w:space="0" w:color="CCCCCC"/>
                                                                        <w:bottom w:val="single" w:sz="6" w:space="5" w:color="CCCCCC"/>
                                                                        <w:right w:val="single" w:sz="6" w:space="0" w:color="CCCCCC"/>
                                                                      </w:divBdr>
                                                                      <w:divsChild>
                                                                        <w:div w:id="1006397403">
                                                                          <w:marLeft w:val="75"/>
                                                                          <w:marRight w:val="7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4" w:color="222222"/>
                                                                            <w:left w:val="single" w:sz="12" w:space="4" w:color="222222"/>
                                                                            <w:bottom w:val="single" w:sz="12" w:space="4" w:color="222222"/>
                                                                            <w:right w:val="single" w:sz="12" w:space="4" w:color="222222"/>
                                                                          </w:divBdr>
                                                                          <w:divsChild>
                                                                            <w:div w:id="3682598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2662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008640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312172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778239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37083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091428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22882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815439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910792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024560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41826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19404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5789038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0499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67030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714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94519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362904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539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792603581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65075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210134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3745651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7851503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745057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4786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6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408651406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14215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7757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5834364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9437984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65787289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2839690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15134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31291468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017582633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88784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86263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4955159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91887205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695468334">
                                                                      <w:marLeft w:val="45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4123152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143741725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1872645134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06584448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146169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30877160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1259482969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80631332">
                                                                      <w:marLeft w:val="45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696456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9130103">
                                                                      <w:marLeft w:val="120"/>
                                                                      <w:marRight w:val="12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2" w:color="DCDCDC"/>
                                                                        <w:left w:val="single" w:sz="6" w:space="3" w:color="DCDCDC"/>
                                                                        <w:bottom w:val="single" w:sz="6" w:space="2" w:color="DCDCDC"/>
                                                                        <w:right w:val="single" w:sz="6" w:space="3" w:color="DCDCDC"/>
                                                                      </w:divBdr>
                                                                      <w:divsChild>
                                                                        <w:div w:id="3016639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5383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0633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47882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44670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34844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01376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29413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3768086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76555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96948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0681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47820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39318614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716105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63146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31933411">
                                                                              <w:marLeft w:val="-37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00108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83153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7637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60465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11983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384377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708939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7235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964559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75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0679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02074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95392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619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3353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89448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063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853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1749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415069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831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91070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959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6766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15405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9925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2960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54242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44677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6713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34267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71350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24404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263851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18401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8534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424002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77888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70597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5938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6261069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96981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39590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44869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12448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6321597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92123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73110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67346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051619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435548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59609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33147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9617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1066652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4017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294175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4952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80547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804382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6670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2074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46165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84434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108752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32556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338058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05477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10110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379308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97493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59950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1985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04938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2168882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9653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08769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92631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465958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443240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47473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06396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19160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85107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09966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17630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8121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89662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5983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8419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0615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903336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33174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08855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5570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61855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9868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6659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63095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89657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70029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77215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1921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72985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58924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9791672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00946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8013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25110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40505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159960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47117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55912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15496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0092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3798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1405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7885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3532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90174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12323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42458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24704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88859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77320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51794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1355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93335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16632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80528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324673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65240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52378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50152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6947536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8000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68732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06985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903928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40209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161282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97925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1555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14245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66607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2900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07545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8729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96153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85435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8333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9817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132181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255855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71183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6235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43217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20164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11369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707061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438171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09701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024583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57293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66031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5234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17964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9133828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274552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59426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12783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72662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31566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19508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831459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2403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89482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48090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346630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80142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809946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7933559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14912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58825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832220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17895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2440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440901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65949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36838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4354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33090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94274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194197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4397666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12972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56795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13240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524191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56936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03667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871256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58039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84275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5559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5989451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2852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3518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17734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682616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11693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23994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52787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36013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30461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1860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39871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151235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0330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90996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1762846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98636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09807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1440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66408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67292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37419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4863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6223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22552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29176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46477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16466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46962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01922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6530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6319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78461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32068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86670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5926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19837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61162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2863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447528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56583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2994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6829700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962930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42938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69425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43378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108636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170067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523655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59406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649711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88489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24337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60633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81806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92266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914804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792688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3967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72688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45719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305617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778011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41293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8535458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00605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64941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488683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96120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05402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8782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31856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35725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90890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44221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9546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51520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96249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16527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7073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72361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73863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37256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02106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9128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95879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88766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0051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82445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452318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277042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550875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89594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0804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400753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06150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555362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01334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13154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625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02012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59007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735005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886063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300391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48783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1942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545367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2795880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9387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97471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37776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86980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74340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97243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773402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20679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6865687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84861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39333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949193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48491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90379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5537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639664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07667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6513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316870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62728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00936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211929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3697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92812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13680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73812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81596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20769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28940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64101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54314959">
                                                                              <w:marLeft w:val="-37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381348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142269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43216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4162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26840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3245957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977227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286911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22390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2870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97867413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3458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15856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64695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775345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90303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481663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43729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44644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730477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465712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642345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21121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83193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99606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28979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69247622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95718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76494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99813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33412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3524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0" w:color="D8D8D8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39917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89624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03846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5531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303902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74431437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63778554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28733524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223243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5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single" w:sz="6" w:space="6" w:color="D8D8D8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9526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273512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92120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468852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24296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72931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94439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05563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69562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2146896">
                                                                                  <w:marLeft w:val="0"/>
                                                                                  <w:marRight w:val="120"/>
                                                                                  <w:marTop w:val="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single" w:sz="6" w:space="0" w:color="EFEFEF"/>
                                                                                    <w:bottom w:val="single" w:sz="6" w:space="0" w:color="E2E2E2"/>
                                                                                    <w:right w:val="single" w:sz="6" w:space="0" w:color="EFEFE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39983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71190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41258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092590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6" w:space="0" w:color="E5E5E5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2806677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9" w:color="D8D8D8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201216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1459814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0181926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410367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7904267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8991117">
                                                                                                                  <w:marLeft w:val="15"/>
                                                                                                                  <w:marRight w:val="15"/>
                                                                                                                  <w:marTop w:val="15"/>
                                                                                                                  <w:marBottom w:val="15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1072363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1080407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319459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4" w:color="D8D8D8"/>
                                                                                                        <w:left w:val="single" w:sz="2" w:space="0" w:color="D8D8D8"/>
                                                                                                        <w:bottom w:val="single" w:sz="2" w:space="4" w:color="D8D8D8"/>
                                                                                                        <w:right w:val="single" w:sz="2" w:space="0" w:color="D8D8D8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24441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12183627">
                                                                                                              <w:marLeft w:val="75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single" w:sz="6" w:space="6" w:color="CFCFC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938292493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08491418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6374964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205554526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56606592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890872774">
                                                                                                          <w:marLeft w:val="225"/>
                                                                                                          <w:marRight w:val="225"/>
                                                                                                          <w:marTop w:val="75"/>
                                                                                                          <w:marBottom w:val="7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61655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5171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095008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9618382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225"/>
                                                                                                          <w:marBottom w:val="22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635317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105"/>
                                                                                                              <w:marBottom w:val="105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54466105">
                                                                                                                  <w:marLeft w:val="0"/>
                                                                                                                  <w:marRight w:val="12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10483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24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4164293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1354372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24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7369480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974676753">
                                                                                                              <w:marLeft w:val="-240"/>
                                                                                                              <w:marRight w:val="12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3184173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791413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0382494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6626733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909971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48376531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53827136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6945297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834164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57692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862106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98477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313337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00971802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7240595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0" w:color="CFCFCF"/>
                                                                                                        <w:left w:val="single" w:sz="6" w:space="3" w:color="CFCFCF"/>
                                                                                                        <w:bottom w:val="single" w:sz="6" w:space="0" w:color="CFCFCF"/>
                                                                                                        <w:right w:val="single" w:sz="6" w:space="3" w:color="CFCFCF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53079261">
                                                                                                          <w:marLeft w:val="0"/>
                                                                                                          <w:marRight w:val="45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43702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02526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6425847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237827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30375361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19954066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80721143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779867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6061162">
                                                                          <w:marLeft w:val="0"/>
                                                                          <w:marRight w:val="15"/>
                                                                          <w:marTop w:val="180"/>
                                                                          <w:marBottom w:val="13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99072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16517842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37006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886229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32895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11409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32425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452888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531944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39647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13430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4614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36" w:space="0" w:color="FFFFFF"/>
                                                                                    <w:left w:val="single" w:sz="36" w:space="0" w:color="FFFFFF"/>
                                                                                    <w:bottom w:val="single" w:sz="36" w:space="0" w:color="FFFFFF"/>
                                                                                    <w:right w:val="single" w:sz="36" w:space="0" w:color="FFFFFF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796058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40720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69501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80346436">
                                                              <w:marLeft w:val="45"/>
                                                              <w:marRight w:val="0"/>
                                                              <w:marTop w:val="135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CDCDCD"/>
                                                                <w:left w:val="single" w:sz="6" w:space="0" w:color="CDCDCD"/>
                                                                <w:bottom w:val="single" w:sz="6" w:space="0" w:color="CDCDCD"/>
                                                                <w:right w:val="single" w:sz="6" w:space="0" w:color="CDCDCD"/>
                                                              </w:divBdr>
                                                            </w:div>
                                                            <w:div w:id="15996039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36" w:space="0" w:color="FFFFFF"/>
                                                                <w:left w:val="single" w:sz="36" w:space="0" w:color="FFFFFF"/>
                                                                <w:bottom w:val="single" w:sz="36" w:space="0" w:color="FFFFFF"/>
                                                                <w:right w:val="single" w:sz="36" w:space="0" w:color="FFFFFF"/>
                                                              </w:divBdr>
                                                              <w:divsChild>
                                                                <w:div w:id="1573346787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CCCCCC"/>
                                                                    <w:left w:val="single" w:sz="6" w:space="0" w:color="CCCCCC"/>
                                                                    <w:bottom w:val="single" w:sz="6" w:space="0" w:color="CCCCCC"/>
                                                                    <w:right w:val="single" w:sz="6" w:space="0" w:color="CCCCCC"/>
                                                                  </w:divBdr>
                                                                </w:div>
                                                                <w:div w:id="1931694355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FFFFFF"/>
                                                                    <w:left w:val="single" w:sz="6" w:space="0" w:color="FFFFFF"/>
                                                                    <w:bottom w:val="single" w:sz="6" w:space="0" w:color="FFFFFF"/>
                                                                    <w:right w:val="single" w:sz="6" w:space="0" w:color="FFFFFF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738744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9173507">
                                                                  <w:marLeft w:val="0"/>
                                                                  <w:marRight w:val="12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6" w:color="E5E5E5"/>
                                                                    <w:bottom w:val="single" w:sz="6" w:space="1" w:color="E5E5E5"/>
                                                                    <w:right w:val="single" w:sz="6" w:space="6" w:color="E5E5E5"/>
                                                                  </w:divBdr>
                                                                  <w:divsChild>
                                                                    <w:div w:id="1633756130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05171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730112584">
                                                      <w:marLeft w:val="0"/>
                                                      <w:marRight w:val="0"/>
                                                      <w:marTop w:val="4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5535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91705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54695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49710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72906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45440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77448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820497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51151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11309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11972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89002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550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4135960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6226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3232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0347312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4731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68411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74700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6499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68061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04156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69929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72407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56052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896327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260304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39004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14203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2478947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791149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32930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09162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7497212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606021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6049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16152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3573473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00127849">
                                                              <w:marLeft w:val="0"/>
                                                              <w:marRight w:val="0"/>
                                                              <w:marTop w:val="4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35159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92638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11475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63611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529791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5506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9897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1050987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472021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33069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78580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85902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65543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38463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586268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706842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2220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17687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404496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17091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79610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43153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55369129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349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26184187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28980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75427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560997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549610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13400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82209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95257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010180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68985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43938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72416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93380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01166351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477755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03277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0786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90453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28535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226195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019576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51528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89636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7269963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824694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05209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7027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31996964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654643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02204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6589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844215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181745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53352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93090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414481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74642475">
                                                                  <w:marLeft w:val="0"/>
                                                                  <w:marRight w:val="0"/>
                                                                  <w:marTop w:val="4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79451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96121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44595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725789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691922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10731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28692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23599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174926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634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50443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497959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25121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02900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12805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24161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964268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14966090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2821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59841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1674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89913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239231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91413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196245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88851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91632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19812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18015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1075359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05529033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377886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1396401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4587939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690110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83330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3321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678011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77092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86146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27474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477847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88439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37497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593878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01821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44315638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13798791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65740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8413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429737398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42040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677731745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0316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39483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378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8932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70628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1786797">
                                                  <w:marLeft w:val="0"/>
                                                  <w:marRight w:val="4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090538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03374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9478132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77125251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330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822220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01283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115031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7739991">
                                                      <w:marLeft w:val="4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74060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886622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3621536">
                                                      <w:marLeft w:val="0"/>
                                                      <w:marRight w:val="150"/>
                                                      <w:marTop w:val="7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6293052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8250914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29506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57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0973">
          <w:marLeft w:val="0"/>
          <w:marRight w:val="0"/>
          <w:marTop w:val="0"/>
          <w:marBottom w:val="0"/>
          <w:divBdr>
            <w:top w:val="single" w:sz="6" w:space="0" w:color="ACACAC"/>
            <w:left w:val="single" w:sz="6" w:space="0" w:color="ACACAC"/>
            <w:bottom w:val="single" w:sz="6" w:space="0" w:color="ACACAC"/>
            <w:right w:val="single" w:sz="6" w:space="0" w:color="ACACAC"/>
          </w:divBdr>
          <w:divsChild>
            <w:div w:id="43871659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17189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44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00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32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6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18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058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13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990000"/>
            <w:right w:val="none" w:sz="0" w:space="0" w:color="auto"/>
          </w:divBdr>
          <w:divsChild>
            <w:div w:id="417605341">
              <w:marLeft w:val="0"/>
              <w:marRight w:val="0"/>
              <w:marTop w:val="0"/>
              <w:marBottom w:val="0"/>
              <w:divBdr>
                <w:top w:val="single" w:sz="6" w:space="6" w:color="FAD163"/>
                <w:left w:val="single" w:sz="6" w:space="6" w:color="FAD163"/>
                <w:bottom w:val="single" w:sz="6" w:space="6" w:color="FAD163"/>
                <w:right w:val="single" w:sz="6" w:space="6" w:color="FAD163"/>
              </w:divBdr>
            </w:div>
            <w:div w:id="78604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892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2269165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87160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26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79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7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0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15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8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611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137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81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612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16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594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0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229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409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825941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  <w:div w:id="383868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4805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8264568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0331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632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54742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7986762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0490316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53273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25144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44036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0724288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063878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08201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66053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40335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899257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2489537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9112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357366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096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990024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51894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26491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59256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99786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6216087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131363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85204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2054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69012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226983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52731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69548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18643381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013634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56496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46757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8547624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006790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13810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868597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3200215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33559765">
                                                                  <w:marLeft w:val="0"/>
                                                                  <w:marRight w:val="0"/>
                                                                  <w:marTop w:val="4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471924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19606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966238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17378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691350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2839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287161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20496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175877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20934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4850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5235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01207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32381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50501764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34372818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085800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66707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30600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71060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54532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26324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56052526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039406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102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66288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2427017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96297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83081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74173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9148973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233061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70620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92490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393878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26076950">
                                                              <w:marLeft w:val="0"/>
                                                              <w:marRight w:val="0"/>
                                                              <w:marTop w:val="4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9675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25816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98778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64128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80367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60182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25739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7873912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727748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33944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945291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12997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36990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39277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735940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27594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55998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10651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461610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8809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96795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849287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35977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7940426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9781511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13626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45325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756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565696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91901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255663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79053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869208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75061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992631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503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45033499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98096944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8234752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2981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9320106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396589717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941855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5324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029057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68501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44843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70404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09155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21185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715924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5299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989629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7863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79869496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682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66887858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731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8566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9795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7782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07171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8826150">
                                                  <w:marLeft w:val="0"/>
                                                  <w:marRight w:val="4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9454316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2896024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42753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36380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3992401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91610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55860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27472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1598395">
                                                      <w:marLeft w:val="0"/>
                                                      <w:marRight w:val="150"/>
                                                      <w:marTop w:val="7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579021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6532043">
                                                      <w:marLeft w:val="4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1381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85346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2178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137528543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12167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2075540117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2368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324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6360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5147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0973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0" w:color="CCCCCC"/>
                                                <w:bottom w:val="none" w:sz="0" w:space="0" w:color="auto"/>
                                                <w:right w:val="single" w:sz="6" w:space="0" w:color="CCCCCC"/>
                                              </w:divBdr>
                                              <w:divsChild>
                                                <w:div w:id="2885177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0656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1002496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4235687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667839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8092174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6925067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38693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91774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91031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9417177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7012498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520719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6631756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9853066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05034218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7073760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98334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5749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65893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6486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51480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00355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3956672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05896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13001261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564346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494874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9357850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329992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0188619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8134701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02394036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0775975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371216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5" w:color="CCCCCC"/>
                                                                        <w:left w:val="single" w:sz="6" w:space="0" w:color="CCCCCC"/>
                                                                        <w:bottom w:val="single" w:sz="6" w:space="5" w:color="CCCCCC"/>
                                                                        <w:right w:val="single" w:sz="6" w:space="0" w:color="CCCCCC"/>
                                                                      </w:divBdr>
                                                                      <w:divsChild>
                                                                        <w:div w:id="1839268029">
                                                                          <w:marLeft w:val="75"/>
                                                                          <w:marRight w:val="7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4" w:color="222222"/>
                                                                            <w:left w:val="single" w:sz="12" w:space="4" w:color="222222"/>
                                                                            <w:bottom w:val="single" w:sz="12" w:space="4" w:color="222222"/>
                                                                            <w:right w:val="single" w:sz="12" w:space="4" w:color="222222"/>
                                                                          </w:divBdr>
                                                                          <w:divsChild>
                                                                            <w:div w:id="5002425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48573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564225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984759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46639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12462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319019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48384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210925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4297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597694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389384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183804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5551509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8902540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45388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37645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292480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4082619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08123265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8424719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0344793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28686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532574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8867495">
                                                      <w:marLeft w:val="0"/>
                                                      <w:marRight w:val="0"/>
                                                      <w:marTop w:val="4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45702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39366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80256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072455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3244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30890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655841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580207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69474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70295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88144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298180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648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029728">
                                                              <w:marLeft w:val="45"/>
                                                              <w:marRight w:val="0"/>
                                                              <w:marTop w:val="135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CDCDCD"/>
                                                                <w:left w:val="single" w:sz="6" w:space="0" w:color="CDCDCD"/>
                                                                <w:bottom w:val="single" w:sz="6" w:space="0" w:color="CDCDCD"/>
                                                                <w:right w:val="single" w:sz="6" w:space="0" w:color="CDCDCD"/>
                                                              </w:divBdr>
                                                            </w:div>
                                                            <w:div w:id="6040730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49154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4764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78350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5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  <w:divsChild>
                                                                            <w:div w:id="6949606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169658">
                                                                                  <w:marLeft w:val="0"/>
                                                                                  <w:marRight w:val="30"/>
                                                                                  <w:marTop w:val="105"/>
                                                                                  <w:marBottom w:val="135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38057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8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1641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65623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150"/>
                                                                                      <w:marBottom w:val="15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0268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23514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8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5938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76868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352322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12181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40276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62007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5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single" w:sz="6" w:space="6" w:color="D8D8D8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10583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309846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0" w:color="D8D8D8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42368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8189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50550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1492543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40346443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67426891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8124527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73336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071620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62058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71150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64975366">
                                                                  <w:marLeft w:val="0"/>
                                                                  <w:marRight w:val="90"/>
                                                                  <w:marTop w:val="7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593549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856437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339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64647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9963027">
                                                                          <w:marLeft w:val="0"/>
                                                                          <w:marRight w:val="15"/>
                                                                          <w:marTop w:val="180"/>
                                                                          <w:marBottom w:val="13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397112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62810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841134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745725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2531935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1634037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10828987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0992488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4833613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583967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71566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75303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90106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248458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83475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11212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965634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223915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32565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2172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639228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36" w:space="0" w:color="FFFFFF"/>
                                                                                    <w:left w:val="single" w:sz="36" w:space="0" w:color="FFFFFF"/>
                                                                                    <w:bottom w:val="single" w:sz="36" w:space="0" w:color="FFFFFF"/>
                                                                                    <w:right w:val="single" w:sz="36" w:space="0" w:color="FFFFFF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673372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9958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10594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567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75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251808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297388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41429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7697475">
                                                                                  <w:marLeft w:val="0"/>
                                                                                  <w:marRight w:val="120"/>
                                                                                  <w:marTop w:val="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single" w:sz="6" w:space="0" w:color="EFEFEF"/>
                                                                                    <w:bottom w:val="single" w:sz="6" w:space="0" w:color="E2E2E2"/>
                                                                                    <w:right w:val="single" w:sz="6" w:space="0" w:color="EFEFE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883235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02742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93645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881653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5437057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4" w:color="D8D8D8"/>
                                                                                                        <w:left w:val="single" w:sz="2" w:space="0" w:color="D8D8D8"/>
                                                                                                        <w:bottom w:val="single" w:sz="2" w:space="4" w:color="D8D8D8"/>
                                                                                                        <w:right w:val="single" w:sz="2" w:space="0" w:color="D8D8D8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965742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188184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89532739">
                                                                                                              <w:marLeft w:val="75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single" w:sz="6" w:space="6" w:color="CFCFC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3019614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146072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546677558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662734261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85099461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225"/>
                                                                                                          <w:marBottom w:val="22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10719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703747701">
                                                                                                              <w:marLeft w:val="-240"/>
                                                                                                              <w:marRight w:val="12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8025128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289324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4784779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146292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8381129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40573507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23701563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091929265">
                                                                                                          <w:marLeft w:val="225"/>
                                                                                                          <w:marRight w:val="225"/>
                                                                                                          <w:marTop w:val="75"/>
                                                                                                          <w:marBottom w:val="7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2344320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8790020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9652664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9929007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0" w:color="CFCFCF"/>
                                                                                                        <w:left w:val="single" w:sz="6" w:space="3" w:color="CFCFCF"/>
                                                                                                        <w:bottom w:val="single" w:sz="6" w:space="0" w:color="CFCFCF"/>
                                                                                                        <w:right w:val="single" w:sz="6" w:space="3" w:color="CFCFCF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05915908">
                                                                                                          <w:marLeft w:val="0"/>
                                                                                                          <w:marRight w:val="45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9396046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6" w:space="0" w:color="E5E5E5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838966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9" w:color="D8D8D8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57882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276169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1527268">
                                                                                                                  <w:marLeft w:val="15"/>
                                                                                                                  <w:marRight w:val="15"/>
                                                                                                                  <w:marTop w:val="15"/>
                                                                                                                  <w:marBottom w:val="15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47621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0508103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325595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7833830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948635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36" w:space="0" w:color="FFFFFF"/>
                                                                <w:left w:val="single" w:sz="36" w:space="0" w:color="FFFFFF"/>
                                                                <w:bottom w:val="single" w:sz="36" w:space="0" w:color="FFFFFF"/>
                                                                <w:right w:val="single" w:sz="36" w:space="0" w:color="FFFFFF"/>
                                                              </w:divBdr>
                                                              <w:divsChild>
                                                                <w:div w:id="558514960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FFFFFF"/>
                                                                    <w:left w:val="single" w:sz="6" w:space="0" w:color="FFFFFF"/>
                                                                    <w:bottom w:val="single" w:sz="6" w:space="0" w:color="FFFFFF"/>
                                                                    <w:right w:val="single" w:sz="6" w:space="0" w:color="FFFFFF"/>
                                                                  </w:divBdr>
                                                                </w:div>
                                                                <w:div w:id="1126660132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CCCCCC"/>
                                                                    <w:left w:val="single" w:sz="6" w:space="0" w:color="CCCCCC"/>
                                                                    <w:bottom w:val="single" w:sz="6" w:space="0" w:color="CCCCCC"/>
                                                                    <w:right w:val="single" w:sz="6" w:space="0" w:color="CCCCCC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361910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9248990">
                                                                  <w:marLeft w:val="0"/>
                                                                  <w:marRight w:val="12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6" w:color="E5E5E5"/>
                                                                    <w:bottom w:val="single" w:sz="6" w:space="1" w:color="E5E5E5"/>
                                                                    <w:right w:val="single" w:sz="6" w:space="6" w:color="E5E5E5"/>
                                                                  </w:divBdr>
                                                                  <w:divsChild>
                                                                    <w:div w:id="782917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3232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1" w:color="auto"/>
                                                                            <w:left w:val="single" w:sz="6" w:space="0" w:color="auto"/>
                                                                            <w:bottom w:val="single" w:sz="2" w:space="1" w:color="auto"/>
                                                                            <w:right w:val="single" w:sz="6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10362395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230641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0942909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611547976">
                                                                      <w:marLeft w:val="45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0587000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999456326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1695691147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29716181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152771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263950644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2036807604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19475355">
                                                                      <w:marLeft w:val="45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359715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573681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1266327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3319077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37380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48838668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141578602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39198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625911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95776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5034819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1710358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34776215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489176574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03240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00774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1392431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25643336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6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98588469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66707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33604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2431983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280119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149547">
                                                                      <w:marLeft w:val="120"/>
                                                                      <w:marRight w:val="12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2" w:color="DCDCDC"/>
                                                                        <w:left w:val="single" w:sz="6" w:space="3" w:color="DCDCDC"/>
                                                                        <w:bottom w:val="single" w:sz="6" w:space="2" w:color="DCDCDC"/>
                                                                        <w:right w:val="single" w:sz="6" w:space="3" w:color="DCDCDC"/>
                                                                      </w:divBdr>
                                                                      <w:divsChild>
                                                                        <w:div w:id="1713773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80167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13592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8464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07015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6847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86912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08272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62316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71882005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149085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6574718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84405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768623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78242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1623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455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587322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803828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535192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206348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3477903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24603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00908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34155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956092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577407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47639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17580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84802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0907703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07169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890192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7969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40427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59473258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6364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25442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45569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891249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15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3529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295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127626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88872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5414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88884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1673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78325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43409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15154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6420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59995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944811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10124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19243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588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69241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70004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562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6760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0729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63328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4353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23174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989083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513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9725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906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4320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0825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6092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45078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52758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589530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179830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53381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55069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293932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2222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2738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628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82280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39263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25931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39813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706022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07495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65664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84601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03361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38465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030441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4548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38603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4070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83913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727262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79070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01446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001557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1227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70142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681434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91712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00723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00392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294357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248827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311471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903781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58290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35844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24571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69791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359533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01899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69193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8035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551457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71861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2733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676605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62967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53889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86215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40116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2572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945674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97934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13609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28304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1867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9180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55807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36493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22047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914888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36101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6204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72158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35876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00249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99350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90438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79080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77058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2251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572349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22983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65561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95044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28754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96610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8887580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75113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81453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70038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67893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223689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7649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2870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03899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08868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13951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75982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44720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84831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90210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187773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09507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70522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81813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15540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9456629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47825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59776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11363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470935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55870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25309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92956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9028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41242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63390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74901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4378664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69628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4144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779312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04474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85148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33264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15192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6479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2025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64962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0059703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20568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47489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9978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101656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67459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76173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239553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48012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584089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579607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32658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19069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49412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9472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55462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2363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62300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924879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0565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0519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02313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30220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6749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7447056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50568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47718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18108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56159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02965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92331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1499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97464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2628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46584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269778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90625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79431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45906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198803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37958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05684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4187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89052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66163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909468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7345070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33992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79588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89516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54318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36108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02860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51043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89564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11245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4253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499710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31354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12174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723044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58190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08047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790213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86200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63675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9166900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142141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6960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422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788195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788461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363086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58113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0250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56243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29085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53226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03681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083034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16047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52815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90278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7825747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04678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4580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303889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0320074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5318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59016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4944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09980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00912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493217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65309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61055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76557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25463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4658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5731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1822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26133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15012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465210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099356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60389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91972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73700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1057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03941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15968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9476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421856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317232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207931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46761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217190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5686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11417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03565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12812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147763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29819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763783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82913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94803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76154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51353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625843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85878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40784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827765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4766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855210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620095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22948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36462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0382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202048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04945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15333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325965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6999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46404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7964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3062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29965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709511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71433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114581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33812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429702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80393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469481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10223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21224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43100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52469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668294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30832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39639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002118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06786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44933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78624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89044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99756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6004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8278419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85621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3955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70231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18175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310407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68810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05524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04892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57886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28271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18030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4852889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66140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616677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812670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581236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7321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556932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27928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36961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49014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4929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289684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16566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53643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48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4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1601335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3646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3499935">
                                          <w:marLeft w:val="420"/>
                                          <w:marRight w:val="420"/>
                                          <w:marTop w:val="0"/>
                                          <w:marBottom w:val="4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9541993">
                                              <w:marLeft w:val="0"/>
                                              <w:marRight w:val="12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75514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50106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347578">
                                      <w:marLeft w:val="300"/>
                                      <w:marRight w:val="150"/>
                                      <w:marTop w:val="165"/>
                                      <w:marBottom w:val="16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2826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9240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CCCCC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953354">
                                              <w:marLeft w:val="15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6079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6967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84845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8" w:color="CCCCCC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5717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7849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15301587">
                                          <w:marLeft w:val="300"/>
                                          <w:marRight w:val="300"/>
                                          <w:marTop w:val="30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4344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790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5511325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9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89309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6532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117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3112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0224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59055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CDCDCD"/>
                                                    <w:left w:val="single" w:sz="6" w:space="0" w:color="CDCDCD"/>
                                                    <w:bottom w:val="single" w:sz="6" w:space="0" w:color="CDCDCD"/>
                                                    <w:right w:val="single" w:sz="2" w:space="0" w:color="CDCDCD"/>
                                                  </w:divBdr>
                                                  <w:divsChild>
                                                    <w:div w:id="4591520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161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60205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458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80519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1767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851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614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0340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88869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5114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403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250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061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8672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61725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07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588076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09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69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259675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490560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990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990000"/>
            <w:right w:val="none" w:sz="0" w:space="0" w:color="auto"/>
          </w:divBdr>
          <w:divsChild>
            <w:div w:id="601425519">
              <w:marLeft w:val="0"/>
              <w:marRight w:val="0"/>
              <w:marTop w:val="0"/>
              <w:marBottom w:val="0"/>
              <w:divBdr>
                <w:top w:val="single" w:sz="6" w:space="6" w:color="FAD163"/>
                <w:left w:val="single" w:sz="6" w:space="6" w:color="FAD163"/>
                <w:bottom w:val="single" w:sz="6" w:space="6" w:color="FAD163"/>
                <w:right w:val="single" w:sz="6" w:space="6" w:color="FAD163"/>
              </w:divBdr>
            </w:div>
            <w:div w:id="193701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95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960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66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6347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782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88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853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1810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79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1688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9642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368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758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313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23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9869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39972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3328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4261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1492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34427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579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87226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3904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15090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5014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07599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341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9131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994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1023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0003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48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2536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1374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6189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399518078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745768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1630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02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990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141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8466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97112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624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21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829156">
                              <w:marLeft w:val="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510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43777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261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376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10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51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294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927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0007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15050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7703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65082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794257778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765032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53567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1474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40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087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000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7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31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46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963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163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319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8097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3761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8802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495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75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03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96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851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663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813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7881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5522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87871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24227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6029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6263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1606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97301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741066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1594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46576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29145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20676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39997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528946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243790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227065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2127465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177488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0014206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759959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5445694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35212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392399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8429911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10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75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562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724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586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168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2001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3816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30286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387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9598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1383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52574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9944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0817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3831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7272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47314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1883094">
                                      <w:marLeft w:val="5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866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53030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59254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2275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4285F4"/>
                                                <w:left w:val="single" w:sz="6" w:space="0" w:color="4285F4"/>
                                                <w:bottom w:val="single" w:sz="6" w:space="0" w:color="4285F4"/>
                                                <w:right w:val="single" w:sz="6" w:space="0" w:color="4285F4"/>
                                              </w:divBdr>
                                              <w:divsChild>
                                                <w:div w:id="293607282">
                                                  <w:marLeft w:val="420"/>
                                                  <w:marRight w:val="42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1021068">
                                                      <w:marLeft w:val="0"/>
                                                      <w:marRight w:val="12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8919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87216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47478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789397">
                                                  <w:marLeft w:val="300"/>
                                                  <w:marRight w:val="300"/>
                                                  <w:marTop w:val="30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68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28105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94640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2192660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38415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8" w:color="CCCCCC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37975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028053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074545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2301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4312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6788721">
                                                          <w:marLeft w:val="15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558048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89732056">
                                                              <w:marLeft w:val="300"/>
                                                              <w:marRight w:val="300"/>
                                                              <w:marTop w:val="3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12673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6083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233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574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723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3464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DCDCD"/>
                                                            <w:left w:val="single" w:sz="6" w:space="0" w:color="CDCDCD"/>
                                                            <w:bottom w:val="single" w:sz="6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925550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4775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41632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0918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3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379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7999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413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009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90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870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3931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1411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64461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783279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8892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58756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63910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50985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31163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99091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31430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88994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54939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05960742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731071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084060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918879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0518950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9447008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9099018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45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68586326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2890188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7662626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162467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5783224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7745474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587209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3961246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83369166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11078563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26040388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5461787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96654771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225"/>
                                                                                                                      <w:marBottom w:val="22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22608786">
                                                                                                                          <w:marLeft w:val="-240"/>
                                                                                                                          <w:marRight w:val="12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73705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5719734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28261405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7290828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36579257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9433964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66632158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7086783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6739471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7050524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9" w:color="D8D8D8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27398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87696574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248153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209159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73627228">
                                                                                                                              <w:marLeft w:val="15"/>
                                                                                                                              <w:marRight w:val="15"/>
                                                                                                                              <w:marTop w:val="15"/>
                                                                                                                              <w:marBottom w:val="15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4777285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12747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440237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4579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8309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712134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16001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5860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9005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481408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39453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33802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82199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36" w:space="0" w:color="FFFFFF"/>
                                                                                                <w:left w:val="single" w:sz="36" w:space="0" w:color="FFFFFF"/>
                                                                                                <w:bottom w:val="single" w:sz="36" w:space="0" w:color="FFFFFF"/>
                                                                                                <w:right w:val="single" w:sz="36" w:space="0" w:color="FFFFFF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72364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7793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5314108">
                                                                                      <w:marLeft w:val="0"/>
                                                                                      <w:marRight w:val="24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88808397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9434849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09980400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25130227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52661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7669237">
                                                                                      <w:marLeft w:val="0"/>
                                                                                      <w:marRight w:val="15"/>
                                                                                      <w:marTop w:val="18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147213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11377553">
                                                                                          <w:marLeft w:val="0"/>
                                                                                          <w:marRight w:val="195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731943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176941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70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6515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35107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63992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D8D8D8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94928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126346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464779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16784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40438355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96976028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786190207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72973505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274050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0931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118947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7003942">
                                                                          <w:marLeft w:val="120"/>
                                                                          <w:marRight w:val="12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2" w:color="DCDCDC"/>
                                                                            <w:left w:val="single" w:sz="6" w:space="3" w:color="DCDCDC"/>
                                                                            <w:bottom w:val="single" w:sz="6" w:space="2" w:color="DCDCDC"/>
                                                                            <w:right w:val="single" w:sz="6" w:space="3" w:color="DCDCDC"/>
                                                                          </w:divBdr>
                                                                          <w:divsChild>
                                                                            <w:div w:id="219790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3928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119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19304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809024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2898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72622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8918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6699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46997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0559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0791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441547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691902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4948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7282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351407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4373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632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441450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6949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79791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223025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228314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742128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53129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63896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57368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65649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50614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78839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024654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312585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91428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154510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29953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2597745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427814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0132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08588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719277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42579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93751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8263166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890380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26271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026039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595137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74429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1602498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24502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2742859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40994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497835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31163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498606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08795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53191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767218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55859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31316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50016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72709338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786891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36770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7995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8203956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982301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0074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38863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14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191251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210902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02896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35630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78596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368944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62356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20802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720116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92949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284660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73203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165712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31080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269933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0149498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785152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91433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81721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71649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341750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86696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876640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5751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90036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883192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083207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29723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0889581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19804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47774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278562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03524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89307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430444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47525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45086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251585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26617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66327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7140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7404235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06859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33703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7817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9851350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159099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3210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41865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21067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628023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69228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60167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353555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687695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002924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13685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707092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752961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81300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18444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7806614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22112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72614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59385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0277440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221822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75766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28720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165350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354622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544590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2737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9625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9354564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83696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66911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48682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284702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78108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399212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316213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4821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7200817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276304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81691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440334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672459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35109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87754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696255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126005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71139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70524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776064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780681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241574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27579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64051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14263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86197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426318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66817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05926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491062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69853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68745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58356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3839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98922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97946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878862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082339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15111910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040399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754090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568260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092016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17023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325080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70301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24734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12132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24972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181354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616551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167436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003832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23640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3806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834988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430239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7627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716227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509538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89507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15692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53070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8365686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51117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700802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8654539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0258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84822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6597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009569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20667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256080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133686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03538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158365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72202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11542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78052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260583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246289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76717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2489163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66622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44354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7947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40191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75827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5758188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467064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188354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437807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58370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757537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936234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197604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481260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36732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814651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924520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03208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473651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196140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065159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94775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24709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67626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27212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08234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30026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44255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445127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2980826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113262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74088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694963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516452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163304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089849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792871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29011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8514503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26603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40946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133380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04922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57664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278080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71807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83981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4111073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836067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14234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31911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0348066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5715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54992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37288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91450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46103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753208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7081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599070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21578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94992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90628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98531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833315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23127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59467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899275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94886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930182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32836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36682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9930284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930326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667784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322814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79160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09725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82821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834022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390809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82034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50227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925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043658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52210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48765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120823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9245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02388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202916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32903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40836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294601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269559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78086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05992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75869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946472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54289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66299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66848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560618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41067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678572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38902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694327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794964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8924128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9263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98191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05966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21212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196947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7197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217398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71020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245483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97617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750484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344530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929516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3869701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421201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90169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544890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68040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23044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8938014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180083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7209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96415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4192060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710908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6573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78700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295201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534674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180887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08628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8022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001713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66307741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13165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027285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227952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76624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2211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65945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525346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393259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058625481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412890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37759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043725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260583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09300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76025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259012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76764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66902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745859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89138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491688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282232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13860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3992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776318256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903887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70714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605158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837856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6475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216813004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67801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42537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72364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4970845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33071369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922044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482111061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24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1524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180014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6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100175865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64139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6865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36537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825634933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127523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414716011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62841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75010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89668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6334996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81712929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70867320">
                                                          <w:marLeft w:val="0"/>
                                                          <w:marRight w:val="0"/>
                                                          <w:marTop w:val="4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71380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84309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34839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883210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5241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97175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681243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312452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9878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69813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9417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36" w:space="0" w:color="FFFFFF"/>
                                                                            <w:left w:val="single" w:sz="36" w:space="0" w:color="FFFFFF"/>
                                                                            <w:bottom w:val="single" w:sz="36" w:space="0" w:color="FFFFFF"/>
                                                                            <w:right w:val="single" w:sz="36" w:space="0" w:color="FFFFFF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45016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0" w:color="CCCCCC"/>
                                                    <w:bottom w:val="none" w:sz="0" w:space="0" w:color="auto"/>
                                                    <w:right w:val="single" w:sz="6" w:space="0" w:color="CCCCCC"/>
                                                  </w:divBdr>
                                                  <w:divsChild>
                                                    <w:div w:id="2240330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63665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4692709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4150455">
                                                                  <w:marLeft w:val="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91811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8532934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2497708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145861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04327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47499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4581981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54897139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54037160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2901346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095690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9168667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01302512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411562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17087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0027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3269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21288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016191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4084546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517434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2607424">
                                                                                      <w:marLeft w:val="4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040430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770405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3279984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64220047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57074406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5237725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781511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5" w:color="CCCCCC"/>
                                                                            <w:left w:val="single" w:sz="6" w:space="0" w:color="CCCCCC"/>
                                                                            <w:bottom w:val="single" w:sz="6" w:space="5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  <w:divsChild>
                                                                            <w:div w:id="725183703">
                                                                              <w:marLeft w:val="75"/>
                                                                              <w:marRight w:val="7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4" w:color="CCCCCC"/>
                                                                                <w:left w:val="single" w:sz="6" w:space="4" w:color="CCCCCC"/>
                                                                                <w:bottom w:val="single" w:sz="6" w:space="4" w:color="CCCCCC"/>
                                                                                <w:right w:val="single" w:sz="6" w:space="4" w:color="CCCCCC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742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34426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12165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44295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77483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57299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78212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2962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3618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28691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15565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82492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129982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1151949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233704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2465995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0248393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556127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0868097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943083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3875248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3337322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82187347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798534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15593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2338681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6585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9100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39213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6080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900478690">
                                              <w:marLeft w:val="45"/>
                                              <w:marRight w:val="45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4654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23336527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5132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253583771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28996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2124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06498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163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7071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1469173">
                                                          <w:marLeft w:val="120"/>
                                                          <w:marRight w:val="12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6455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92884257">
                                                          <w:marLeft w:val="60"/>
                                                          <w:marRight w:val="6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78220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8021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2088880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  <w:div w:id="1479958840">
                                  <w:marLeft w:val="15"/>
                                  <w:marRight w:val="15"/>
                                  <w:marTop w:val="15"/>
                                  <w:marBottom w:val="1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339874">
                                      <w:marLeft w:val="9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26121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9594869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096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79315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7706550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8209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7982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3345953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1316494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8645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53128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753167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79375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62970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819253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91983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864785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82669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051645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1093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05108266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549095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4004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33327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5910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74026619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282231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3608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61694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21175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57309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099555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59959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26981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8301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39120331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683373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94240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289832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3891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8058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412423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54015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36849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00860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895341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51839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55892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2177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4899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253595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4840529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439827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49933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23862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0280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05919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959947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805757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415083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57836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082471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083554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9133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4696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7865213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57889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8146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24305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5222467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628238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81761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60329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503424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226634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07383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27711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86818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4762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07167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1128942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096433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36234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5874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33460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833816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9596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47337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18041038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050199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44903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637214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87246033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089008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94649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71659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4844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07162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5961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83958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25450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510347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345205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58504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44244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43769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65721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40576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47059219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180362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79552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69546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281281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09358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7303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779532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74069398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8604196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114053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01744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5483538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407846467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40005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74632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290698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995564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21979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08971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388377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8067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524499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320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566586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66786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76485362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4264215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08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872050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44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984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365299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065757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442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90778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82466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95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80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333435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34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59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425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5234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381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252663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43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963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1982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702225">
                                  <w:marLeft w:val="60"/>
                                  <w:marRight w:val="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5961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26557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7640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1506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335275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46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17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531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6170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652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13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0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2697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07803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2198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90738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538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8134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067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8971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7273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9017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9889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0069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5771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3746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8790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27766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2775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6893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3502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58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331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6370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15695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8653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1791432565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4597802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4266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27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90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22065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407281">
                              <w:marLeft w:val="0"/>
                              <w:marRight w:val="0"/>
                              <w:marTop w:val="840"/>
                              <w:marBottom w:val="8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232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1410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99865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364745670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919366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42462764">
                  <w:marLeft w:val="0"/>
                  <w:marRight w:val="-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6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75454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7190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24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511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559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54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422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532499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29552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9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0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0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9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9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23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18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2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526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618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0991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407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839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937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58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9199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0587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38382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87050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19471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80617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657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7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7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5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71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20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52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1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04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8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141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46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7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25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16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838293">
                      <w:marLeft w:val="28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604720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333010">
                              <w:marLeft w:val="0"/>
                              <w:marRight w:val="-33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329489">
                                  <w:marLeft w:val="0"/>
                                  <w:marRight w:val="33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045618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959992">
                                          <w:marLeft w:val="0"/>
                                          <w:marRight w:val="0"/>
                                          <w:marTop w:val="0"/>
                                          <w:marBottom w:val="25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4871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3090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108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8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99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78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01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16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287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5558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626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532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7850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30661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85114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92113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99872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88295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761287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185319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34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18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610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509777">
                      <w:marLeft w:val="28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0029887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25541">
                              <w:marLeft w:val="0"/>
                              <w:marRight w:val="-33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690901">
                                  <w:marLeft w:val="0"/>
                                  <w:marRight w:val="33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8108768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2295806">
                                          <w:marLeft w:val="0"/>
                                          <w:marRight w:val="0"/>
                                          <w:marTop w:val="0"/>
                                          <w:marBottom w:val="25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9776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2705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112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6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07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275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822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101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E4E4E4"/>
                                <w:right w:val="none" w:sz="0" w:space="0" w:color="auto"/>
                              </w:divBdr>
                              <w:divsChild>
                                <w:div w:id="85619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006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9780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604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9569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78967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525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29569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0404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3632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4961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67863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000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1377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2751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76824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998038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02696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0651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70707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97484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6120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2139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3593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28831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2792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34864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75200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8700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3722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1509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7204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32194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3687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79540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8800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1129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3309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7995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4669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6551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9463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8457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21224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3398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148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56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10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153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901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868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968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4968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5130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9400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6168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98068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75179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66116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46656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51616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04604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53077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072539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87772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27087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56922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722783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470988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1023167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9788000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8689084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387950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2867591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3092933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81131550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08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18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028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87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864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196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961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5275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7529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1794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930262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86067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9414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3270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71590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24406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10204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32286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3504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12194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77412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09423526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738886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8593859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7430197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714690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2924955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35240998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6411243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1843255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7849011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218266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6546642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30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80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65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564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22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811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8417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088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9751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2135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1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5103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5787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86257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1251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61708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45553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23848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71762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3849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0807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67465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80491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318819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394493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118123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301103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6650879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666769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367531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5219090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8218704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799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59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772966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60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317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8628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3943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2466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842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26988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9800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68882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8074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77953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6838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2173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5880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8098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1487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44264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4609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45347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2944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55265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1560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768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2546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24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870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9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35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1249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7134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32032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419832424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375372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5448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67485">
                  <w:marLeft w:val="0"/>
                  <w:marRight w:val="-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50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62838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9614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360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98620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80533">
                              <w:marLeft w:val="0"/>
                              <w:marRight w:val="0"/>
                              <w:marTop w:val="840"/>
                              <w:marBottom w:val="8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795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2570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09500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60510883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555308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3587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814915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2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830530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81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2743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3166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227837">
                                  <w:marLeft w:val="60"/>
                                  <w:marRight w:val="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7162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38607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3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18454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210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76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6689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860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7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18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52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107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761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7913533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73893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0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518979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444661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150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253180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835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010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02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08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910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53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436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618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10903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290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06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026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3662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10153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333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936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7851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13247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6559394">
                                      <w:marLeft w:val="5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53350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31683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4285F4"/>
                                                <w:left w:val="single" w:sz="6" w:space="0" w:color="4285F4"/>
                                                <w:bottom w:val="single" w:sz="6" w:space="0" w:color="4285F4"/>
                                                <w:right w:val="single" w:sz="6" w:space="0" w:color="4285F4"/>
                                              </w:divBdr>
                                              <w:divsChild>
                                                <w:div w:id="1658418982">
                                                  <w:marLeft w:val="420"/>
                                                  <w:marRight w:val="42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3979718">
                                                      <w:marLeft w:val="0"/>
                                                      <w:marRight w:val="12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73729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804474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6621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33857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47871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36718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6110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546376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3507779">
                                                          <w:marLeft w:val="15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618951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3768707">
                                                              <w:marLeft w:val="300"/>
                                                              <w:marRight w:val="300"/>
                                                              <w:marTop w:val="3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21698569">
                                                  <w:marLeft w:val="300"/>
                                                  <w:marRight w:val="300"/>
                                                  <w:marTop w:val="30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17311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107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02872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08617584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06259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8" w:color="CCCCCC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44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7406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3675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75821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0740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4105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685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81013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DCDCD"/>
                                                            <w:left w:val="single" w:sz="6" w:space="0" w:color="CDCDCD"/>
                                                            <w:bottom w:val="single" w:sz="6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14971887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8031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4200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858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6503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886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9677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0213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591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359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2234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821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7942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4456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12599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0" w:color="CCCCCC"/>
                                                    <w:bottom w:val="none" w:sz="0" w:space="0" w:color="auto"/>
                                                    <w:right w:val="single" w:sz="6" w:space="0" w:color="CCCCCC"/>
                                                  </w:divBdr>
                                                  <w:divsChild>
                                                    <w:div w:id="21370257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178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52284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8844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95808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37282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5" w:color="CCCCCC"/>
                                                                            <w:left w:val="single" w:sz="6" w:space="0" w:color="CCCCCC"/>
                                                                            <w:bottom w:val="single" w:sz="6" w:space="5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  <w:divsChild>
                                                                            <w:div w:id="2085645564">
                                                                              <w:marLeft w:val="75"/>
                                                                              <w:marRight w:val="7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4" w:color="CCCCCC"/>
                                                                                <w:left w:val="single" w:sz="6" w:space="4" w:color="CCCCCC"/>
                                                                                <w:bottom w:val="single" w:sz="6" w:space="4" w:color="CCCCCC"/>
                                                                                <w:right w:val="single" w:sz="6" w:space="4" w:color="CCCCCC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814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73144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83814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85296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46747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39920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6527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4270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03107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29689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70888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20649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996141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4286145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143775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3543185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2017654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24113158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3198966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488457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5453804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64800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80850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5106927">
                                                                                      <w:marLeft w:val="4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451943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559969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56729514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12191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93140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61963549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517599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8125016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7860089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75917523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1406790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26265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4724105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37116805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42186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1857236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1613050">
                                                                  <w:marLeft w:val="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73797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19796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91562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5198429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77830895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22115547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7100672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618302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8416983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9306303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259872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7188148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52123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10762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29388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4295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835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865484090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7705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7080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3228566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08128979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610135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523750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80377355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4987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77239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004199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2896285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50140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458940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2095855164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24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1941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521977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6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083185397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683827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476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2177689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77426247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341167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1231041">
                                                                          <w:marLeft w:val="120"/>
                                                                          <w:marRight w:val="12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2" w:color="DCDCDC"/>
                                                                            <w:left w:val="single" w:sz="6" w:space="3" w:color="DCDCDC"/>
                                                                            <w:bottom w:val="single" w:sz="6" w:space="2" w:color="DCDCDC"/>
                                                                            <w:right w:val="single" w:sz="6" w:space="3" w:color="DCDCDC"/>
                                                                          </w:divBdr>
                                                                          <w:divsChild>
                                                                            <w:div w:id="3498431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1883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97267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0707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02108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377834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57020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813054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001000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654961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94278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8946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585457997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81284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63392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9261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81826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49868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41111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79142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4301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767800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69699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6011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15927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16552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64751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918075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83816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848728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1009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63168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9564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89926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97669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42278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218653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19883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35255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81008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17209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33612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812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89147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98313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71874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07463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271494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81532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345091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66938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38445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04471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18045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61449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41707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624245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17571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61182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661603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059828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121200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15943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60268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754110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838519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56562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91623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98003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06983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69051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506082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65944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95883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362268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57022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40206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7608118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780156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028177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26268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46638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20264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24566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87063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7886379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007567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080269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78649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160974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233047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579892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156929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42604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8196574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92994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08202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759664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065562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29939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00605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17620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11376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32365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265985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92388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242291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303441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12603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10097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54338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44829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94249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465251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89759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51429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512176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21780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80330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81362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850699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03177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30820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9227686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3249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24949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39496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259380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92377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9571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260849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130578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44148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815688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57306162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3229503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520231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25897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959468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33402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899863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54255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4090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921292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988947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6163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994317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63140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88264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99890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3406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410757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375541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54474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444113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549784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89655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087721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2160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483067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7066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578138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85650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68451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793668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78825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90843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12342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74249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912365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227022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33767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156760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762409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20062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07694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532502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3285704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645767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94311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698686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48997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80232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81942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0663391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590668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38490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34295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4520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748167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00800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14073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60169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067337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79204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089375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57305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269543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119776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17729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201463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2929713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740160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818438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265263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450084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30645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449424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58023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11790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56417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605853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35425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46648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56538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89968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850365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04698123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77311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00501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0305951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128093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06952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81337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3064819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487191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72296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27431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516755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58666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742352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82215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825890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36206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017661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474931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1368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768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25258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428549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54329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54019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444337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36045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830230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09095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359775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044621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48344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348655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805265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4507582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7679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105236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51033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61413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46148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04455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99091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266649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962605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35556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27326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983755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9418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28145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06095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740602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90976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1017706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03142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09758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368292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348021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80417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360420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907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536939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78216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7955323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038007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76286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85327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0596154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0735174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186360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50399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33854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2812292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951035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51422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98505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55389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627305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62560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96114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8709648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2297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02539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9946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987783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355636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2676151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25765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89685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337736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2986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46688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94686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484576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35086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038130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41867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828266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417062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9040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33956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7524826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12199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62639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69809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0847106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49113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8590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1575228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9655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0104124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591840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726819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387700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6177944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46862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764489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142593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63320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154872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1447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80768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46228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44408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46694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550170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99884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600632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96604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777562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8574361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47476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61799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35830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52899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942985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092881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95947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1656713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1272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21983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6298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363016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843322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12295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39515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719264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630093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63408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780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96436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418539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15858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14446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2310762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89668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11417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58830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963255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601085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38908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82755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98751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535825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714212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43685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724574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325788728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038369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73149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029234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629727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5607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44171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4673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03282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1340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151829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0200848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287065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687074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876244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3952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137772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182083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144988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12904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256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50768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08981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41082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4628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257474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36" w:space="0" w:color="FFFFFF"/>
                                                                                                <w:left w:val="single" w:sz="36" w:space="0" w:color="FFFFFF"/>
                                                                                                <w:bottom w:val="single" w:sz="36" w:space="0" w:color="FFFFFF"/>
                                                                                                <w:right w:val="single" w:sz="36" w:space="0" w:color="FFFFFF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65382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39501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50850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949365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747464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2236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08347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582944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58801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7468255">
                                                                                      <w:marLeft w:val="0"/>
                                                                                      <w:marRight w:val="15"/>
                                                                                      <w:marTop w:val="18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5381620">
                                                                                          <w:marLeft w:val="0"/>
                                                                                          <w:marRight w:val="195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264351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104392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270147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2224460">
                                                                                      <w:marLeft w:val="0"/>
                                                                                      <w:marRight w:val="24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92373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18969355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22497233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83139362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103291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47053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82074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7616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5303246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046362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77180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102210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8455009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49797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7025237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45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124872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1313517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5614870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7353331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4580998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78913202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632425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80541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30181332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49515043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1212202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1787101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1833275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225"/>
                                                                                                                      <w:marBottom w:val="22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82530320">
                                                                                                                          <w:marLeft w:val="-240"/>
                                                                                                                          <w:marRight w:val="12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5048023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3753959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404320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90402896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6713907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4329677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86963667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9516735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46670129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9860126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9" w:color="D8D8D8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8471761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9009090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1250752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2984349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21010723">
                                                                                                                              <w:marLeft w:val="15"/>
                                                                                                                              <w:marRight w:val="15"/>
                                                                                                                              <w:marTop w:val="15"/>
                                                                                                                              <w:marBottom w:val="15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4666526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087483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29919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99302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7173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507032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D8D8D8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81596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102090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952389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892729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58605824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027754382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74674508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64980335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66778595">
                                                          <w:marLeft w:val="0"/>
                                                          <w:marRight w:val="0"/>
                                                          <w:marTop w:val="4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9385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50785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724648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54471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64377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43546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181514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235762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8417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1307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20069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36" w:space="0" w:color="FFFFFF"/>
                                                                            <w:left w:val="single" w:sz="36" w:space="0" w:color="FFFFFF"/>
                                                                            <w:bottom w:val="single" w:sz="36" w:space="0" w:color="FFFFFF"/>
                                                                            <w:right w:val="single" w:sz="36" w:space="0" w:color="FFFFFF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76079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6030260">
                                  <w:marLeft w:val="15"/>
                                  <w:marRight w:val="15"/>
                                  <w:marTop w:val="15"/>
                                  <w:marBottom w:val="1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2532074">
                                      <w:marLeft w:val="9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0270709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918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7575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206374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64147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2117746566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77676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329022507">
                                              <w:marLeft w:val="45"/>
                                              <w:marRight w:val="45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74390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247955274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86783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7317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0598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0957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98465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76508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00890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4030888">
                                                          <w:marLeft w:val="60"/>
                                                          <w:marRight w:val="6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7041042">
                                                          <w:marLeft w:val="120"/>
                                                          <w:marRight w:val="12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22554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8649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4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765586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6217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9630471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5637690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208034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04118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567747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00147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8849840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828829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339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53765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73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81024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84171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73705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63638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61272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016243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82848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5674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95567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0502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12482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59826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1408315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942378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75984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0612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192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74318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93359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516301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69769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65695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87063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21753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559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9762889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772710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07350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00519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9804299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85878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41289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79070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2271533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489180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54436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80152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2388789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90096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9879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04673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98262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99747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058436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09292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6603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773326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3803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6153783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843655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90898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38180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16988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6987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848351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678215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61274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195585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2589074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798459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13625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182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367859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681229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28826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68415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5393343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568115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94055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00712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004089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50109521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56216634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527148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111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99037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92565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72719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09042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74842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61323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083125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503631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837291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2046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665556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7045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76863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02491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36471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6009031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205898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7922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53366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36798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04516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07389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801811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50710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055377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86231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362355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29786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57492628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62377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6031896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994942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30890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93871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253671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95917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397698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52893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040615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16670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951688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93442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999436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94574985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39353419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18852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0019752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302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88712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87635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87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39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12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92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31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6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51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3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589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358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621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524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5229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192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0066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2166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7173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882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20291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25455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42858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054003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93069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465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03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57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04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73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1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1431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1245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09022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560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191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9953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790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03795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84680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255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5247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79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6928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287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0420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3359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308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CCCCC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1362870">
                                              <w:marLeft w:val="15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462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21269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77593638">
                                          <w:marLeft w:val="300"/>
                                          <w:marRight w:val="300"/>
                                          <w:marTop w:val="30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157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943673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9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35461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6098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35026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2935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6546076">
                                          <w:marLeft w:val="420"/>
                                          <w:marRight w:val="420"/>
                                          <w:marTop w:val="0"/>
                                          <w:marBottom w:val="4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3824081">
                                              <w:marLeft w:val="0"/>
                                              <w:marRight w:val="12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31320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59674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769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4263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4382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2416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CDCDCD"/>
                                                    <w:left w:val="single" w:sz="6" w:space="0" w:color="CDCDCD"/>
                                                    <w:bottom w:val="single" w:sz="6" w:space="0" w:color="CDCDCD"/>
                                                    <w:right w:val="single" w:sz="2" w:space="0" w:color="CDCDCD"/>
                                                  </w:divBdr>
                                                  <w:divsChild>
                                                    <w:div w:id="7125839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89170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75697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720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49113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560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311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977588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5140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7527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4772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894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5672400">
                                                      <w:marLeft w:val="4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9694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00252493">
                                                  <w:marLeft w:val="0"/>
                                                  <w:marRight w:val="4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5650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17310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86601156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1368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3491413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36210212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26497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16134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9805560">
                                                      <w:marLeft w:val="0"/>
                                                      <w:marRight w:val="150"/>
                                                      <w:marTop w:val="7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13626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267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95963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9718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337319269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0610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116946016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7258234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  <w:div w:id="955409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5153048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8935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42645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8860636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333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7042839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1562384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82738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09654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61122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7633278">
                                                              <w:marLeft w:val="0"/>
                                                              <w:marRight w:val="0"/>
                                                              <w:marTop w:val="4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19326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06152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43284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97784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0447377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35158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83279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62072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598643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37063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41856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9256453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3322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49279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9045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883646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73237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64448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29888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1708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71735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33378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0007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63463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147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43293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26835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7262183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643960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05392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827482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4123608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634917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47751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21355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526534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489763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29421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34428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676917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25875807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4171275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873858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13160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1937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7469749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597294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17376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01389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87097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95254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629009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045081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636292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41777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38421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994763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888527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98352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7443267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5262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55403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51557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9790197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168168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51630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000192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6445125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92567145">
                                                                  <w:marLeft w:val="0"/>
                                                                  <w:marRight w:val="0"/>
                                                                  <w:marTop w:val="4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10632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28108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3010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0668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537710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27291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72846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414772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238447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85137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75621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943779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490548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47242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75977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25085951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465634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50547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56302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62642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01307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589721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431262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984026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5187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302501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9074035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567767656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403353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4864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28904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94429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7892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090942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88262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748563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764036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21701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641854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58934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81128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8348469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374500087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65356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860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36498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291498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29165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6906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3152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36717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630274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65295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204749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24563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6000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596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2592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716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027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5268673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0633204">
                                                      <w:marLeft w:val="0"/>
                                                      <w:marRight w:val="0"/>
                                                      <w:marTop w:val="4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6556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1139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43575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13973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80345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41303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88617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038425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4369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84370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271942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641027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74345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0883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0337033">
                                                                  <w:marLeft w:val="0"/>
                                                                  <w:marRight w:val="90"/>
                                                                  <w:marTop w:val="7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314998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19990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08367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36" w:space="0" w:color="FFFFFF"/>
                                                                <w:left w:val="single" w:sz="36" w:space="0" w:color="FFFFFF"/>
                                                                <w:bottom w:val="single" w:sz="36" w:space="0" w:color="FFFFFF"/>
                                                                <w:right w:val="single" w:sz="36" w:space="0" w:color="FFFFFF"/>
                                                              </w:divBdr>
                                                              <w:divsChild>
                                                                <w:div w:id="345209038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CCCCCC"/>
                                                                    <w:left w:val="single" w:sz="6" w:space="0" w:color="CCCCCC"/>
                                                                    <w:bottom w:val="single" w:sz="6" w:space="0" w:color="CCCCCC"/>
                                                                    <w:right w:val="single" w:sz="6" w:space="0" w:color="CCCCCC"/>
                                                                  </w:divBdr>
                                                                </w:div>
                                                                <w:div w:id="655956614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CCCCCC"/>
                                                                    <w:left w:val="single" w:sz="6" w:space="0" w:color="CCCCCC"/>
                                                                    <w:bottom w:val="single" w:sz="6" w:space="0" w:color="CCCCCC"/>
                                                                    <w:right w:val="single" w:sz="6" w:space="0" w:color="CCCCCC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915201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797865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283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381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92840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633182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288025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75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443678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54646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9151792">
                                                                                  <w:marLeft w:val="0"/>
                                                                                  <w:marRight w:val="120"/>
                                                                                  <w:marTop w:val="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single" w:sz="6" w:space="0" w:color="EFEFEF"/>
                                                                                    <w:bottom w:val="single" w:sz="6" w:space="0" w:color="E2E2E2"/>
                                                                                    <w:right w:val="single" w:sz="6" w:space="0" w:color="EFEFE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78001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358624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54416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51759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6" w:space="0" w:color="E5E5E5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904178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9" w:color="D8D8D8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071687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137301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259041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244836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103408595">
                                                                                                                  <w:marLeft w:val="15"/>
                                                                                                                  <w:marRight w:val="15"/>
                                                                                                                  <w:marTop w:val="15"/>
                                                                                                                  <w:marBottom w:val="15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7867297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54136121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6800812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296282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0" w:color="CFCFCF"/>
                                                                                                        <w:left w:val="single" w:sz="6" w:space="3" w:color="CFCFCF"/>
                                                                                                        <w:bottom w:val="single" w:sz="6" w:space="0" w:color="CFCFCF"/>
                                                                                                        <w:right w:val="single" w:sz="6" w:space="3" w:color="CFCFCF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1267433">
                                                                                                          <w:marLeft w:val="0"/>
                                                                                                          <w:marRight w:val="45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9370147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4" w:color="D8D8D8"/>
                                                                                                        <w:left w:val="single" w:sz="2" w:space="0" w:color="D8D8D8"/>
                                                                                                        <w:bottom w:val="single" w:sz="2" w:space="4" w:color="D8D8D8"/>
                                                                                                        <w:right w:val="single" w:sz="2" w:space="0" w:color="D8D8D8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216753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225"/>
                                                                                                          <w:marBottom w:val="22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26956873">
                                                                                                              <w:marLeft w:val="-240"/>
                                                                                                              <w:marRight w:val="12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450611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3861377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7291849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9400890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9557536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3985271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6862551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5713512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2102677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4091529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83213667">
                                                                                                              <w:marLeft w:val="75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single" w:sz="6" w:space="6" w:color="CFCFC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56703378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069752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930620409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25486175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343631684">
                                                                                                          <w:marLeft w:val="225"/>
                                                                                                          <w:marRight w:val="225"/>
                                                                                                          <w:marTop w:val="75"/>
                                                                                                          <w:marBottom w:val="7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161944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581565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622929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245144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83466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1014553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252166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36524145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09820760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0437702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027088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8687765">
                                                                          <w:marLeft w:val="0"/>
                                                                          <w:marRight w:val="15"/>
                                                                          <w:marTop w:val="180"/>
                                                                          <w:marBottom w:val="13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6622944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723787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374247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968550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1041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62236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38576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531285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389502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46873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332223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618688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03441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148397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972996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36" w:space="0" w:color="FFFFFF"/>
                                                                                    <w:left w:val="single" w:sz="36" w:space="0" w:color="FFFFFF"/>
                                                                                    <w:bottom w:val="single" w:sz="36" w:space="0" w:color="FFFFFF"/>
                                                                                    <w:right w:val="single" w:sz="36" w:space="0" w:color="FFFFFF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692680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38240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59131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42827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5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  <w:divsChild>
                                                                            <w:div w:id="15091775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532340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8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71154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150"/>
                                                                                      <w:marBottom w:val="15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46166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532250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4208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8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04285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865790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97414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0655481">
                                                                                  <w:marLeft w:val="0"/>
                                                                                  <w:marRight w:val="30"/>
                                                                                  <w:marTop w:val="105"/>
                                                                                  <w:marBottom w:val="135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728910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17520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9521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5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single" w:sz="6" w:space="6" w:color="D8D8D8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32109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97759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0" w:color="D8D8D8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6191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01900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149329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5905425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37530164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6354295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36906322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56655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81691084">
                                                              <w:marLeft w:val="45"/>
                                                              <w:marRight w:val="0"/>
                                                              <w:marTop w:val="135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CDCDCD"/>
                                                                <w:left w:val="single" w:sz="6" w:space="0" w:color="CDCDCD"/>
                                                                <w:bottom w:val="single" w:sz="6" w:space="0" w:color="CDCDCD"/>
                                                                <w:right w:val="single" w:sz="6" w:space="0" w:color="CDCDCD"/>
                                                              </w:divBdr>
                                                            </w:div>
                                                            <w:div w:id="18766950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78897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7467288">
                                                                      <w:marLeft w:val="120"/>
                                                                      <w:marRight w:val="12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2" w:color="DCDCDC"/>
                                                                        <w:left w:val="single" w:sz="6" w:space="3" w:color="DCDCDC"/>
                                                                        <w:bottom w:val="single" w:sz="6" w:space="2" w:color="DCDCDC"/>
                                                                        <w:right w:val="single" w:sz="6" w:space="3" w:color="DCDCDC"/>
                                                                      </w:divBdr>
                                                                      <w:divsChild>
                                                                        <w:div w:id="2039124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0817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8893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0406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948894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31831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5522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0843837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651017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079657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38124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1245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26279935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316554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854870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6430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71634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50724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509244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051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7964502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30543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27152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8754932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6221076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295132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252682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9997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4217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8354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5357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38446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76531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0338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7998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01465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75780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2642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8084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9688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22912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5645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72315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2941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88893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32798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2007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7568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7367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97432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531754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0933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95267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09601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628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1170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73634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8222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17548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97309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32210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02966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48242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5607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6134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788482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48260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1536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01185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01444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4046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47082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7888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05097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54447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8124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37942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44945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558652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683777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6986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85470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7972335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72012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41415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128115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02560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8866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26129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64409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8112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38002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26894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38033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1761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1303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54238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25734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48428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69039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0617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83859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86711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50748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032937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129478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38752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20458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292771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3283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60807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26038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979613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9983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81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4661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968741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12889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21394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92783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704055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62887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30578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69147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37147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254090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46382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77202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05525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789605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38518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56466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5470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59624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74244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6704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40007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339398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17914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63519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439612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285177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9042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45687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77436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78508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82599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79973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81486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69162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98652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258774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850021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00758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32841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9982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35446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46457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05391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20778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30645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43174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86386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56151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13506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48226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03161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9177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00512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92982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24576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9891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832349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25578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507331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66070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79738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74433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40819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4859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05071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67643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93953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70638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18056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63806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074829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927023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81242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90493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71241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33253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4981771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564516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2855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79610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592674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03224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3462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7402019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19802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8032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976140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04310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2005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85109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57294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49162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57249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81047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56958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99813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418415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10020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197400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6171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41564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37681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7820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417929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056183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20209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7271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4738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71875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06959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13041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7823559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461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0699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4428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95817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483061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9340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67999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3888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6248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72011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17584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19867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4328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82083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328904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7882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52113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64288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27871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41942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0886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035146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833456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453458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7736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15190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545493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7588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04876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94092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66990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4911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85210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02895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673651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21426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488509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70441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08928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8159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452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63366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80206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2659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010539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45485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81327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32392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3188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59789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876506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91272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638764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155488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228694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89621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742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69798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545873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60968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8202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30303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5288815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15423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0792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96133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49706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44368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0669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08143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95488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62272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35417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7717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46971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82451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39453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5326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41773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2853017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13453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836132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92134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71900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5243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7078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4922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02783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84202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263627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80386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65833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371336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466285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616575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10266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79976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5240503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854127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70374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7430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349353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484887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88545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1615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52809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9997750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705523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01641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26521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43045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00648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671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01823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48980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3624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307071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94310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85370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919803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4428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373597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96177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29145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082405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4061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92076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1518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0093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1787949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62261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31417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98123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5923795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30204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278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14207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8235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63879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68269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41287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50849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775135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163471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04666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00179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02613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182125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573281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75109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4920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88761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55741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15013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50595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893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22043474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343439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11732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33416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182306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62900012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65318864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570177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61222152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621884680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773873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6437166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7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455471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75162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07126294">
                                                                      <w:marLeft w:val="45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6116211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43251382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950976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459980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496066873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1784614261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73413778">
                                                                      <w:marLeft w:val="45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3239692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1034272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7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57892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14364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626799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920015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096524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922717365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04665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734158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7393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5865536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5823330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91683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661811435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57837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44319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9600529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6294299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026537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39660560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6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553346681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56261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66353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3783833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2343250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80436943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2364020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21593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62246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0" w:color="CCCCCC"/>
                                                <w:bottom w:val="none" w:sz="0" w:space="0" w:color="auto"/>
                                                <w:right w:val="single" w:sz="6" w:space="0" w:color="CCCCCC"/>
                                              </w:divBdr>
                                              <w:divsChild>
                                                <w:div w:id="191304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2470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3301053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6818173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4712165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03935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57958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9603378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6877706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54492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0729305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533617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24837414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775399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11060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3591001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04625320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520717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0078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11766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777629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450337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02684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6837237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0490694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07219384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232560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715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97603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4712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5" w:color="CCCCCC"/>
                                                                        <w:left w:val="single" w:sz="6" w:space="0" w:color="CCCCCC"/>
                                                                        <w:bottom w:val="single" w:sz="6" w:space="5" w:color="CCCCCC"/>
                                                                        <w:right w:val="single" w:sz="6" w:space="0" w:color="CCCCCC"/>
                                                                      </w:divBdr>
                                                                      <w:divsChild>
                                                                        <w:div w:id="1229611879">
                                                                          <w:marLeft w:val="75"/>
                                                                          <w:marRight w:val="7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4" w:color="222222"/>
                                                                            <w:left w:val="single" w:sz="12" w:space="4" w:color="222222"/>
                                                                            <w:bottom w:val="single" w:sz="12" w:space="4" w:color="222222"/>
                                                                            <w:right w:val="single" w:sz="12" w:space="4" w:color="222222"/>
                                                                          </w:divBdr>
                                                                          <w:divsChild>
                                                                            <w:div w:id="5766003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47233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572197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175189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591577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386859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785062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48890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655526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03735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599290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60927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144063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6485304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208406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2255672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50309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031426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7649934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888657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6677616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7907866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478716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7347580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7396641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04991091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4698500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11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525966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9842670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866511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034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677694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84012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80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85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38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40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317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644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052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007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3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309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266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282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257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848090">
                              <w:marLeft w:val="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2440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14734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995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2083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52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069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56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756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68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147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138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31087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2008290408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2103186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2712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975965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283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40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046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9311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560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1488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04587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9190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858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2684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144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571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242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89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68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75205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771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76437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591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54825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3352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9130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159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50929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714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13015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0764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82905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0867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827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7334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89745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4853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56783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228461630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4057519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1710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7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180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625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982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159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4634632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80349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47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990000"/>
            <w:right w:val="none" w:sz="0" w:space="0" w:color="auto"/>
          </w:divBdr>
          <w:divsChild>
            <w:div w:id="68748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20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344930">
              <w:marLeft w:val="0"/>
              <w:marRight w:val="0"/>
              <w:marTop w:val="0"/>
              <w:marBottom w:val="0"/>
              <w:divBdr>
                <w:top w:val="single" w:sz="6" w:space="6" w:color="FAD163"/>
                <w:left w:val="single" w:sz="6" w:space="6" w:color="FAD163"/>
                <w:bottom w:val="single" w:sz="6" w:space="6" w:color="FAD163"/>
                <w:right w:val="single" w:sz="6" w:space="6" w:color="FAD163"/>
              </w:divBdr>
            </w:div>
          </w:divsChild>
        </w:div>
      </w:divsChild>
    </w:div>
    <w:div w:id="200620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3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07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415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504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791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4270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671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739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093628">
                              <w:marLeft w:val="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962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01217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621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227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4785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6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38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947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0096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9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4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3250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39076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106540897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347248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22124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59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503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771899102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25516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14758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6595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4769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801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858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6617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93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86109">
                      <w:marLeft w:val="15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018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5337755">
                      <w:marLeft w:val="15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503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165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072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4730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090570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790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517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37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42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45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6371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33549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6146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83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2741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221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4978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0870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034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2529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67718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920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64396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1338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1921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7617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76254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44298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0305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94000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41978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5708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1877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986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209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000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56654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8968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825891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1464689037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8586610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86339187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28858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6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0203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070657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004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100548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211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009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96811">
          <w:marLeft w:val="0"/>
          <w:marRight w:val="0"/>
          <w:marTop w:val="0"/>
          <w:marBottom w:val="0"/>
          <w:divBdr>
            <w:top w:val="single" w:sz="6" w:space="0" w:color="ACACAC"/>
            <w:left w:val="single" w:sz="6" w:space="0" w:color="ACACAC"/>
            <w:bottom w:val="single" w:sz="6" w:space="0" w:color="ACACAC"/>
            <w:right w:val="single" w:sz="6" w:space="0" w:color="ACACAC"/>
          </w:divBdr>
          <w:divsChild>
            <w:div w:id="204501612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29009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544716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41139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27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5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990000"/>
            <w:right w:val="none" w:sz="0" w:space="0" w:color="auto"/>
          </w:divBdr>
          <w:divsChild>
            <w:div w:id="1425031105">
              <w:marLeft w:val="0"/>
              <w:marRight w:val="0"/>
              <w:marTop w:val="0"/>
              <w:marBottom w:val="0"/>
              <w:divBdr>
                <w:top w:val="single" w:sz="6" w:space="6" w:color="FAD163"/>
                <w:left w:val="single" w:sz="6" w:space="6" w:color="FAD163"/>
                <w:bottom w:val="single" w:sz="6" w:space="6" w:color="FAD163"/>
                <w:right w:val="single" w:sz="6" w:space="6" w:color="FAD163"/>
              </w:divBdr>
            </w:div>
            <w:div w:id="193115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89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531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76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89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035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9199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862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825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27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6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934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85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1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360705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  <w:div w:id="1165629068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7787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1282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086878127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93748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605306711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17903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048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2355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49506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27437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355314">
                                                  <w:marLeft w:val="0"/>
                                                  <w:marRight w:val="4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2245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4163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4078340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09874067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8798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720569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8280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81149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4699017">
                                                      <w:marLeft w:val="0"/>
                                                      <w:marRight w:val="150"/>
                                                      <w:marTop w:val="7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31022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4913159">
                                                      <w:marLeft w:val="4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33336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5704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031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9867374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3215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487804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6244190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383211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20314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45811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534555">
                                                              <w:marLeft w:val="0"/>
                                                              <w:marRight w:val="0"/>
                                                              <w:marTop w:val="4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59487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96653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78430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74317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5313828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16483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3262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40388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452922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06735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4628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17807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05747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214993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6935479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620340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36142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21072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30449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9598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83047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48363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25333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8497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55416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10519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06820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4313828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150278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74497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2366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573874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426717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0884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80338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307408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056488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990915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24159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3220618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19560323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0350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5620298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803700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79125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4540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15482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802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5379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6811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81680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60562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58070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9304598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31765859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67003980">
                                                                  <w:marLeft w:val="0"/>
                                                                  <w:marRight w:val="0"/>
                                                                  <w:marTop w:val="4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92182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841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52711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5730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8491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37553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84685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3078834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844612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11767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39124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7113453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64969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24317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18891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49784651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040256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90328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02712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57308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380853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316003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701724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8038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9375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106831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35328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29208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60697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325277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267139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42491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03633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541553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092289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045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3047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183430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67819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3379031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157235871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370595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3446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35390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409987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85123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868700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48417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255835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02893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666983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14445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39956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232298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9083390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908810407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110686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95437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15673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965755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64461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140979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09466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869205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09170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99265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53782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78925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8567937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0472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35406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763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7631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810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2299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49445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99281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45559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3084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54063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9664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41635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04744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5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single" w:sz="6" w:space="6" w:color="D8D8D8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97009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999710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0" w:color="D8D8D8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65467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1274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33045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08148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5368838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54215012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36903705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7627629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22376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9216339">
                                                                  <w:marLeft w:val="0"/>
                                                                  <w:marRight w:val="12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6" w:color="E5E5E5"/>
                                                                    <w:bottom w:val="single" w:sz="6" w:space="1" w:color="E5E5E5"/>
                                                                    <w:right w:val="single" w:sz="6" w:space="6" w:color="E5E5E5"/>
                                                                  </w:divBdr>
                                                                  <w:divsChild>
                                                                    <w:div w:id="579487047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2138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251046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00707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8014388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6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293214461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37823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6466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626709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3423413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55673169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884173591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37407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27267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5703463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74345618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30156578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75542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826713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19428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1559869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5939550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64075929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963386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95473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21033822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898858205">
                                                                      <w:marLeft w:val="45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5836430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008019508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2031683459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269935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4519235">
                                                                      <w:marLeft w:val="120"/>
                                                                      <w:marRight w:val="12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2" w:color="DCDCDC"/>
                                                                        <w:left w:val="single" w:sz="6" w:space="3" w:color="DCDCDC"/>
                                                                        <w:bottom w:val="single" w:sz="6" w:space="2" w:color="DCDCDC"/>
                                                                        <w:right w:val="single" w:sz="6" w:space="3" w:color="DCDCDC"/>
                                                                      </w:divBdr>
                                                                      <w:divsChild>
                                                                        <w:div w:id="2586065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74755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48893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08627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952727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56849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5465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4971166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31871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57561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232758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058068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49805809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208761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7678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63338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55031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23620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18814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9332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16493650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666604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67809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387150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103454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14390623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420425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92741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23820020">
                                                                              <w:marLeft w:val="-37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66849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6047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500706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43319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30488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80585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88468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655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721987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9494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532017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20843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6522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43665251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64869046">
                                                                              <w:marLeft w:val="-37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451151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01257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6995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222750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9704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062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6546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03128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7957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4913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72724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01556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34626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68178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1977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4006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54586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95925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09648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20227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95476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732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36645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26524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57896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6717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44386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6454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6111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696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77104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20924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8492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32737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2512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88852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63848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60824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06770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2354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276024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242771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619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51184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414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5272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36828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7336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75878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6492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31765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566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527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87329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42956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33266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455181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7447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26650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009533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1377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919016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04671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657735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75486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8757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86792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8130317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50859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62743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9841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83564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876605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0550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1545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8523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6948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564463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8537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9263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52242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261308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55471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35638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87052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381722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872211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781829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8163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154531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3257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175155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679406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10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86506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736468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4029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07766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3123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459443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92198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74221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6669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81963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67143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43310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90483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3859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27092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0247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03153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62684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894009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66386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81933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51759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868349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04487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88919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17698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5254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1635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863330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178463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741033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789648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00075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98645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28506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38368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9449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0673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95492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1422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23355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3346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546710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84287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42377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15160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74009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7312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55660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20654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76352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56327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6423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17374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69425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44416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6944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1818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17060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337730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70631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9129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40627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596606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675304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358222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9683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655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213691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77608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10594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86316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90740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00251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23735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443557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234854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03100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80829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53869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639693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23308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28518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912574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24120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07702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018525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59565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4192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1779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88906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061913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34357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3107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301118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14345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356188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78125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53735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533090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77124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1228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716611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54935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626739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14659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88785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840186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38906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70152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69945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8163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11721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02523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22351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00325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72511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7868849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904670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27922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32287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20561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90744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177481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30026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30808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0920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5883002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59189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75855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623116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1275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78295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18674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838073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54521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91986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39340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29279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65331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10620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67641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07390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678550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6730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74336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98574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832922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6388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12475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8617780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15564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92121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50352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229933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84099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74009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32795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20453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383794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29667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42598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19889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98217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05260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54157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48517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81030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94457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90288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7425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89442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98531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60638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46064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490177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7412631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8783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27136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2006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06756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706016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482707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22278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6449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778531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94307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73859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35954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27106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2656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68563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94548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79030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34363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89394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33740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20176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20823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188341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83734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25746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77424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72421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39824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77116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81703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980944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25440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472801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61333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91008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22116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83088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9604593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69647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12045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4316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990486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98248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74422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0038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31877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41648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66426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771318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608675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817081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557090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12023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16320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26925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690770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736028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27233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9461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48326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687267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7185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53524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51239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01875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67388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52183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094268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308714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654257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1837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30513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809347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09603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95647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519105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46004085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610168850">
                                                                      <w:marLeft w:val="45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0754768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200121863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2025158746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590802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4927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60160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60567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50449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77228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23898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8448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03771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45571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44498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13449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99877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36" w:space="0" w:color="FFFFFF"/>
                                                                                    <w:left w:val="single" w:sz="36" w:space="0" w:color="FFFFFF"/>
                                                                                    <w:bottom w:val="single" w:sz="36" w:space="0" w:color="FFFFFF"/>
                                                                                    <w:right w:val="single" w:sz="36" w:space="0" w:color="FFFFFF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244898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6817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86785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89891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67139406">
                                                                                  <w:marLeft w:val="0"/>
                                                                                  <w:marRight w:val="120"/>
                                                                                  <w:marTop w:val="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single" w:sz="6" w:space="0" w:color="EFEFEF"/>
                                                                                    <w:bottom w:val="single" w:sz="6" w:space="0" w:color="E2E2E2"/>
                                                                                    <w:right w:val="single" w:sz="6" w:space="0" w:color="EFEFE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16953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2557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026267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87723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6" w:space="0" w:color="E5E5E5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7694846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9" w:color="D8D8D8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452219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521758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0940130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936097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866979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88846657">
                                                                                                                  <w:marLeft w:val="15"/>
                                                                                                                  <w:marRight w:val="15"/>
                                                                                                                  <w:marTop w:val="15"/>
                                                                                                                  <w:marBottom w:val="15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3691807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846899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92182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0" w:color="CFCFCF"/>
                                                                                                        <w:left w:val="single" w:sz="6" w:space="3" w:color="CFCFCF"/>
                                                                                                        <w:bottom w:val="single" w:sz="6" w:space="0" w:color="CFCFCF"/>
                                                                                                        <w:right w:val="single" w:sz="6" w:space="3" w:color="CFCFCF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33826555">
                                                                                                          <w:marLeft w:val="0"/>
                                                                                                          <w:marRight w:val="45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41073782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4" w:color="D8D8D8"/>
                                                                                                        <w:left w:val="single" w:sz="2" w:space="0" w:color="D8D8D8"/>
                                                                                                        <w:bottom w:val="single" w:sz="2" w:space="4" w:color="D8D8D8"/>
                                                                                                        <w:right w:val="single" w:sz="2" w:space="0" w:color="D8D8D8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0234788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225"/>
                                                                                                          <w:marBottom w:val="22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00519959">
                                                                                                              <w:marLeft w:val="-240"/>
                                                                                                              <w:marRight w:val="12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680266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240802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6503706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6368604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4165058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5153961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66076486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8221943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8107270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509212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987023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5757096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9742997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0005565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206644550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105"/>
                                                                                                              <w:marBottom w:val="105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53946171">
                                                                                                                  <w:marLeft w:val="0"/>
                                                                                                                  <w:marRight w:val="12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111637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24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855201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97460332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24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4500795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459736992">
                                                                                                          <w:marLeft w:val="225"/>
                                                                                                          <w:marRight w:val="225"/>
                                                                                                          <w:marTop w:val="75"/>
                                                                                                          <w:marBottom w:val="7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831434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2331741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971063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9767899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54821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104591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53989956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588268606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781142265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2120634543">
                                                                                                              <w:marLeft w:val="75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single" w:sz="6" w:space="6" w:color="CFCFC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22972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15436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323961">
                                                                          <w:marLeft w:val="0"/>
                                                                          <w:marRight w:val="15"/>
                                                                          <w:marTop w:val="180"/>
                                                                          <w:marBottom w:val="13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899771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01312101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90693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159729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412363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206232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80363455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41604851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5061472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302739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36" w:space="0" w:color="FFFFFF"/>
                                                                <w:left w:val="single" w:sz="36" w:space="0" w:color="FFFFFF"/>
                                                                <w:bottom w:val="single" w:sz="36" w:space="0" w:color="FFFFFF"/>
                                                                <w:right w:val="single" w:sz="36" w:space="0" w:color="FFFFFF"/>
                                                              </w:divBdr>
                                                              <w:divsChild>
                                                                <w:div w:id="348218149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CCCCCC"/>
                                                                    <w:left w:val="single" w:sz="6" w:space="0" w:color="CCCCCC"/>
                                                                    <w:bottom w:val="single" w:sz="6" w:space="0" w:color="CCCCCC"/>
                                                                    <w:right w:val="single" w:sz="6" w:space="0" w:color="CCCCCC"/>
                                                                  </w:divBdr>
                                                                </w:div>
                                                                <w:div w:id="580649159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FFFFFF"/>
                                                                    <w:left w:val="single" w:sz="6" w:space="0" w:color="FFFFFF"/>
                                                                    <w:bottom w:val="single" w:sz="6" w:space="0" w:color="FFFFFF"/>
                                                                    <w:right w:val="single" w:sz="6" w:space="0" w:color="FFFFFF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812936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28012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76009224">
                                                              <w:marLeft w:val="45"/>
                                                              <w:marRight w:val="0"/>
                                                              <w:marTop w:val="135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CDCDCD"/>
                                                                <w:left w:val="single" w:sz="6" w:space="0" w:color="CDCDCD"/>
                                                                <w:bottom w:val="single" w:sz="6" w:space="0" w:color="CDCDCD"/>
                                                                <w:right w:val="single" w:sz="6" w:space="0" w:color="CDCDCD"/>
                                                              </w:divBdr>
                                                            </w:div>
                                                            <w:div w:id="20824866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38952652">
                                                      <w:marLeft w:val="0"/>
                                                      <w:marRight w:val="0"/>
                                                      <w:marTop w:val="4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7286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94997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59724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413993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88167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7837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03945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787048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4411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94782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35744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29691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0" w:color="CCCCCC"/>
                                                <w:bottom w:val="none" w:sz="0" w:space="0" w:color="auto"/>
                                                <w:right w:val="single" w:sz="6" w:space="0" w:color="CCCCCC"/>
                                              </w:divBdr>
                                              <w:divsChild>
                                                <w:div w:id="951326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299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5596099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5795969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834769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79927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6382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7588375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5822326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51494806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7443050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191319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0221070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3858049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537842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3612707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3308509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05820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8798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6040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79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8743736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630552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955310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26254930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8535160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99586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0380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35194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36683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0005486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48100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31424198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541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4000583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746610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933644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9883402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3705243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91031528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6141198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302507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1252462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4525938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874846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5" w:color="CCCCCC"/>
                                                                        <w:left w:val="single" w:sz="6" w:space="0" w:color="CCCCCC"/>
                                                                        <w:bottom w:val="single" w:sz="6" w:space="5" w:color="CCCCCC"/>
                                                                        <w:right w:val="single" w:sz="6" w:space="0" w:color="CCCCCC"/>
                                                                      </w:divBdr>
                                                                      <w:divsChild>
                                                                        <w:div w:id="502164581">
                                                                          <w:marLeft w:val="75"/>
                                                                          <w:marRight w:val="7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4" w:color="222222"/>
                                                                            <w:left w:val="single" w:sz="12" w:space="4" w:color="222222"/>
                                                                            <w:bottom w:val="single" w:sz="12" w:space="4" w:color="222222"/>
                                                                            <w:right w:val="single" w:sz="12" w:space="4" w:color="222222"/>
                                                                          </w:divBdr>
                                                                          <w:divsChild>
                                                                            <w:div w:id="7539401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270369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631079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995107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684877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1359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552200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6144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364016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10404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400101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4426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32162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52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387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16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006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6646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9052346">
                                              <w:marLeft w:val="420"/>
                                              <w:marRight w:val="420"/>
                                              <w:marTop w:val="0"/>
                                              <w:marBottom w:val="4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2239831">
                                                  <w:marLeft w:val="0"/>
                                                  <w:marRight w:val="12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45127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32745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465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3997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636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9263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84718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DCDCD"/>
                                                            <w:left w:val="single" w:sz="6" w:space="0" w:color="CDCDCD"/>
                                                            <w:bottom w:val="single" w:sz="6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17762476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41088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03101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198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3503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5670412">
                                                  <w:marLeft w:val="15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53285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81673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98191062">
                                              <w:marLeft w:val="300"/>
                                              <w:marRight w:val="300"/>
                                              <w:marTop w:val="30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430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73357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48084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33328686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43159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dashed" w:sz="2" w:space="0" w:color="auto"/>
                                                <w:left w:val="dashed" w:sz="48" w:space="0" w:color="auto"/>
                                                <w:bottom w:val="single" w:sz="48" w:space="0" w:color="FFFFFF"/>
                                                <w:right w:val="dashed" w:sz="48" w:space="0" w:color="auto"/>
                                              </w:divBdr>
                                            </w:div>
                                            <w:div w:id="19503082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8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613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313874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30531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8" w:color="CCCCCC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0856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041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8457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63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697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0536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870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86395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17854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683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508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629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16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96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1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456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35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0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8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47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79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04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566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79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710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E4E4E4"/>
                                <w:right w:val="none" w:sz="0" w:space="0" w:color="auto"/>
                              </w:divBdr>
                              <w:divsChild>
                                <w:div w:id="643391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5452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6959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809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001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30191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6353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56211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2900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56728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2625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511194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02116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0523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3611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194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6596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3228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1852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5946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8344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2072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05420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5971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1133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9917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3901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cobblestoneatspringcreek.org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providence.stratify.net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mailto:cobblestonehome@comcast.net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rovidence.stratify.ne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cobblestoneatspringcreek.org" TargetMode="External"/><Relationship Id="rId10" Type="http://schemas.openxmlformats.org/officeDocument/2006/relationships/hyperlink" Target="https://pixabay.com/en/green-shamrock-march-love-spring-48260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cobblestonehome@comcast.ne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sa\AppData\Roaming\Microsoft\Templates\Newsletter.dot" TargetMode="Externa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56A17C-9540-44BF-8D3E-2300ACFCA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Newsletter</Template>
  <TotalTime>7</TotalTime>
  <Pages>1</Pages>
  <Words>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</dc:creator>
  <cp:keywords/>
  <dc:description/>
  <cp:lastModifiedBy>CHOA choa</cp:lastModifiedBy>
  <cp:revision>6</cp:revision>
  <cp:lastPrinted>2024-03-05T20:48:00Z</cp:lastPrinted>
  <dcterms:created xsi:type="dcterms:W3CDTF">2024-03-05T20:48:00Z</dcterms:created>
  <dcterms:modified xsi:type="dcterms:W3CDTF">2024-03-05T20:55:00Z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TC062062911033</vt:lpwstr>
  </property>
</Properties>
</file>