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858252" w14:textId="77777777" w:rsidR="00E841AB" w:rsidRPr="00A54956" w:rsidRDefault="00C45234">
      <w:pPr>
        <w:rPr>
          <w:b/>
          <w:noProof/>
        </w:rPr>
      </w:pPr>
      <w:r>
        <w:rPr>
          <w:b/>
          <w:noProof/>
        </w:rPr>
        <mc:AlternateContent>
          <mc:Choice Requires="wpg">
            <w:drawing>
              <wp:anchor distT="0" distB="0" distL="114300" distR="114300" simplePos="0" relativeHeight="251614720" behindDoc="0" locked="0" layoutInCell="1" allowOverlap="1" wp14:anchorId="17465246" wp14:editId="7FCEFD26">
                <wp:simplePos x="0" y="0"/>
                <wp:positionH relativeFrom="page">
                  <wp:align>center</wp:align>
                </wp:positionH>
                <wp:positionV relativeFrom="paragraph">
                  <wp:posOffset>-783590</wp:posOffset>
                </wp:positionV>
                <wp:extent cx="6885305" cy="1078865"/>
                <wp:effectExtent l="0" t="0" r="0" b="26035"/>
                <wp:wrapNone/>
                <wp:docPr id="13" name="Group 2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85305" cy="1078865"/>
                          <a:chOff x="662" y="1166"/>
                          <a:chExt cx="10843" cy="1742"/>
                        </a:xfrm>
                      </wpg:grpSpPr>
                      <wps:wsp>
                        <wps:cNvPr id="14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701" y="1314"/>
                            <a:ext cx="10771" cy="159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666633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REC 2"/>
                        <wps:cNvSpPr>
                          <a:spLocks noChangeArrowheads="1"/>
                        </wps:cNvSpPr>
                        <wps:spPr bwMode="auto">
                          <a:xfrm>
                            <a:off x="662" y="1166"/>
                            <a:ext cx="10843" cy="356"/>
                          </a:xfrm>
                          <a:prstGeom prst="rect">
                            <a:avLst/>
                          </a:prstGeom>
                          <a:solidFill>
                            <a:srgbClr val="E1E1D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666633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1381" y="1864"/>
                            <a:ext cx="198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BEF905A" w14:textId="77777777" w:rsidR="00AC0427" w:rsidRDefault="00912AF5">
                              <w:pPr>
                                <w:spacing w:line="360" w:lineRule="auto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b/>
                                  <w:sz w:val="18"/>
                                  <w:szCs w:val="18"/>
                                </w:rPr>
                                <w:t xml:space="preserve">Newsletter </w:t>
                              </w:r>
                            </w:p>
                            <w:p w14:paraId="08A57050" w14:textId="2B955B98" w:rsidR="00152263" w:rsidRPr="00891C54" w:rsidRDefault="00AE26D8">
                              <w:pPr>
                                <w:spacing w:line="360" w:lineRule="auto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b/>
                                  <w:sz w:val="18"/>
                                  <w:szCs w:val="18"/>
                                </w:rPr>
                                <w:t>June</w:t>
                              </w:r>
                              <w:r w:rsidR="009C14D3">
                                <w:rPr>
                                  <w:b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="00F7543F">
                                <w:rPr>
                                  <w:b/>
                                  <w:sz w:val="18"/>
                                  <w:szCs w:val="18"/>
                                </w:rPr>
                                <w:t>2024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4361" y="1604"/>
                            <a:ext cx="6480" cy="1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BD1142B" w14:textId="77777777" w:rsidR="00152263" w:rsidRDefault="00152263" w:rsidP="00A54956">
                              <w:pPr>
                                <w:jc w:val="center"/>
                                <w:rPr>
                                  <w:rFonts w:ascii="Baskerville Old Face" w:hAnsi="Baskerville Old Face"/>
                                  <w:sz w:val="44"/>
                                </w:rPr>
                              </w:pPr>
                              <w:r>
                                <w:rPr>
                                  <w:rFonts w:ascii="Baskerville Old Face" w:hAnsi="Baskerville Old Face"/>
                                  <w:noProof/>
                                  <w:sz w:val="44"/>
                                </w:rPr>
                                <w:drawing>
                                  <wp:inline distT="0" distB="0" distL="0" distR="0" wp14:anchorId="435CC144" wp14:editId="586F1974">
                                    <wp:extent cx="2009775" cy="666750"/>
                                    <wp:effectExtent l="19050" t="0" r="9525" b="0"/>
                                    <wp:docPr id="197" name="Picture 197" descr="CobbleLOGO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5" descr="CobbleLOGO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8"/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009775" cy="6667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noFill/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14:paraId="3EFF7563" w14:textId="77777777" w:rsidR="00152263" w:rsidRPr="00EA2D06" w:rsidRDefault="00152263" w:rsidP="00A54956">
                              <w:pPr>
                                <w:jc w:val="center"/>
                                <w:rPr>
                                  <w:rFonts w:ascii="Baskerville Old Face" w:hAnsi="Baskerville Old Face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Baskerville Old Face" w:hAnsi="Baskerville Old Face"/>
                                  <w:sz w:val="16"/>
                                  <w:szCs w:val="16"/>
                                </w:rPr>
                                <w:t xml:space="preserve">  A Private Residential Community</w:t>
                              </w:r>
                            </w:p>
                            <w:p w14:paraId="6947208B" w14:textId="77777777" w:rsidR="00152263" w:rsidRPr="00277F31" w:rsidRDefault="00152263">
                              <w:pPr>
                                <w:pStyle w:val="Masthead"/>
                                <w:rPr>
                                  <w:color w:val="auto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7465246" id="Group 242" o:spid="_x0000_s1026" style="position:absolute;margin-left:0;margin-top:-61.7pt;width:542.15pt;height:84.95pt;z-index:251614720;mso-position-horizontal:center;mso-position-horizontal-relative:page" coordorigin="662,1166" coordsize="10843,17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">
                <v:rect id="Rectangle 5" o:spid="_x0000_s1027" style="position:absolute;left:701;top:1314;width:10771;height:15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" strokecolor="#663" strokeweight="2pt"/>
                <v:rect id="REC 2" o:spid="_x0000_s1028" style="position:absolute;left:662;top:1166;width:10843;height:3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" fillcolor="#e1e1d7" stroked="f" strokecolor="#663" strokeweight="0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7" o:spid="_x0000_s1029" type="#_x0000_t202" style="position:absolute;left:1381;top:1864;width:198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" filled="f" stroked="f">
                  <v:textbox inset="0,0,0,0">
                    <w:txbxContent>
                      <w:p w14:paraId="5BEF905A" w14:textId="77777777" w:rsidR="00AC0427" w:rsidRDefault="00912AF5">
                        <w:pPr>
                          <w:spacing w:line="360" w:lineRule="auto"/>
                          <w:rPr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b/>
                            <w:sz w:val="18"/>
                            <w:szCs w:val="18"/>
                          </w:rPr>
                          <w:t xml:space="preserve">Newsletter </w:t>
                        </w:r>
                      </w:p>
                      <w:p w14:paraId="08A57050" w14:textId="2B955B98" w:rsidR="00152263" w:rsidRPr="00891C54" w:rsidRDefault="00AE26D8">
                        <w:pPr>
                          <w:spacing w:line="360" w:lineRule="auto"/>
                          <w:rPr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b/>
                            <w:sz w:val="18"/>
                            <w:szCs w:val="18"/>
                          </w:rPr>
                          <w:t>June</w:t>
                        </w:r>
                        <w:r w:rsidR="009C14D3">
                          <w:rPr>
                            <w:b/>
                            <w:sz w:val="18"/>
                            <w:szCs w:val="18"/>
                          </w:rPr>
                          <w:t xml:space="preserve"> </w:t>
                        </w:r>
                        <w:r w:rsidR="00F7543F">
                          <w:rPr>
                            <w:b/>
                            <w:sz w:val="18"/>
                            <w:szCs w:val="18"/>
                          </w:rPr>
                          <w:t>2024</w:t>
                        </w:r>
                      </w:p>
                    </w:txbxContent>
                  </v:textbox>
                </v:shape>
                <v:shape id="Text Box 8" o:spid="_x0000_s1030" type="#_x0000_t202" style="position:absolute;left:4361;top:1604;width:6480;height:10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" filled="f" stroked="f" strokecolor="white">
                  <v:textbox inset="0,0,0,0">
                    <w:txbxContent>
                      <w:p w14:paraId="1BD1142B" w14:textId="77777777" w:rsidR="00152263" w:rsidRDefault="00152263" w:rsidP="00A54956">
                        <w:pPr>
                          <w:jc w:val="center"/>
                          <w:rPr>
                            <w:rFonts w:ascii="Baskerville Old Face" w:hAnsi="Baskerville Old Face"/>
                            <w:sz w:val="44"/>
                          </w:rPr>
                        </w:pPr>
                        <w:r>
                          <w:rPr>
                            <w:rFonts w:ascii="Baskerville Old Face" w:hAnsi="Baskerville Old Face"/>
                            <w:noProof/>
                            <w:sz w:val="44"/>
                          </w:rPr>
                          <w:drawing>
                            <wp:inline distT="0" distB="0" distL="0" distR="0" wp14:anchorId="435CC144" wp14:editId="586F1974">
                              <wp:extent cx="2009775" cy="666750"/>
                              <wp:effectExtent l="19050" t="0" r="9525" b="0"/>
                              <wp:docPr id="197" name="Picture 197" descr="CobbleLOGO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5" descr="CobbleLOGO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009775" cy="6667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3EFF7563" w14:textId="77777777" w:rsidR="00152263" w:rsidRPr="00EA2D06" w:rsidRDefault="00152263" w:rsidP="00A54956">
                        <w:pPr>
                          <w:jc w:val="center"/>
                          <w:rPr>
                            <w:rFonts w:ascii="Baskerville Old Face" w:hAnsi="Baskerville Old Face"/>
                            <w:sz w:val="16"/>
                            <w:szCs w:val="16"/>
                          </w:rPr>
                        </w:pPr>
                        <w:r>
                          <w:rPr>
                            <w:rFonts w:ascii="Baskerville Old Face" w:hAnsi="Baskerville Old Face"/>
                            <w:sz w:val="16"/>
                            <w:szCs w:val="16"/>
                          </w:rPr>
                          <w:t xml:space="preserve">  A Private Residential Community</w:t>
                        </w:r>
                      </w:p>
                      <w:p w14:paraId="6947208B" w14:textId="77777777" w:rsidR="00152263" w:rsidRPr="00277F31" w:rsidRDefault="00152263">
                        <w:pPr>
                          <w:pStyle w:val="Masthead"/>
                          <w:rPr>
                            <w:color w:val="auto"/>
                          </w:rPr>
                        </w:pP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14:paraId="0FE55012" w14:textId="4C36734B" w:rsidR="00E841AB" w:rsidRDefault="002A03C2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2D2A413" wp14:editId="5E8B3086">
                <wp:simplePos x="0" y="0"/>
                <wp:positionH relativeFrom="column">
                  <wp:posOffset>2895600</wp:posOffset>
                </wp:positionH>
                <wp:positionV relativeFrom="paragraph">
                  <wp:posOffset>289961</wp:posOffset>
                </wp:positionV>
                <wp:extent cx="2839453" cy="946484"/>
                <wp:effectExtent l="0" t="0" r="0" b="63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39453" cy="94648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3C43259" w14:textId="77777777" w:rsidR="00B854D0" w:rsidRDefault="00B854D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D2A413" id="Text Box 1" o:spid="_x0000_s1031" type="#_x0000_t202" style="position:absolute;margin-left:228pt;margin-top:22.85pt;width:223.6pt;height:74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" fillcolor="white [3201]" stroked="f" strokeweight=".5pt">
                <v:textbox>
                  <w:txbxContent>
                    <w:p w14:paraId="03C43259" w14:textId="77777777" w:rsidR="00B854D0" w:rsidRDefault="00B854D0"/>
                  </w:txbxContent>
                </v:textbox>
              </v:shape>
            </w:pict>
          </mc:Fallback>
        </mc:AlternateContent>
      </w:r>
    </w:p>
    <w:p w14:paraId="6B3D7291" w14:textId="52F18138" w:rsidR="00880399" w:rsidRDefault="0083206B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33576CE" wp14:editId="7F6D2C69">
                <wp:simplePos x="0" y="0"/>
                <wp:positionH relativeFrom="column">
                  <wp:posOffset>1952625</wp:posOffset>
                </wp:positionH>
                <wp:positionV relativeFrom="paragraph">
                  <wp:posOffset>173355</wp:posOffset>
                </wp:positionV>
                <wp:extent cx="4857750" cy="8067675"/>
                <wp:effectExtent l="0" t="0" r="0" b="9525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57750" cy="806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2A13C6" w14:textId="77777777" w:rsidR="00081813" w:rsidRDefault="00081813" w:rsidP="00DD07CC">
                            <w:pPr>
                              <w:rPr>
                                <w:sz w:val="20"/>
                              </w:rPr>
                            </w:pPr>
                          </w:p>
                          <w:p w14:paraId="594984B6" w14:textId="7F8E689A" w:rsidR="007862B2" w:rsidRPr="00864781" w:rsidRDefault="007C699D" w:rsidP="007C699D">
                            <w:pPr>
                              <w:jc w:val="center"/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864781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ELECTIONS</w:t>
                            </w:r>
                          </w:p>
                          <w:p w14:paraId="6E6B1E63" w14:textId="41BC4CD7" w:rsidR="007C699D" w:rsidRPr="00864781" w:rsidRDefault="0046461B" w:rsidP="007C699D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864781">
                              <w:rPr>
                                <w:sz w:val="22"/>
                                <w:szCs w:val="22"/>
                              </w:rPr>
                              <w:t xml:space="preserve">Brad Blau and Tamie Fisher were elected at our Members Meeting in May to be our two new members of the </w:t>
                            </w:r>
                            <w:r w:rsidR="002D49D1" w:rsidRPr="00864781">
                              <w:rPr>
                                <w:sz w:val="22"/>
                                <w:szCs w:val="22"/>
                              </w:rPr>
                              <w:t>Management Board.  We appreciate their willingness to serve</w:t>
                            </w:r>
                            <w:r w:rsidR="00736AFC" w:rsidRPr="00864781">
                              <w:rPr>
                                <w:sz w:val="22"/>
                                <w:szCs w:val="22"/>
                              </w:rPr>
                              <w:t xml:space="preserve">!  They were both elected for </w:t>
                            </w:r>
                            <w:proofErr w:type="gramStart"/>
                            <w:r w:rsidR="00736AFC" w:rsidRPr="00864781">
                              <w:rPr>
                                <w:sz w:val="22"/>
                                <w:szCs w:val="22"/>
                              </w:rPr>
                              <w:t>3 year</w:t>
                            </w:r>
                            <w:proofErr w:type="gramEnd"/>
                            <w:r w:rsidR="00736AFC" w:rsidRPr="00864781">
                              <w:rPr>
                                <w:sz w:val="22"/>
                                <w:szCs w:val="22"/>
                              </w:rPr>
                              <w:t xml:space="preserve"> terms</w:t>
                            </w:r>
                          </w:p>
                          <w:p w14:paraId="221E8173" w14:textId="77777777" w:rsidR="0017442C" w:rsidRPr="00864781" w:rsidRDefault="0017442C" w:rsidP="0017442C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765E373D" w14:textId="2FF3AAD2" w:rsidR="0017442C" w:rsidRPr="00864781" w:rsidRDefault="00BE51A1" w:rsidP="0017442C">
                            <w:pPr>
                              <w:jc w:val="center"/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864781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POOL</w:t>
                            </w:r>
                          </w:p>
                          <w:p w14:paraId="331C011B" w14:textId="77777777" w:rsidR="00B904DA" w:rsidRPr="00864781" w:rsidRDefault="00B904DA" w:rsidP="00B904DA">
                            <w:pPr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</w:pPr>
                            <w:r w:rsidRPr="00864781">
                              <w:rPr>
                                <w:sz w:val="22"/>
                                <w:szCs w:val="22"/>
                              </w:rPr>
                              <w:t>THE POOL HAS REOPENED!</w:t>
                            </w:r>
                          </w:p>
                          <w:p w14:paraId="546348A4" w14:textId="77777777" w:rsidR="00B904DA" w:rsidRPr="00864781" w:rsidRDefault="00B904DA" w:rsidP="00B904DA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7FE6A1A0" w14:textId="3A504389" w:rsidR="00B904DA" w:rsidRPr="00864781" w:rsidRDefault="00B904DA" w:rsidP="00B904DA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864781">
                              <w:rPr>
                                <w:sz w:val="22"/>
                                <w:szCs w:val="22"/>
                              </w:rPr>
                              <w:t>We are happy to report that the extensive aging/deterioration problems in the pool area have been fixed.  We hope our residen</w:t>
                            </w:r>
                            <w:r w:rsidR="0074733E">
                              <w:rPr>
                                <w:sz w:val="22"/>
                                <w:szCs w:val="22"/>
                              </w:rPr>
                              <w:t>ts</w:t>
                            </w:r>
                            <w:r w:rsidRPr="00864781">
                              <w:rPr>
                                <w:sz w:val="22"/>
                                <w:szCs w:val="22"/>
                              </w:rPr>
                              <w:t xml:space="preserve"> enjoy the refurbished and beautiful pool area.  </w:t>
                            </w:r>
                          </w:p>
                          <w:p w14:paraId="4DD38676" w14:textId="77777777" w:rsidR="00B904DA" w:rsidRPr="00864781" w:rsidRDefault="00B904DA" w:rsidP="00B904DA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46DA4923" w14:textId="77777777" w:rsidR="00B904DA" w:rsidRPr="00864781" w:rsidRDefault="00B904DA" w:rsidP="00B904DA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864781">
                              <w:rPr>
                                <w:sz w:val="22"/>
                                <w:szCs w:val="22"/>
                              </w:rPr>
                              <w:t>Unfortunately, we have already had some misconduct in the pool area that has prompted us to issue a reminder of some of the pool rules:</w:t>
                            </w:r>
                          </w:p>
                          <w:p w14:paraId="3F34AF9D" w14:textId="77777777" w:rsidR="00B904DA" w:rsidRPr="00864781" w:rsidRDefault="00B904DA" w:rsidP="00B904DA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6341E317" w14:textId="77777777" w:rsidR="00B904DA" w:rsidRPr="00864781" w:rsidRDefault="00B904DA" w:rsidP="00B904DA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864781">
                              <w:rPr>
                                <w:sz w:val="22"/>
                                <w:szCs w:val="22"/>
                                <w:u w:val="single"/>
                              </w:rPr>
                              <w:t>Homeowners</w:t>
                            </w:r>
                            <w:r w:rsidRPr="00864781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864781">
                              <w:rPr>
                                <w:sz w:val="22"/>
                                <w:szCs w:val="22"/>
                                <w:u w:val="single"/>
                              </w:rPr>
                              <w:t>must</w:t>
                            </w:r>
                            <w:r w:rsidRPr="00864781">
                              <w:rPr>
                                <w:sz w:val="22"/>
                                <w:szCs w:val="22"/>
                              </w:rPr>
                              <w:t xml:space="preserve"> accompany all guests and minor children in the pool area.  Please don’t give your access card to others.</w:t>
                            </w:r>
                          </w:p>
                          <w:p w14:paraId="71B1C703" w14:textId="77777777" w:rsidR="00B904DA" w:rsidRPr="00864781" w:rsidRDefault="00B904DA" w:rsidP="00B904DA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4C2CC03D" w14:textId="77777777" w:rsidR="00B904DA" w:rsidRPr="00864781" w:rsidRDefault="00B904DA" w:rsidP="00B904DA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864781">
                              <w:rPr>
                                <w:sz w:val="22"/>
                                <w:szCs w:val="22"/>
                              </w:rPr>
                              <w:t xml:space="preserve">HOT TUB.  For </w:t>
                            </w:r>
                            <w:r w:rsidRPr="00864781">
                              <w:rPr>
                                <w:sz w:val="22"/>
                                <w:szCs w:val="22"/>
                                <w:u w:val="single"/>
                              </w:rPr>
                              <w:t>health and safety reasons</w:t>
                            </w:r>
                            <w:r w:rsidRPr="00864781">
                              <w:rPr>
                                <w:sz w:val="22"/>
                                <w:szCs w:val="22"/>
                              </w:rPr>
                              <w:t>, no children under the age of five (5) are allowed to use the hot tub.  Older children must be supervised by resident adults.</w:t>
                            </w:r>
                          </w:p>
                          <w:p w14:paraId="6BD7D1A1" w14:textId="77777777" w:rsidR="00B904DA" w:rsidRPr="00864781" w:rsidRDefault="00B904DA" w:rsidP="00B904DA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6CA301F0" w14:textId="77777777" w:rsidR="00486B3A" w:rsidRDefault="00B904DA" w:rsidP="00B904DA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864781">
                              <w:rPr>
                                <w:sz w:val="22"/>
                                <w:szCs w:val="22"/>
                              </w:rPr>
                              <w:t>Please follow all posted signs in the pool area.   We ask that residen</w:t>
                            </w:r>
                            <w:r w:rsidR="00864781" w:rsidRPr="00864781">
                              <w:rPr>
                                <w:sz w:val="22"/>
                                <w:szCs w:val="22"/>
                              </w:rPr>
                              <w:t>ts</w:t>
                            </w:r>
                            <w:r w:rsidRPr="00864781">
                              <w:rPr>
                                <w:sz w:val="22"/>
                                <w:szCs w:val="22"/>
                              </w:rPr>
                              <w:t xml:space="preserve"> please read and comply with the pool rules section of your Rules and Regulations Manual before using the pool area.  Our pool is under </w:t>
                            </w:r>
                            <w:proofErr w:type="gramStart"/>
                            <w:r w:rsidRPr="00864781">
                              <w:rPr>
                                <w:sz w:val="22"/>
                                <w:szCs w:val="22"/>
                              </w:rPr>
                              <w:t>24 hour</w:t>
                            </w:r>
                            <w:proofErr w:type="gramEnd"/>
                            <w:r w:rsidRPr="00864781">
                              <w:rPr>
                                <w:sz w:val="22"/>
                                <w:szCs w:val="22"/>
                              </w:rPr>
                              <w:t xml:space="preserve"> video surveillance.  Violations of the rules will result in a warning, then fines.  We want the pool area to be a safe and enjoyable experience for all residen</w:t>
                            </w:r>
                            <w:r w:rsidR="00A007D3">
                              <w:rPr>
                                <w:sz w:val="22"/>
                                <w:szCs w:val="22"/>
                              </w:rPr>
                              <w:t>ts</w:t>
                            </w:r>
                            <w:r w:rsidRPr="00864781">
                              <w:rPr>
                                <w:sz w:val="22"/>
                                <w:szCs w:val="22"/>
                              </w:rPr>
                              <w:t xml:space="preserve"> of Cobblestone.  Thank you for your help and cooperation.</w:t>
                            </w:r>
                          </w:p>
                          <w:p w14:paraId="1EED0441" w14:textId="77777777" w:rsidR="00486B3A" w:rsidRDefault="00486B3A" w:rsidP="00B904DA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5191F5CA" w14:textId="7B7B143E" w:rsidR="00B904DA" w:rsidRDefault="00486B3A" w:rsidP="00486B3A">
                            <w:pPr>
                              <w:jc w:val="center"/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SPRINKLERS</w:t>
                            </w:r>
                          </w:p>
                          <w:p w14:paraId="37E29827" w14:textId="4BDA53BA" w:rsidR="00486B3A" w:rsidRPr="00486B3A" w:rsidRDefault="00486B3A" w:rsidP="00486B3A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Strata </w:t>
                            </w:r>
                            <w:r w:rsidR="006D3F54">
                              <w:rPr>
                                <w:sz w:val="22"/>
                                <w:szCs w:val="22"/>
                              </w:rPr>
                              <w:t>F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iber </w:t>
                            </w:r>
                            <w:r w:rsidR="006D3F54">
                              <w:rPr>
                                <w:sz w:val="22"/>
                                <w:szCs w:val="22"/>
                              </w:rPr>
                              <w:t>O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ptics </w:t>
                            </w:r>
                            <w:r w:rsidR="0027359E">
                              <w:rPr>
                                <w:sz w:val="22"/>
                                <w:szCs w:val="22"/>
                              </w:rPr>
                              <w:t>are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 still working on repairing the sprinkling system.  We will turn on the water when finished.  In the meantime, if you see any plants or areas that seem to be </w:t>
                            </w:r>
                            <w:r w:rsidR="0027359E">
                              <w:rPr>
                                <w:sz w:val="22"/>
                                <w:szCs w:val="22"/>
                              </w:rPr>
                              <w:t>drying out, feel free to water them by hand.</w:t>
                            </w:r>
                          </w:p>
                          <w:p w14:paraId="4E61E51C" w14:textId="78C9DA8E" w:rsidR="007E7D1C" w:rsidRPr="00864781" w:rsidRDefault="007E7D1C" w:rsidP="00BE51A1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3AD671C4" w14:textId="77777777" w:rsidR="0036097E" w:rsidRPr="00864781" w:rsidRDefault="0036097E" w:rsidP="00BE51A1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102B4B3B" w14:textId="44255C86" w:rsidR="0036097E" w:rsidRPr="00864781" w:rsidRDefault="0036097E" w:rsidP="0036097E">
                            <w:pPr>
                              <w:jc w:val="center"/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864781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SPECIAL THANKS</w:t>
                            </w:r>
                          </w:p>
                          <w:p w14:paraId="5B8B0428" w14:textId="6738713A" w:rsidR="000B7284" w:rsidRPr="00864781" w:rsidRDefault="000B7284" w:rsidP="0036097E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864781">
                              <w:rPr>
                                <w:sz w:val="22"/>
                                <w:szCs w:val="22"/>
                              </w:rPr>
                              <w:t xml:space="preserve">Thanks to all homeowners who volunteer to help make </w:t>
                            </w:r>
                            <w:r w:rsidR="006924F0" w:rsidRPr="00864781">
                              <w:rPr>
                                <w:sz w:val="22"/>
                                <w:szCs w:val="22"/>
                              </w:rPr>
                              <w:t xml:space="preserve">our </w:t>
                            </w:r>
                            <w:r w:rsidRPr="00864781">
                              <w:rPr>
                                <w:sz w:val="22"/>
                                <w:szCs w:val="22"/>
                              </w:rPr>
                              <w:t xml:space="preserve">community a great place to live.  Special thanks to </w:t>
                            </w:r>
                            <w:r w:rsidR="00E83866" w:rsidRPr="00864781">
                              <w:rPr>
                                <w:sz w:val="22"/>
                                <w:szCs w:val="22"/>
                              </w:rPr>
                              <w:t>Mary Lehman who takes care of our library</w:t>
                            </w:r>
                            <w:r w:rsidR="00626C60" w:rsidRPr="00864781">
                              <w:rPr>
                                <w:sz w:val="22"/>
                                <w:szCs w:val="22"/>
                              </w:rPr>
                              <w:t>;</w:t>
                            </w:r>
                            <w:r w:rsidR="00E83866" w:rsidRPr="00864781">
                              <w:rPr>
                                <w:sz w:val="22"/>
                                <w:szCs w:val="22"/>
                              </w:rPr>
                              <w:t xml:space="preserve"> Ned </w:t>
                            </w:r>
                            <w:proofErr w:type="spellStart"/>
                            <w:r w:rsidR="00E83866" w:rsidRPr="00864781">
                              <w:rPr>
                                <w:sz w:val="22"/>
                                <w:szCs w:val="22"/>
                              </w:rPr>
                              <w:t>Weinshenker</w:t>
                            </w:r>
                            <w:proofErr w:type="spellEnd"/>
                            <w:r w:rsidR="00E83866" w:rsidRPr="00864781">
                              <w:rPr>
                                <w:sz w:val="22"/>
                                <w:szCs w:val="22"/>
                              </w:rPr>
                              <w:t xml:space="preserve"> who </w:t>
                            </w:r>
                            <w:r w:rsidR="00B105BF" w:rsidRPr="00864781">
                              <w:rPr>
                                <w:sz w:val="22"/>
                                <w:szCs w:val="22"/>
                              </w:rPr>
                              <w:t>manages our website</w:t>
                            </w:r>
                            <w:r w:rsidR="00626C60" w:rsidRPr="00864781">
                              <w:rPr>
                                <w:sz w:val="22"/>
                                <w:szCs w:val="22"/>
                              </w:rPr>
                              <w:t>;</w:t>
                            </w:r>
                            <w:r w:rsidR="00B105BF" w:rsidRPr="00864781">
                              <w:rPr>
                                <w:sz w:val="22"/>
                                <w:szCs w:val="22"/>
                              </w:rPr>
                              <w:t xml:space="preserve"> Randy and Raeleen Anderson for a special cleanup project</w:t>
                            </w:r>
                            <w:r w:rsidR="007C699D" w:rsidRPr="00864781">
                              <w:rPr>
                                <w:sz w:val="22"/>
                                <w:szCs w:val="22"/>
                              </w:rPr>
                              <w:t>;</w:t>
                            </w:r>
                            <w:r w:rsidR="00B105BF" w:rsidRPr="00864781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7B79C0" w:rsidRPr="00864781">
                              <w:rPr>
                                <w:sz w:val="22"/>
                                <w:szCs w:val="22"/>
                              </w:rPr>
                              <w:t xml:space="preserve">and all of you who freely give their time and efforts </w:t>
                            </w:r>
                            <w:r w:rsidR="00626C60" w:rsidRPr="00864781">
                              <w:rPr>
                                <w:sz w:val="22"/>
                                <w:szCs w:val="22"/>
                              </w:rPr>
                              <w:t>to make our community vibrant.</w:t>
                            </w:r>
                          </w:p>
                          <w:p w14:paraId="1F5871E5" w14:textId="77777777" w:rsidR="009E5B08" w:rsidRPr="00864781" w:rsidRDefault="009E5B08" w:rsidP="0036097E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2D34D8D8" w14:textId="0FFE5DBC" w:rsidR="009E5B08" w:rsidRPr="00864781" w:rsidRDefault="009E5B08" w:rsidP="0036097E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864781">
                              <w:rPr>
                                <w:sz w:val="22"/>
                                <w:szCs w:val="22"/>
                              </w:rPr>
                              <w:t xml:space="preserve">We have had </w:t>
                            </w:r>
                            <w:r w:rsidR="004221A9" w:rsidRPr="00864781">
                              <w:rPr>
                                <w:sz w:val="22"/>
                                <w:szCs w:val="22"/>
                              </w:rPr>
                              <w:t>several people make anonymous donations to the Cobblestone</w:t>
                            </w:r>
                            <w:r w:rsidR="00437F2B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9522C1">
                              <w:rPr>
                                <w:sz w:val="22"/>
                                <w:szCs w:val="22"/>
                              </w:rPr>
                              <w:t>reforestation project</w:t>
                            </w:r>
                            <w:r w:rsidR="00437F2B">
                              <w:rPr>
                                <w:sz w:val="22"/>
                                <w:szCs w:val="22"/>
                              </w:rPr>
                              <w:t>.</w:t>
                            </w:r>
                            <w:r w:rsidR="004221A9" w:rsidRPr="00864781">
                              <w:rPr>
                                <w:sz w:val="22"/>
                                <w:szCs w:val="22"/>
                              </w:rPr>
                              <w:t xml:space="preserve"> We appreciate their generosity </w:t>
                            </w:r>
                            <w:r w:rsidR="003B0D56" w:rsidRPr="00864781">
                              <w:rPr>
                                <w:sz w:val="22"/>
                                <w:szCs w:val="22"/>
                              </w:rPr>
                              <w:t>and kindness.</w:t>
                            </w:r>
                          </w:p>
                          <w:p w14:paraId="63976092" w14:textId="77777777" w:rsidR="003B0D56" w:rsidRPr="00864781" w:rsidRDefault="003B0D56" w:rsidP="0036097E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3464416B" w14:textId="769FCF3B" w:rsidR="003B0D56" w:rsidRPr="00864781" w:rsidRDefault="003B0D56" w:rsidP="0036097E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864781">
                              <w:rPr>
                                <w:sz w:val="22"/>
                                <w:szCs w:val="22"/>
                              </w:rPr>
                              <w:t>We would also like to thank Steve Jacobsen who has headed up our pool refurbishment.</w:t>
                            </w:r>
                            <w:r w:rsidR="004D3269" w:rsidRPr="00864781">
                              <w:rPr>
                                <w:sz w:val="22"/>
                                <w:szCs w:val="22"/>
                              </w:rPr>
                              <w:t xml:space="preserve">  We will be enjoying the pool for many years to come!</w:t>
                            </w:r>
                          </w:p>
                          <w:p w14:paraId="54E1E3FA" w14:textId="77777777" w:rsidR="00F7543F" w:rsidRPr="00CF3473" w:rsidRDefault="00F7543F" w:rsidP="00F7543F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3DD49252" w14:textId="77777777" w:rsidR="00F7543F" w:rsidRDefault="00F7543F" w:rsidP="00F7543F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641EDCF9" w14:textId="77777777" w:rsidR="00FB06BD" w:rsidRDefault="00FB06BD" w:rsidP="003A302B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2E2400ED" w14:textId="77777777" w:rsidR="002D20E0" w:rsidRDefault="002D20E0" w:rsidP="00EC3A91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36445492" w14:textId="77777777" w:rsidR="002D20E0" w:rsidRDefault="002D20E0" w:rsidP="002D20E0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766D4206" w14:textId="77777777" w:rsidR="002D20E0" w:rsidRDefault="002D20E0" w:rsidP="002D20E0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588AC9FA" w14:textId="77777777" w:rsidR="002D20E0" w:rsidRDefault="002D20E0" w:rsidP="002D20E0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5F7367F1" w14:textId="77777777" w:rsidR="002D20E0" w:rsidRDefault="002D20E0" w:rsidP="002D20E0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69676682" w14:textId="77777777" w:rsidR="002D20E0" w:rsidRDefault="002D20E0" w:rsidP="002D20E0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394D8AD7" w14:textId="77777777" w:rsidR="00935745" w:rsidRDefault="00935745" w:rsidP="00935745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6ED43358" w14:textId="77777777" w:rsidR="00935745" w:rsidRDefault="00935745" w:rsidP="00935745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6DB8688D" w14:textId="77777777" w:rsidR="00935745" w:rsidRPr="00383E2E" w:rsidRDefault="00935745" w:rsidP="00935745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5C6A97A7" w14:textId="77777777" w:rsidR="00B24FF8" w:rsidRDefault="00B24FF8" w:rsidP="00566DEA">
                            <w:pPr>
                              <w:rPr>
                                <w:sz w:val="20"/>
                              </w:rPr>
                            </w:pPr>
                          </w:p>
                          <w:p w14:paraId="488EF10E" w14:textId="77777777" w:rsidR="00935745" w:rsidRPr="00566DEA" w:rsidRDefault="00935745" w:rsidP="00935745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</w:p>
                          <w:p w14:paraId="0EFDBE25" w14:textId="77777777" w:rsidR="00566DEA" w:rsidRDefault="00566DEA" w:rsidP="00566DEA">
                            <w:pPr>
                              <w:rPr>
                                <w:b/>
                                <w:sz w:val="20"/>
                              </w:rPr>
                            </w:pPr>
                          </w:p>
                          <w:p w14:paraId="044AE89D" w14:textId="77777777" w:rsidR="00566DEA" w:rsidRDefault="00566DEA" w:rsidP="00566DEA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</w:p>
                          <w:p w14:paraId="377450C2" w14:textId="77777777" w:rsidR="00566DEA" w:rsidRDefault="00566DEA" w:rsidP="00566DEA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</w:p>
                          <w:p w14:paraId="6A31CE85" w14:textId="77777777" w:rsidR="00566DEA" w:rsidRDefault="00566DEA" w:rsidP="00566DEA">
                            <w:pPr>
                              <w:rPr>
                                <w:b/>
                                <w:sz w:val="20"/>
                              </w:rPr>
                            </w:pPr>
                          </w:p>
                          <w:p w14:paraId="2C82EEB4" w14:textId="77777777" w:rsidR="00566DEA" w:rsidRPr="00566DEA" w:rsidRDefault="00566DEA" w:rsidP="00566DEA">
                            <w:pPr>
                              <w:rPr>
                                <w:b/>
                                <w:sz w:val="20"/>
                              </w:rPr>
                            </w:pPr>
                          </w:p>
                          <w:p w14:paraId="7F350250" w14:textId="77777777" w:rsidR="004518AC" w:rsidRDefault="004518AC" w:rsidP="004518AC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</w:p>
                          <w:p w14:paraId="27F452EB" w14:textId="77777777" w:rsidR="004518AC" w:rsidRDefault="004518AC" w:rsidP="004518AC">
                            <w:pPr>
                              <w:rPr>
                                <w:sz w:val="20"/>
                              </w:rPr>
                            </w:pPr>
                          </w:p>
                          <w:p w14:paraId="069191D9" w14:textId="77777777" w:rsidR="004518AC" w:rsidRDefault="004518AC" w:rsidP="004518AC">
                            <w:pPr>
                              <w:rPr>
                                <w:sz w:val="20"/>
                              </w:rPr>
                            </w:pPr>
                          </w:p>
                          <w:p w14:paraId="645B148A" w14:textId="77777777" w:rsidR="004518AC" w:rsidRDefault="004518AC" w:rsidP="004518AC">
                            <w:pPr>
                              <w:rPr>
                                <w:sz w:val="20"/>
                              </w:rPr>
                            </w:pPr>
                          </w:p>
                          <w:p w14:paraId="7DF1D31A" w14:textId="77777777" w:rsidR="004518AC" w:rsidRPr="002739B6" w:rsidRDefault="004518AC" w:rsidP="004518AC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</w:p>
                          <w:p w14:paraId="32DA4D31" w14:textId="77777777" w:rsidR="005454FF" w:rsidRPr="00D60A3A" w:rsidRDefault="005454FF" w:rsidP="002F6F2C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3576CE" id="Text Box 19" o:spid="_x0000_s1032" type="#_x0000_t202" style="position:absolute;margin-left:153.75pt;margin-top:13.65pt;width:382.5pt;height:635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" fillcolor="white [3201]" stroked="f" strokeweight=".5pt">
                <v:textbox>
                  <w:txbxContent>
                    <w:p w14:paraId="052A13C6" w14:textId="77777777" w:rsidR="00081813" w:rsidRDefault="00081813" w:rsidP="00DD07CC">
                      <w:pPr>
                        <w:rPr>
                          <w:sz w:val="20"/>
                        </w:rPr>
                      </w:pPr>
                    </w:p>
                    <w:p w14:paraId="594984B6" w14:textId="7F8E689A" w:rsidR="007862B2" w:rsidRPr="00864781" w:rsidRDefault="007C699D" w:rsidP="007C699D">
                      <w:pPr>
                        <w:jc w:val="center"/>
                        <w:rPr>
                          <w:b/>
                          <w:bCs/>
                          <w:sz w:val="22"/>
                          <w:szCs w:val="22"/>
                        </w:rPr>
                      </w:pPr>
                      <w:r w:rsidRPr="00864781">
                        <w:rPr>
                          <w:b/>
                          <w:bCs/>
                          <w:sz w:val="22"/>
                          <w:szCs w:val="22"/>
                        </w:rPr>
                        <w:t>ELECTIONS</w:t>
                      </w:r>
                    </w:p>
                    <w:p w14:paraId="6E6B1E63" w14:textId="41BC4CD7" w:rsidR="007C699D" w:rsidRPr="00864781" w:rsidRDefault="0046461B" w:rsidP="007C699D">
                      <w:pPr>
                        <w:rPr>
                          <w:sz w:val="22"/>
                          <w:szCs w:val="22"/>
                        </w:rPr>
                      </w:pPr>
                      <w:r w:rsidRPr="00864781">
                        <w:rPr>
                          <w:sz w:val="22"/>
                          <w:szCs w:val="22"/>
                        </w:rPr>
                        <w:t xml:space="preserve">Brad Blau and Tamie Fisher were elected at our Members Meeting in May to be our two new members of the </w:t>
                      </w:r>
                      <w:r w:rsidR="002D49D1" w:rsidRPr="00864781">
                        <w:rPr>
                          <w:sz w:val="22"/>
                          <w:szCs w:val="22"/>
                        </w:rPr>
                        <w:t>Management Board.  We appreciate their willingness to serve</w:t>
                      </w:r>
                      <w:r w:rsidR="00736AFC" w:rsidRPr="00864781">
                        <w:rPr>
                          <w:sz w:val="22"/>
                          <w:szCs w:val="22"/>
                        </w:rPr>
                        <w:t xml:space="preserve">!  They were both elected for </w:t>
                      </w:r>
                      <w:proofErr w:type="gramStart"/>
                      <w:r w:rsidR="00736AFC" w:rsidRPr="00864781">
                        <w:rPr>
                          <w:sz w:val="22"/>
                          <w:szCs w:val="22"/>
                        </w:rPr>
                        <w:t>3 year</w:t>
                      </w:r>
                      <w:proofErr w:type="gramEnd"/>
                      <w:r w:rsidR="00736AFC" w:rsidRPr="00864781">
                        <w:rPr>
                          <w:sz w:val="22"/>
                          <w:szCs w:val="22"/>
                        </w:rPr>
                        <w:t xml:space="preserve"> terms</w:t>
                      </w:r>
                    </w:p>
                    <w:p w14:paraId="221E8173" w14:textId="77777777" w:rsidR="0017442C" w:rsidRPr="00864781" w:rsidRDefault="0017442C" w:rsidP="0017442C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</w:p>
                    <w:p w14:paraId="765E373D" w14:textId="2FF3AAD2" w:rsidR="0017442C" w:rsidRPr="00864781" w:rsidRDefault="00BE51A1" w:rsidP="0017442C">
                      <w:pPr>
                        <w:jc w:val="center"/>
                        <w:rPr>
                          <w:b/>
                          <w:bCs/>
                          <w:sz w:val="22"/>
                          <w:szCs w:val="22"/>
                        </w:rPr>
                      </w:pPr>
                      <w:r w:rsidRPr="00864781">
                        <w:rPr>
                          <w:b/>
                          <w:bCs/>
                          <w:sz w:val="22"/>
                          <w:szCs w:val="22"/>
                        </w:rPr>
                        <w:t>POOL</w:t>
                      </w:r>
                    </w:p>
                    <w:p w14:paraId="331C011B" w14:textId="77777777" w:rsidR="00B904DA" w:rsidRPr="00864781" w:rsidRDefault="00B904DA" w:rsidP="00B904DA">
                      <w:pPr>
                        <w:rPr>
                          <w:rFonts w:asciiTheme="minorHAnsi" w:hAnsiTheme="minorHAnsi"/>
                          <w:sz w:val="22"/>
                          <w:szCs w:val="22"/>
                        </w:rPr>
                      </w:pPr>
                      <w:r w:rsidRPr="00864781">
                        <w:rPr>
                          <w:sz w:val="22"/>
                          <w:szCs w:val="22"/>
                        </w:rPr>
                        <w:t>THE POOL HAS REOPENED!</w:t>
                      </w:r>
                    </w:p>
                    <w:p w14:paraId="546348A4" w14:textId="77777777" w:rsidR="00B904DA" w:rsidRPr="00864781" w:rsidRDefault="00B904DA" w:rsidP="00B904DA">
                      <w:pPr>
                        <w:rPr>
                          <w:sz w:val="22"/>
                          <w:szCs w:val="22"/>
                        </w:rPr>
                      </w:pPr>
                    </w:p>
                    <w:p w14:paraId="7FE6A1A0" w14:textId="3A504389" w:rsidR="00B904DA" w:rsidRPr="00864781" w:rsidRDefault="00B904DA" w:rsidP="00B904DA">
                      <w:pPr>
                        <w:rPr>
                          <w:sz w:val="22"/>
                          <w:szCs w:val="22"/>
                        </w:rPr>
                      </w:pPr>
                      <w:r w:rsidRPr="00864781">
                        <w:rPr>
                          <w:sz w:val="22"/>
                          <w:szCs w:val="22"/>
                        </w:rPr>
                        <w:t>We are happy to report that the extensive aging/deterioration problems in the pool area have been fixed.  We hope our residen</w:t>
                      </w:r>
                      <w:r w:rsidR="0074733E">
                        <w:rPr>
                          <w:sz w:val="22"/>
                          <w:szCs w:val="22"/>
                        </w:rPr>
                        <w:t>ts</w:t>
                      </w:r>
                      <w:r w:rsidRPr="00864781">
                        <w:rPr>
                          <w:sz w:val="22"/>
                          <w:szCs w:val="22"/>
                        </w:rPr>
                        <w:t xml:space="preserve"> enjoy the refurbished and beautiful pool area.  </w:t>
                      </w:r>
                    </w:p>
                    <w:p w14:paraId="4DD38676" w14:textId="77777777" w:rsidR="00B904DA" w:rsidRPr="00864781" w:rsidRDefault="00B904DA" w:rsidP="00B904DA">
                      <w:pPr>
                        <w:rPr>
                          <w:sz w:val="22"/>
                          <w:szCs w:val="22"/>
                        </w:rPr>
                      </w:pPr>
                    </w:p>
                    <w:p w14:paraId="46DA4923" w14:textId="77777777" w:rsidR="00B904DA" w:rsidRPr="00864781" w:rsidRDefault="00B904DA" w:rsidP="00B904DA">
                      <w:pPr>
                        <w:rPr>
                          <w:sz w:val="22"/>
                          <w:szCs w:val="22"/>
                        </w:rPr>
                      </w:pPr>
                      <w:r w:rsidRPr="00864781">
                        <w:rPr>
                          <w:sz w:val="22"/>
                          <w:szCs w:val="22"/>
                        </w:rPr>
                        <w:t>Unfortunately, we have already had some misconduct in the pool area that has prompted us to issue a reminder of some of the pool rules:</w:t>
                      </w:r>
                    </w:p>
                    <w:p w14:paraId="3F34AF9D" w14:textId="77777777" w:rsidR="00B904DA" w:rsidRPr="00864781" w:rsidRDefault="00B904DA" w:rsidP="00B904DA">
                      <w:pPr>
                        <w:rPr>
                          <w:sz w:val="22"/>
                          <w:szCs w:val="22"/>
                        </w:rPr>
                      </w:pPr>
                    </w:p>
                    <w:p w14:paraId="6341E317" w14:textId="77777777" w:rsidR="00B904DA" w:rsidRPr="00864781" w:rsidRDefault="00B904DA" w:rsidP="00B904DA">
                      <w:pPr>
                        <w:rPr>
                          <w:sz w:val="22"/>
                          <w:szCs w:val="22"/>
                        </w:rPr>
                      </w:pPr>
                      <w:r w:rsidRPr="00864781">
                        <w:rPr>
                          <w:sz w:val="22"/>
                          <w:szCs w:val="22"/>
                          <w:u w:val="single"/>
                        </w:rPr>
                        <w:t>Homeowners</w:t>
                      </w:r>
                      <w:r w:rsidRPr="00864781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Pr="00864781">
                        <w:rPr>
                          <w:sz w:val="22"/>
                          <w:szCs w:val="22"/>
                          <w:u w:val="single"/>
                        </w:rPr>
                        <w:t>must</w:t>
                      </w:r>
                      <w:r w:rsidRPr="00864781">
                        <w:rPr>
                          <w:sz w:val="22"/>
                          <w:szCs w:val="22"/>
                        </w:rPr>
                        <w:t xml:space="preserve"> accompany all guests and minor children in the pool area.  Please don’t give your access card to others.</w:t>
                      </w:r>
                    </w:p>
                    <w:p w14:paraId="71B1C703" w14:textId="77777777" w:rsidR="00B904DA" w:rsidRPr="00864781" w:rsidRDefault="00B904DA" w:rsidP="00B904DA">
                      <w:pPr>
                        <w:rPr>
                          <w:sz w:val="22"/>
                          <w:szCs w:val="22"/>
                        </w:rPr>
                      </w:pPr>
                    </w:p>
                    <w:p w14:paraId="4C2CC03D" w14:textId="77777777" w:rsidR="00B904DA" w:rsidRPr="00864781" w:rsidRDefault="00B904DA" w:rsidP="00B904DA">
                      <w:pPr>
                        <w:rPr>
                          <w:sz w:val="22"/>
                          <w:szCs w:val="22"/>
                        </w:rPr>
                      </w:pPr>
                      <w:r w:rsidRPr="00864781">
                        <w:rPr>
                          <w:sz w:val="22"/>
                          <w:szCs w:val="22"/>
                        </w:rPr>
                        <w:t xml:space="preserve">HOT TUB.  For </w:t>
                      </w:r>
                      <w:r w:rsidRPr="00864781">
                        <w:rPr>
                          <w:sz w:val="22"/>
                          <w:szCs w:val="22"/>
                          <w:u w:val="single"/>
                        </w:rPr>
                        <w:t>health and safety reasons</w:t>
                      </w:r>
                      <w:r w:rsidRPr="00864781">
                        <w:rPr>
                          <w:sz w:val="22"/>
                          <w:szCs w:val="22"/>
                        </w:rPr>
                        <w:t>, no children under the age of five (5) are allowed to use the hot tub.  Older children must be supervised by resident adults.</w:t>
                      </w:r>
                    </w:p>
                    <w:p w14:paraId="6BD7D1A1" w14:textId="77777777" w:rsidR="00B904DA" w:rsidRPr="00864781" w:rsidRDefault="00B904DA" w:rsidP="00B904DA">
                      <w:pPr>
                        <w:rPr>
                          <w:sz w:val="22"/>
                          <w:szCs w:val="22"/>
                        </w:rPr>
                      </w:pPr>
                    </w:p>
                    <w:p w14:paraId="6CA301F0" w14:textId="77777777" w:rsidR="00486B3A" w:rsidRDefault="00B904DA" w:rsidP="00B904DA">
                      <w:pPr>
                        <w:rPr>
                          <w:sz w:val="22"/>
                          <w:szCs w:val="22"/>
                        </w:rPr>
                      </w:pPr>
                      <w:r w:rsidRPr="00864781">
                        <w:rPr>
                          <w:sz w:val="22"/>
                          <w:szCs w:val="22"/>
                        </w:rPr>
                        <w:t>Please follow all posted signs in the pool area.   We ask that residen</w:t>
                      </w:r>
                      <w:r w:rsidR="00864781" w:rsidRPr="00864781">
                        <w:rPr>
                          <w:sz w:val="22"/>
                          <w:szCs w:val="22"/>
                        </w:rPr>
                        <w:t>ts</w:t>
                      </w:r>
                      <w:r w:rsidRPr="00864781">
                        <w:rPr>
                          <w:sz w:val="22"/>
                          <w:szCs w:val="22"/>
                        </w:rPr>
                        <w:t xml:space="preserve"> please read and comply with the pool rules section of your Rules and Regulations Manual before using the pool area.  Our pool is under </w:t>
                      </w:r>
                      <w:proofErr w:type="gramStart"/>
                      <w:r w:rsidRPr="00864781">
                        <w:rPr>
                          <w:sz w:val="22"/>
                          <w:szCs w:val="22"/>
                        </w:rPr>
                        <w:t>24 hour</w:t>
                      </w:r>
                      <w:proofErr w:type="gramEnd"/>
                      <w:r w:rsidRPr="00864781">
                        <w:rPr>
                          <w:sz w:val="22"/>
                          <w:szCs w:val="22"/>
                        </w:rPr>
                        <w:t xml:space="preserve"> video surveillance.  Violations of the rules will result in a warning, then fines.  We want the pool area to be a safe and enjoyable experience for all residen</w:t>
                      </w:r>
                      <w:r w:rsidR="00A007D3">
                        <w:rPr>
                          <w:sz w:val="22"/>
                          <w:szCs w:val="22"/>
                        </w:rPr>
                        <w:t>ts</w:t>
                      </w:r>
                      <w:r w:rsidRPr="00864781">
                        <w:rPr>
                          <w:sz w:val="22"/>
                          <w:szCs w:val="22"/>
                        </w:rPr>
                        <w:t xml:space="preserve"> of Cobblestone.  Thank you for your help and cooperation.</w:t>
                      </w:r>
                    </w:p>
                    <w:p w14:paraId="1EED0441" w14:textId="77777777" w:rsidR="00486B3A" w:rsidRDefault="00486B3A" w:rsidP="00B904DA">
                      <w:pPr>
                        <w:rPr>
                          <w:sz w:val="22"/>
                          <w:szCs w:val="22"/>
                        </w:rPr>
                      </w:pPr>
                    </w:p>
                    <w:p w14:paraId="5191F5CA" w14:textId="7B7B143E" w:rsidR="00B904DA" w:rsidRDefault="00486B3A" w:rsidP="00486B3A">
                      <w:pPr>
                        <w:jc w:val="center"/>
                        <w:rPr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b/>
                          <w:bCs/>
                          <w:sz w:val="22"/>
                          <w:szCs w:val="22"/>
                        </w:rPr>
                        <w:t>SPRINKLERS</w:t>
                      </w:r>
                    </w:p>
                    <w:p w14:paraId="37E29827" w14:textId="4BDA53BA" w:rsidR="00486B3A" w:rsidRPr="00486B3A" w:rsidRDefault="00486B3A" w:rsidP="00486B3A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 xml:space="preserve">Strata </w:t>
                      </w:r>
                      <w:r w:rsidR="006D3F54">
                        <w:rPr>
                          <w:sz w:val="22"/>
                          <w:szCs w:val="22"/>
                        </w:rPr>
                        <w:t>F</w:t>
                      </w:r>
                      <w:r>
                        <w:rPr>
                          <w:sz w:val="22"/>
                          <w:szCs w:val="22"/>
                        </w:rPr>
                        <w:t xml:space="preserve">iber </w:t>
                      </w:r>
                      <w:r w:rsidR="006D3F54">
                        <w:rPr>
                          <w:sz w:val="22"/>
                          <w:szCs w:val="22"/>
                        </w:rPr>
                        <w:t>O</w:t>
                      </w:r>
                      <w:r>
                        <w:rPr>
                          <w:sz w:val="22"/>
                          <w:szCs w:val="22"/>
                        </w:rPr>
                        <w:t xml:space="preserve">ptics </w:t>
                      </w:r>
                      <w:r w:rsidR="0027359E">
                        <w:rPr>
                          <w:sz w:val="22"/>
                          <w:szCs w:val="22"/>
                        </w:rPr>
                        <w:t>are</w:t>
                      </w:r>
                      <w:r>
                        <w:rPr>
                          <w:sz w:val="22"/>
                          <w:szCs w:val="22"/>
                        </w:rPr>
                        <w:t xml:space="preserve"> still working on repairing the sprinkling system.  We will turn on the water when finished.  In the meantime, if you see any plants or areas that seem to be </w:t>
                      </w:r>
                      <w:r w:rsidR="0027359E">
                        <w:rPr>
                          <w:sz w:val="22"/>
                          <w:szCs w:val="22"/>
                        </w:rPr>
                        <w:t>drying out, feel free to water them by hand.</w:t>
                      </w:r>
                    </w:p>
                    <w:p w14:paraId="4E61E51C" w14:textId="78C9DA8E" w:rsidR="007E7D1C" w:rsidRPr="00864781" w:rsidRDefault="007E7D1C" w:rsidP="00BE51A1">
                      <w:pPr>
                        <w:rPr>
                          <w:sz w:val="22"/>
                          <w:szCs w:val="22"/>
                        </w:rPr>
                      </w:pPr>
                    </w:p>
                    <w:p w14:paraId="3AD671C4" w14:textId="77777777" w:rsidR="0036097E" w:rsidRPr="00864781" w:rsidRDefault="0036097E" w:rsidP="00BE51A1">
                      <w:pPr>
                        <w:rPr>
                          <w:sz w:val="22"/>
                          <w:szCs w:val="22"/>
                        </w:rPr>
                      </w:pPr>
                    </w:p>
                    <w:p w14:paraId="102B4B3B" w14:textId="44255C86" w:rsidR="0036097E" w:rsidRPr="00864781" w:rsidRDefault="0036097E" w:rsidP="0036097E">
                      <w:pPr>
                        <w:jc w:val="center"/>
                        <w:rPr>
                          <w:b/>
                          <w:bCs/>
                          <w:sz w:val="22"/>
                          <w:szCs w:val="22"/>
                        </w:rPr>
                      </w:pPr>
                      <w:r w:rsidRPr="00864781">
                        <w:rPr>
                          <w:b/>
                          <w:bCs/>
                          <w:sz w:val="22"/>
                          <w:szCs w:val="22"/>
                        </w:rPr>
                        <w:t>SPECIAL THANKS</w:t>
                      </w:r>
                    </w:p>
                    <w:p w14:paraId="5B8B0428" w14:textId="6738713A" w:rsidR="000B7284" w:rsidRPr="00864781" w:rsidRDefault="000B7284" w:rsidP="0036097E">
                      <w:pPr>
                        <w:rPr>
                          <w:sz w:val="22"/>
                          <w:szCs w:val="22"/>
                        </w:rPr>
                      </w:pPr>
                      <w:r w:rsidRPr="00864781">
                        <w:rPr>
                          <w:sz w:val="22"/>
                          <w:szCs w:val="22"/>
                        </w:rPr>
                        <w:t xml:space="preserve">Thanks to all homeowners who volunteer to help make </w:t>
                      </w:r>
                      <w:r w:rsidR="006924F0" w:rsidRPr="00864781">
                        <w:rPr>
                          <w:sz w:val="22"/>
                          <w:szCs w:val="22"/>
                        </w:rPr>
                        <w:t xml:space="preserve">our </w:t>
                      </w:r>
                      <w:r w:rsidRPr="00864781">
                        <w:rPr>
                          <w:sz w:val="22"/>
                          <w:szCs w:val="22"/>
                        </w:rPr>
                        <w:t xml:space="preserve">community a great place to live.  Special thanks to </w:t>
                      </w:r>
                      <w:r w:rsidR="00E83866" w:rsidRPr="00864781">
                        <w:rPr>
                          <w:sz w:val="22"/>
                          <w:szCs w:val="22"/>
                        </w:rPr>
                        <w:t>Mary Lehman who takes care of our library</w:t>
                      </w:r>
                      <w:r w:rsidR="00626C60" w:rsidRPr="00864781">
                        <w:rPr>
                          <w:sz w:val="22"/>
                          <w:szCs w:val="22"/>
                        </w:rPr>
                        <w:t>;</w:t>
                      </w:r>
                      <w:r w:rsidR="00E83866" w:rsidRPr="00864781">
                        <w:rPr>
                          <w:sz w:val="22"/>
                          <w:szCs w:val="22"/>
                        </w:rPr>
                        <w:t xml:space="preserve"> Ned </w:t>
                      </w:r>
                      <w:proofErr w:type="spellStart"/>
                      <w:r w:rsidR="00E83866" w:rsidRPr="00864781">
                        <w:rPr>
                          <w:sz w:val="22"/>
                          <w:szCs w:val="22"/>
                        </w:rPr>
                        <w:t>Weinshenker</w:t>
                      </w:r>
                      <w:proofErr w:type="spellEnd"/>
                      <w:r w:rsidR="00E83866" w:rsidRPr="00864781">
                        <w:rPr>
                          <w:sz w:val="22"/>
                          <w:szCs w:val="22"/>
                        </w:rPr>
                        <w:t xml:space="preserve"> who </w:t>
                      </w:r>
                      <w:r w:rsidR="00B105BF" w:rsidRPr="00864781">
                        <w:rPr>
                          <w:sz w:val="22"/>
                          <w:szCs w:val="22"/>
                        </w:rPr>
                        <w:t>manages our website</w:t>
                      </w:r>
                      <w:r w:rsidR="00626C60" w:rsidRPr="00864781">
                        <w:rPr>
                          <w:sz w:val="22"/>
                          <w:szCs w:val="22"/>
                        </w:rPr>
                        <w:t>;</w:t>
                      </w:r>
                      <w:r w:rsidR="00B105BF" w:rsidRPr="00864781">
                        <w:rPr>
                          <w:sz w:val="22"/>
                          <w:szCs w:val="22"/>
                        </w:rPr>
                        <w:t xml:space="preserve"> Randy and Raeleen Anderson for a special cleanup project</w:t>
                      </w:r>
                      <w:r w:rsidR="007C699D" w:rsidRPr="00864781">
                        <w:rPr>
                          <w:sz w:val="22"/>
                          <w:szCs w:val="22"/>
                        </w:rPr>
                        <w:t>;</w:t>
                      </w:r>
                      <w:r w:rsidR="00B105BF" w:rsidRPr="00864781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="007B79C0" w:rsidRPr="00864781">
                        <w:rPr>
                          <w:sz w:val="22"/>
                          <w:szCs w:val="22"/>
                        </w:rPr>
                        <w:t xml:space="preserve">and all of you who freely give their time and efforts </w:t>
                      </w:r>
                      <w:r w:rsidR="00626C60" w:rsidRPr="00864781">
                        <w:rPr>
                          <w:sz w:val="22"/>
                          <w:szCs w:val="22"/>
                        </w:rPr>
                        <w:t>to make our community vibrant.</w:t>
                      </w:r>
                    </w:p>
                    <w:p w14:paraId="1F5871E5" w14:textId="77777777" w:rsidR="009E5B08" w:rsidRPr="00864781" w:rsidRDefault="009E5B08" w:rsidP="0036097E">
                      <w:pPr>
                        <w:rPr>
                          <w:sz w:val="22"/>
                          <w:szCs w:val="22"/>
                        </w:rPr>
                      </w:pPr>
                    </w:p>
                    <w:p w14:paraId="2D34D8D8" w14:textId="0FFE5DBC" w:rsidR="009E5B08" w:rsidRPr="00864781" w:rsidRDefault="009E5B08" w:rsidP="0036097E">
                      <w:pPr>
                        <w:rPr>
                          <w:sz w:val="22"/>
                          <w:szCs w:val="22"/>
                        </w:rPr>
                      </w:pPr>
                      <w:r w:rsidRPr="00864781">
                        <w:rPr>
                          <w:sz w:val="22"/>
                          <w:szCs w:val="22"/>
                        </w:rPr>
                        <w:t xml:space="preserve">We have had </w:t>
                      </w:r>
                      <w:r w:rsidR="004221A9" w:rsidRPr="00864781">
                        <w:rPr>
                          <w:sz w:val="22"/>
                          <w:szCs w:val="22"/>
                        </w:rPr>
                        <w:t>several people make anonymous donations to the Cobblestone</w:t>
                      </w:r>
                      <w:r w:rsidR="00437F2B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="009522C1">
                        <w:rPr>
                          <w:sz w:val="22"/>
                          <w:szCs w:val="22"/>
                        </w:rPr>
                        <w:t>reforestation project</w:t>
                      </w:r>
                      <w:r w:rsidR="00437F2B">
                        <w:rPr>
                          <w:sz w:val="22"/>
                          <w:szCs w:val="22"/>
                        </w:rPr>
                        <w:t>.</w:t>
                      </w:r>
                      <w:r w:rsidR="004221A9" w:rsidRPr="00864781">
                        <w:rPr>
                          <w:sz w:val="22"/>
                          <w:szCs w:val="22"/>
                        </w:rPr>
                        <w:t xml:space="preserve"> We appreciate their generosity </w:t>
                      </w:r>
                      <w:r w:rsidR="003B0D56" w:rsidRPr="00864781">
                        <w:rPr>
                          <w:sz w:val="22"/>
                          <w:szCs w:val="22"/>
                        </w:rPr>
                        <w:t>and kindness.</w:t>
                      </w:r>
                    </w:p>
                    <w:p w14:paraId="63976092" w14:textId="77777777" w:rsidR="003B0D56" w:rsidRPr="00864781" w:rsidRDefault="003B0D56" w:rsidP="0036097E">
                      <w:pPr>
                        <w:rPr>
                          <w:sz w:val="22"/>
                          <w:szCs w:val="22"/>
                        </w:rPr>
                      </w:pPr>
                    </w:p>
                    <w:p w14:paraId="3464416B" w14:textId="769FCF3B" w:rsidR="003B0D56" w:rsidRPr="00864781" w:rsidRDefault="003B0D56" w:rsidP="0036097E">
                      <w:pPr>
                        <w:rPr>
                          <w:sz w:val="22"/>
                          <w:szCs w:val="22"/>
                        </w:rPr>
                      </w:pPr>
                      <w:r w:rsidRPr="00864781">
                        <w:rPr>
                          <w:sz w:val="22"/>
                          <w:szCs w:val="22"/>
                        </w:rPr>
                        <w:t>We would also like to thank Steve Jacobsen who has headed up our pool refurbishment.</w:t>
                      </w:r>
                      <w:r w:rsidR="004D3269" w:rsidRPr="00864781">
                        <w:rPr>
                          <w:sz w:val="22"/>
                          <w:szCs w:val="22"/>
                        </w:rPr>
                        <w:t xml:space="preserve">  We will be enjoying the pool for many years to come!</w:t>
                      </w:r>
                    </w:p>
                    <w:p w14:paraId="54E1E3FA" w14:textId="77777777" w:rsidR="00F7543F" w:rsidRPr="00CF3473" w:rsidRDefault="00F7543F" w:rsidP="00F7543F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</w:p>
                    <w:p w14:paraId="3DD49252" w14:textId="77777777" w:rsidR="00F7543F" w:rsidRDefault="00F7543F" w:rsidP="00F7543F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</w:p>
                    <w:p w14:paraId="641EDCF9" w14:textId="77777777" w:rsidR="00FB06BD" w:rsidRDefault="00FB06BD" w:rsidP="003A302B">
                      <w:pPr>
                        <w:rPr>
                          <w:sz w:val="22"/>
                          <w:szCs w:val="22"/>
                        </w:rPr>
                      </w:pPr>
                    </w:p>
                    <w:p w14:paraId="2E2400ED" w14:textId="77777777" w:rsidR="002D20E0" w:rsidRDefault="002D20E0" w:rsidP="00EC3A91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</w:p>
                    <w:p w14:paraId="36445492" w14:textId="77777777" w:rsidR="002D20E0" w:rsidRDefault="002D20E0" w:rsidP="002D20E0">
                      <w:pPr>
                        <w:rPr>
                          <w:sz w:val="22"/>
                          <w:szCs w:val="22"/>
                        </w:rPr>
                      </w:pPr>
                    </w:p>
                    <w:p w14:paraId="766D4206" w14:textId="77777777" w:rsidR="002D20E0" w:rsidRDefault="002D20E0" w:rsidP="002D20E0">
                      <w:pPr>
                        <w:rPr>
                          <w:sz w:val="22"/>
                          <w:szCs w:val="22"/>
                        </w:rPr>
                      </w:pPr>
                    </w:p>
                    <w:p w14:paraId="588AC9FA" w14:textId="77777777" w:rsidR="002D20E0" w:rsidRDefault="002D20E0" w:rsidP="002D20E0">
                      <w:pPr>
                        <w:rPr>
                          <w:sz w:val="22"/>
                          <w:szCs w:val="22"/>
                        </w:rPr>
                      </w:pPr>
                    </w:p>
                    <w:p w14:paraId="5F7367F1" w14:textId="77777777" w:rsidR="002D20E0" w:rsidRDefault="002D20E0" w:rsidP="002D20E0">
                      <w:pPr>
                        <w:rPr>
                          <w:sz w:val="22"/>
                          <w:szCs w:val="22"/>
                        </w:rPr>
                      </w:pPr>
                    </w:p>
                    <w:p w14:paraId="69676682" w14:textId="77777777" w:rsidR="002D20E0" w:rsidRDefault="002D20E0" w:rsidP="002D20E0">
                      <w:pPr>
                        <w:rPr>
                          <w:sz w:val="22"/>
                          <w:szCs w:val="22"/>
                        </w:rPr>
                      </w:pPr>
                    </w:p>
                    <w:p w14:paraId="394D8AD7" w14:textId="77777777" w:rsidR="00935745" w:rsidRDefault="00935745" w:rsidP="00935745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</w:p>
                    <w:p w14:paraId="6ED43358" w14:textId="77777777" w:rsidR="00935745" w:rsidRDefault="00935745" w:rsidP="00935745">
                      <w:pPr>
                        <w:rPr>
                          <w:sz w:val="22"/>
                          <w:szCs w:val="22"/>
                        </w:rPr>
                      </w:pPr>
                    </w:p>
                    <w:p w14:paraId="6DB8688D" w14:textId="77777777" w:rsidR="00935745" w:rsidRPr="00383E2E" w:rsidRDefault="00935745" w:rsidP="00935745">
                      <w:pPr>
                        <w:rPr>
                          <w:sz w:val="22"/>
                          <w:szCs w:val="22"/>
                        </w:rPr>
                      </w:pPr>
                    </w:p>
                    <w:p w14:paraId="5C6A97A7" w14:textId="77777777" w:rsidR="00B24FF8" w:rsidRDefault="00B24FF8" w:rsidP="00566DEA">
                      <w:pPr>
                        <w:rPr>
                          <w:sz w:val="20"/>
                        </w:rPr>
                      </w:pPr>
                    </w:p>
                    <w:p w14:paraId="488EF10E" w14:textId="77777777" w:rsidR="00935745" w:rsidRPr="00566DEA" w:rsidRDefault="00935745" w:rsidP="00935745">
                      <w:pPr>
                        <w:jc w:val="center"/>
                        <w:rPr>
                          <w:sz w:val="20"/>
                        </w:rPr>
                      </w:pPr>
                    </w:p>
                    <w:p w14:paraId="0EFDBE25" w14:textId="77777777" w:rsidR="00566DEA" w:rsidRDefault="00566DEA" w:rsidP="00566DEA">
                      <w:pPr>
                        <w:rPr>
                          <w:b/>
                          <w:sz w:val="20"/>
                        </w:rPr>
                      </w:pPr>
                    </w:p>
                    <w:p w14:paraId="044AE89D" w14:textId="77777777" w:rsidR="00566DEA" w:rsidRDefault="00566DEA" w:rsidP="00566DEA">
                      <w:pPr>
                        <w:jc w:val="center"/>
                        <w:rPr>
                          <w:b/>
                          <w:sz w:val="20"/>
                        </w:rPr>
                      </w:pPr>
                    </w:p>
                    <w:p w14:paraId="377450C2" w14:textId="77777777" w:rsidR="00566DEA" w:rsidRDefault="00566DEA" w:rsidP="00566DEA">
                      <w:pPr>
                        <w:jc w:val="center"/>
                        <w:rPr>
                          <w:b/>
                          <w:sz w:val="20"/>
                        </w:rPr>
                      </w:pPr>
                    </w:p>
                    <w:p w14:paraId="6A31CE85" w14:textId="77777777" w:rsidR="00566DEA" w:rsidRDefault="00566DEA" w:rsidP="00566DEA">
                      <w:pPr>
                        <w:rPr>
                          <w:b/>
                          <w:sz w:val="20"/>
                        </w:rPr>
                      </w:pPr>
                    </w:p>
                    <w:p w14:paraId="2C82EEB4" w14:textId="77777777" w:rsidR="00566DEA" w:rsidRPr="00566DEA" w:rsidRDefault="00566DEA" w:rsidP="00566DEA">
                      <w:pPr>
                        <w:rPr>
                          <w:b/>
                          <w:sz w:val="20"/>
                        </w:rPr>
                      </w:pPr>
                    </w:p>
                    <w:p w14:paraId="7F350250" w14:textId="77777777" w:rsidR="004518AC" w:rsidRDefault="004518AC" w:rsidP="004518AC">
                      <w:pPr>
                        <w:jc w:val="center"/>
                        <w:rPr>
                          <w:sz w:val="20"/>
                        </w:rPr>
                      </w:pPr>
                    </w:p>
                    <w:p w14:paraId="27F452EB" w14:textId="77777777" w:rsidR="004518AC" w:rsidRDefault="004518AC" w:rsidP="004518AC">
                      <w:pPr>
                        <w:rPr>
                          <w:sz w:val="20"/>
                        </w:rPr>
                      </w:pPr>
                    </w:p>
                    <w:p w14:paraId="069191D9" w14:textId="77777777" w:rsidR="004518AC" w:rsidRDefault="004518AC" w:rsidP="004518AC">
                      <w:pPr>
                        <w:rPr>
                          <w:sz w:val="20"/>
                        </w:rPr>
                      </w:pPr>
                    </w:p>
                    <w:p w14:paraId="645B148A" w14:textId="77777777" w:rsidR="004518AC" w:rsidRDefault="004518AC" w:rsidP="004518AC">
                      <w:pPr>
                        <w:rPr>
                          <w:sz w:val="20"/>
                        </w:rPr>
                      </w:pPr>
                    </w:p>
                    <w:p w14:paraId="7DF1D31A" w14:textId="77777777" w:rsidR="004518AC" w:rsidRPr="002739B6" w:rsidRDefault="004518AC" w:rsidP="004518AC">
                      <w:pPr>
                        <w:jc w:val="center"/>
                        <w:rPr>
                          <w:sz w:val="20"/>
                        </w:rPr>
                      </w:pPr>
                    </w:p>
                    <w:p w14:paraId="32DA4D31" w14:textId="77777777" w:rsidR="005454FF" w:rsidRPr="00D60A3A" w:rsidRDefault="005454FF" w:rsidP="002F6F2C">
                      <w:pPr>
                        <w:rPr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F610F13" w14:textId="361807D7" w:rsidR="001045BD" w:rsidRDefault="00F7543F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DE874FB" wp14:editId="75AC80C5">
                <wp:simplePos x="0" y="0"/>
                <wp:positionH relativeFrom="column">
                  <wp:posOffset>-76200</wp:posOffset>
                </wp:positionH>
                <wp:positionV relativeFrom="paragraph">
                  <wp:posOffset>150495</wp:posOffset>
                </wp:positionV>
                <wp:extent cx="1914525" cy="1571625"/>
                <wp:effectExtent l="0" t="0" r="28575" b="28575"/>
                <wp:wrapNone/>
                <wp:docPr id="12" name="Text Box 9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4525" cy="1571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DD4AD8" w14:textId="40AE1530" w:rsidR="00152263" w:rsidRDefault="00152263">
                            <w:pPr>
                              <w:rPr>
                                <w:noProof/>
                              </w:rPr>
                            </w:pPr>
                            <w:r>
                              <w:t xml:space="preserve"> </w:t>
                            </w:r>
                            <w:r w:rsidR="00C264C5">
                              <w:t xml:space="preserve"> </w:t>
                            </w:r>
                          </w:p>
                          <w:p w14:paraId="398D2BFE" w14:textId="43586922" w:rsidR="00152263" w:rsidRDefault="00BE51A1" w:rsidP="00814F78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1C61FCF" wp14:editId="5B33A22F">
                                  <wp:extent cx="1722755" cy="1171575"/>
                                  <wp:effectExtent l="0" t="0" r="0" b="9525"/>
                                  <wp:docPr id="212476212" name="Picture 1" descr="Yellow pool float on water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12476212" name="Picture 212476212" descr="Yellow pool float on water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22755" cy="11715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E874FB" id="Text Box 932" o:spid="_x0000_s1033" type="#_x0000_t202" style="position:absolute;margin-left:-6pt;margin-top:11.85pt;width:150.75pt;height:123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">
                <v:textbox>
                  <w:txbxContent>
                    <w:p w14:paraId="79DD4AD8" w14:textId="40AE1530" w:rsidR="00152263" w:rsidRDefault="00152263">
                      <w:pPr>
                        <w:rPr>
                          <w:noProof/>
                        </w:rPr>
                      </w:pPr>
                      <w:r>
                        <w:t xml:space="preserve"> </w:t>
                      </w:r>
                      <w:r w:rsidR="00C264C5">
                        <w:t xml:space="preserve"> </w:t>
                      </w:r>
                    </w:p>
                    <w:p w14:paraId="398D2BFE" w14:textId="43586922" w:rsidR="00152263" w:rsidRDefault="00BE51A1" w:rsidP="00814F78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1C61FCF" wp14:editId="5B33A22F">
                            <wp:extent cx="1722755" cy="1171575"/>
                            <wp:effectExtent l="0" t="0" r="0" b="9525"/>
                            <wp:docPr id="212476212" name="Picture 1" descr="Yellow pool float on water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12476212" name="Picture 212476212" descr="Yellow pool float on water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722755" cy="11715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9A6866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966C838" wp14:editId="0039A6ED">
                <wp:simplePos x="0" y="0"/>
                <wp:positionH relativeFrom="column">
                  <wp:posOffset>3362325</wp:posOffset>
                </wp:positionH>
                <wp:positionV relativeFrom="paragraph">
                  <wp:posOffset>32386</wp:posOffset>
                </wp:positionV>
                <wp:extent cx="2839085" cy="45719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V="1">
                          <a:off x="0" y="0"/>
                          <a:ext cx="2839085" cy="4571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7F79CE" w14:textId="77777777" w:rsidR="00C4098B" w:rsidRDefault="00C4098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66C838" id="Text Box 21" o:spid="_x0000_s1034" type="#_x0000_t202" style="position:absolute;margin-left:264.75pt;margin-top:2.55pt;width:223.55pt;height:3.6pt;flip: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" fillcolor="white [3201]" stroked="f" strokeweight=".5pt">
                <v:textbox>
                  <w:txbxContent>
                    <w:p w14:paraId="6A7F79CE" w14:textId="77777777" w:rsidR="00C4098B" w:rsidRDefault="00C4098B"/>
                  </w:txbxContent>
                </v:textbox>
              </v:shape>
            </w:pict>
          </mc:Fallback>
        </mc:AlternateContent>
      </w:r>
      <w:r w:rsidR="00C4098B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D2E9E22" wp14:editId="20753E6B">
                <wp:simplePos x="0" y="0"/>
                <wp:positionH relativeFrom="column">
                  <wp:posOffset>3056021</wp:posOffset>
                </wp:positionH>
                <wp:positionV relativeFrom="paragraph">
                  <wp:posOffset>16242</wp:posOffset>
                </wp:positionV>
                <wp:extent cx="2839085" cy="545097"/>
                <wp:effectExtent l="0" t="0" r="0" b="762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39085" cy="54509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E805F9" w14:textId="77777777" w:rsidR="00C4098B" w:rsidRDefault="00C4098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2E9E22" id="Text Box 18" o:spid="_x0000_s1035" type="#_x0000_t202" style="position:absolute;margin-left:240.65pt;margin-top:1.3pt;width:223.55pt;height:42.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" fillcolor="white [3201]" stroked="f" strokeweight=".5pt">
                <v:textbox>
                  <w:txbxContent>
                    <w:p w14:paraId="06E805F9" w14:textId="77777777" w:rsidR="00C4098B" w:rsidRDefault="00C4098B"/>
                  </w:txbxContent>
                </v:textbox>
              </v:shape>
            </w:pict>
          </mc:Fallback>
        </mc:AlternateContent>
      </w:r>
      <w:r w:rsidR="00C45234">
        <w:rPr>
          <w:noProof/>
        </w:rPr>
        <mc:AlternateContent>
          <mc:Choice Requires="wps">
            <w:drawing>
              <wp:anchor distT="0" distB="0" distL="114300" distR="114300" simplePos="0" relativeHeight="251617792" behindDoc="0" locked="0" layoutInCell="0" allowOverlap="1" wp14:anchorId="4CE84DF6" wp14:editId="0703ADF6">
                <wp:simplePos x="0" y="0"/>
                <wp:positionH relativeFrom="page">
                  <wp:posOffset>2197735</wp:posOffset>
                </wp:positionH>
                <wp:positionV relativeFrom="page">
                  <wp:posOffset>1428750</wp:posOffset>
                </wp:positionV>
                <wp:extent cx="4419600" cy="209550"/>
                <wp:effectExtent l="0" t="0" r="2540" b="0"/>
                <wp:wrapNone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19600" cy="209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B152D38" w14:textId="77777777" w:rsidR="00152263" w:rsidRPr="00163E61" w:rsidRDefault="00152263" w:rsidP="00A54956">
                            <w:pPr>
                              <w:pStyle w:val="Heading9"/>
                              <w:ind w:left="1440" w:firstLine="720"/>
                              <w:rPr>
                                <w:rFonts w:ascii="Franklin Gothic Medium" w:hAnsi="Franklin Gothic Medium"/>
                                <w:sz w:val="24"/>
                                <w:szCs w:val="24"/>
                              </w:rPr>
                            </w:pPr>
                            <w:r w:rsidRPr="00163E61">
                              <w:rPr>
                                <w:rFonts w:ascii="Franklin Gothic Medium" w:hAnsi="Franklin Gothic Medium"/>
                                <w:sz w:val="24"/>
                                <w:szCs w:val="24"/>
                              </w:rPr>
                              <w:t>A Private Residential Community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E84DF6" id="Text Box 11" o:spid="_x0000_s1036" type="#_x0000_t202" style="position:absolute;margin-left:173.05pt;margin-top:112.5pt;width:348pt;height:16.5pt;z-index:251617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" o:allowincell="f" filled="f" stroked="f">
                <v:textbox inset="0,0,0,0">
                  <w:txbxContent>
                    <w:p w14:paraId="5B152D38" w14:textId="77777777" w:rsidR="00152263" w:rsidRPr="00163E61" w:rsidRDefault="00152263" w:rsidP="00A54956">
                      <w:pPr>
                        <w:pStyle w:val="Heading9"/>
                        <w:ind w:left="1440" w:firstLine="720"/>
                        <w:rPr>
                          <w:rFonts w:ascii="Franklin Gothic Medium" w:hAnsi="Franklin Gothic Medium"/>
                          <w:sz w:val="24"/>
                          <w:szCs w:val="24"/>
                        </w:rPr>
                      </w:pPr>
                      <w:r w:rsidRPr="00163E61">
                        <w:rPr>
                          <w:rFonts w:ascii="Franklin Gothic Medium" w:hAnsi="Franklin Gothic Medium"/>
                          <w:sz w:val="24"/>
                          <w:szCs w:val="24"/>
                        </w:rPr>
                        <w:t>A Private Residential Community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398C230B" w14:textId="55209AE0" w:rsidR="001045BD" w:rsidRDefault="001045BD">
      <w:pPr>
        <w:rPr>
          <w:noProof/>
        </w:rPr>
      </w:pPr>
    </w:p>
    <w:p w14:paraId="5029405A" w14:textId="77777777" w:rsidR="001045BD" w:rsidRDefault="001045BD">
      <w:pPr>
        <w:rPr>
          <w:noProof/>
        </w:rPr>
      </w:pPr>
    </w:p>
    <w:p w14:paraId="599690FD" w14:textId="77777777" w:rsidR="001045BD" w:rsidRDefault="001045BD" w:rsidP="001045BD">
      <w:pPr>
        <w:ind w:left="1440" w:firstLine="720"/>
        <w:rPr>
          <w:noProof/>
        </w:rPr>
      </w:pPr>
    </w:p>
    <w:p w14:paraId="00452104" w14:textId="77777777" w:rsidR="00E841AB" w:rsidRDefault="001045BD">
      <w:pPr>
        <w:rPr>
          <w:noProof/>
        </w:rPr>
      </w:pPr>
      <w:r>
        <w:rPr>
          <w:noProof/>
        </w:rPr>
        <w:t xml:space="preserve">     </w:t>
      </w:r>
    </w:p>
    <w:p w14:paraId="77104787" w14:textId="77777777" w:rsidR="00E841AB" w:rsidRDefault="00E841AB">
      <w:pPr>
        <w:rPr>
          <w:noProof/>
        </w:rPr>
      </w:pPr>
    </w:p>
    <w:p w14:paraId="46950546" w14:textId="77777777" w:rsidR="00E841AB" w:rsidRPr="00160BE8" w:rsidRDefault="00E6505F" w:rsidP="00E6505F">
      <w:pPr>
        <w:tabs>
          <w:tab w:val="left" w:pos="1095"/>
        </w:tabs>
        <w:rPr>
          <w:noProof/>
          <w:sz w:val="20"/>
        </w:rPr>
      </w:pPr>
      <w:r w:rsidRPr="00160BE8">
        <w:rPr>
          <w:noProof/>
          <w:sz w:val="20"/>
        </w:rPr>
        <w:tab/>
      </w:r>
    </w:p>
    <w:p w14:paraId="5DF820A0" w14:textId="77777777" w:rsidR="00E841AB" w:rsidRDefault="00E841AB">
      <w:pPr>
        <w:rPr>
          <w:noProof/>
        </w:rPr>
      </w:pPr>
    </w:p>
    <w:p w14:paraId="13087DEF" w14:textId="0FF58876" w:rsidR="00E841AB" w:rsidRDefault="00591CA0" w:rsidP="006A443A">
      <w:pPr>
        <w:ind w:left="1440" w:firstLine="720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20864" behindDoc="0" locked="0" layoutInCell="0" allowOverlap="1" wp14:anchorId="2FA6AE8E" wp14:editId="28833FE6">
                <wp:simplePos x="0" y="0"/>
                <wp:positionH relativeFrom="page">
                  <wp:posOffset>3007360</wp:posOffset>
                </wp:positionH>
                <wp:positionV relativeFrom="page">
                  <wp:posOffset>5762625</wp:posOffset>
                </wp:positionV>
                <wp:extent cx="3244215" cy="285750"/>
                <wp:effectExtent l="0" t="0" r="0" b="0"/>
                <wp:wrapNone/>
                <wp:docPr id="8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44215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752044C" w14:textId="77777777" w:rsidR="00152263" w:rsidRPr="00891C54" w:rsidRDefault="00152263">
                            <w:pPr>
                              <w:pStyle w:val="Heading2"/>
                              <w:rPr>
                                <w:color w:val="auto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A6AE8E" id="Text Box 14" o:spid="_x0000_s1037" type="#_x0000_t202" style="position:absolute;left:0;text-align:left;margin-left:236.8pt;margin-top:453.75pt;width:255.45pt;height:22.5pt;z-index:251620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" o:allowincell="f" filled="f" stroked="f">
                <v:textbox inset="0,0,0,0">
                  <w:txbxContent>
                    <w:p w14:paraId="5752044C" w14:textId="77777777" w:rsidR="00152263" w:rsidRPr="00891C54" w:rsidRDefault="00152263">
                      <w:pPr>
                        <w:pStyle w:val="Heading2"/>
                        <w:rPr>
                          <w:color w:val="auto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C45234">
        <w:rPr>
          <w:noProof/>
        </w:rPr>
        <mc:AlternateContent>
          <mc:Choice Requires="wps">
            <w:drawing>
              <wp:anchor distT="0" distB="0" distL="114300" distR="114300" simplePos="0" relativeHeight="251619840" behindDoc="0" locked="0" layoutInCell="0" allowOverlap="1" wp14:anchorId="5C47B90F" wp14:editId="3F8E64BB">
                <wp:simplePos x="0" y="0"/>
                <wp:positionH relativeFrom="page">
                  <wp:posOffset>2150110</wp:posOffset>
                </wp:positionH>
                <wp:positionV relativeFrom="page">
                  <wp:posOffset>4552950</wp:posOffset>
                </wp:positionV>
                <wp:extent cx="4800600" cy="312420"/>
                <wp:effectExtent l="0" t="0" r="2540" b="1905"/>
                <wp:wrapNone/>
                <wp:docPr id="7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00600" cy="312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4A4E3C6" w14:textId="77777777" w:rsidR="00152263" w:rsidRPr="00891C54" w:rsidRDefault="00152263">
                            <w:pPr>
                              <w:pStyle w:val="Heading1"/>
                              <w:rPr>
                                <w:color w:val="auto"/>
                              </w:rPr>
                            </w:pPr>
                          </w:p>
                          <w:p w14:paraId="44C2E671" w14:textId="77777777" w:rsidR="00152263" w:rsidRPr="00891C54" w:rsidRDefault="00152263">
                            <w:pPr>
                              <w:pStyle w:val="Heading1"/>
                              <w:rPr>
                                <w:color w:val="auto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47B90F" id="Text Box 13" o:spid="_x0000_s1038" type="#_x0000_t202" style="position:absolute;left:0;text-align:left;margin-left:169.3pt;margin-top:358.5pt;width:378pt;height:24.6pt;z-index:251619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" o:allowincell="f" filled="f" stroked="f">
                <v:textbox inset="0,0,0,0">
                  <w:txbxContent>
                    <w:p w14:paraId="04A4E3C6" w14:textId="77777777" w:rsidR="00152263" w:rsidRPr="00891C54" w:rsidRDefault="00152263">
                      <w:pPr>
                        <w:pStyle w:val="Heading1"/>
                        <w:rPr>
                          <w:color w:val="auto"/>
                        </w:rPr>
                      </w:pPr>
                    </w:p>
                    <w:p w14:paraId="44C2E671" w14:textId="77777777" w:rsidR="00152263" w:rsidRPr="00891C54" w:rsidRDefault="00152263">
                      <w:pPr>
                        <w:pStyle w:val="Heading1"/>
                        <w:rPr>
                          <w:color w:val="auto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C45234">
        <w:rPr>
          <w:noProof/>
        </w:rPr>
        <mc:AlternateContent>
          <mc:Choice Requires="wps">
            <w:drawing>
              <wp:anchor distT="0" distB="0" distL="114300" distR="114300" simplePos="0" relativeHeight="251613696" behindDoc="1" locked="0" layoutInCell="0" allowOverlap="1" wp14:anchorId="1ECFE04B" wp14:editId="27DC7164">
                <wp:simplePos x="0" y="0"/>
                <wp:positionH relativeFrom="page">
                  <wp:posOffset>622935</wp:posOffset>
                </wp:positionH>
                <wp:positionV relativeFrom="page">
                  <wp:posOffset>447040</wp:posOffset>
                </wp:positionV>
                <wp:extent cx="1485900" cy="9156700"/>
                <wp:effectExtent l="3810" t="8890" r="5715" b="6985"/>
                <wp:wrapNone/>
                <wp:docPr id="6" name="DOM 1" descr="Green design rectangl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85900" cy="9156700"/>
                        </a:xfrm>
                        <a:prstGeom prst="rect">
                          <a:avLst/>
                        </a:prstGeom>
                        <a:solidFill>
                          <a:srgbClr val="666633">
                            <a:alpha val="6600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BC2432" id="DOM 1" o:spid="_x0000_s1026" alt="Green design rectangle" style="position:absolute;margin-left:49.05pt;margin-top:35.2pt;width:117pt;height:721pt;z-index:-251702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" o:allowincell="f" fillcolor="#663" stroked="f" strokeweight="0">
                <v:fill opacity="43176f"/>
                <w10:wrap anchorx="page" anchory="page"/>
              </v:rect>
            </w:pict>
          </mc:Fallback>
        </mc:AlternateContent>
      </w:r>
      <w:r w:rsidR="000B4E01">
        <w:rPr>
          <w:noProof/>
        </w:rPr>
        <w:t xml:space="preserve"> </w:t>
      </w:r>
      <w:r w:rsidR="00F87A2B">
        <w:rPr>
          <w:noProof/>
        </w:rPr>
        <w:t>N</w:t>
      </w:r>
    </w:p>
    <w:p w14:paraId="47D3EB34" w14:textId="77777777" w:rsidR="00F87A2B" w:rsidRDefault="00F87A2B" w:rsidP="006A443A">
      <w:pPr>
        <w:ind w:left="1440" w:firstLine="720"/>
        <w:rPr>
          <w:noProof/>
        </w:rPr>
      </w:pPr>
    </w:p>
    <w:p w14:paraId="27F2F844" w14:textId="5980DC40" w:rsidR="00F87A2B" w:rsidRDefault="005A67FA" w:rsidP="006A443A">
      <w:pPr>
        <w:ind w:left="1440" w:firstLine="720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16768" behindDoc="0" locked="0" layoutInCell="0" allowOverlap="1" wp14:anchorId="4E372AE1" wp14:editId="5AF33A9E">
                <wp:simplePos x="0" y="0"/>
                <wp:positionH relativeFrom="margin">
                  <wp:align>left</wp:align>
                </wp:positionH>
                <wp:positionV relativeFrom="page">
                  <wp:posOffset>3295650</wp:posOffset>
                </wp:positionV>
                <wp:extent cx="1828800" cy="6286500"/>
                <wp:effectExtent l="0" t="0" r="0" b="0"/>
                <wp:wrapNone/>
                <wp:docPr id="9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62865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DA0A9D0" w14:textId="77777777" w:rsidR="00152263" w:rsidRPr="00525117" w:rsidRDefault="00152263" w:rsidP="007C0AD8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360" w:lineRule="exact"/>
                              <w:ind w:left="0" w:firstLine="0"/>
                              <w:rPr>
                                <w:b/>
                                <w:i/>
                                <w:color w:val="FFFFFF"/>
                                <w:sz w:val="16"/>
                                <w:u w:val="single"/>
                              </w:rPr>
                            </w:pPr>
                          </w:p>
                          <w:p w14:paraId="3AB553A4" w14:textId="77777777" w:rsidR="00822973" w:rsidRPr="00525117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240" w:lineRule="auto"/>
                              <w:ind w:left="0" w:firstLine="0"/>
                              <w:jc w:val="center"/>
                              <w:rPr>
                                <w:b/>
                                <w:color w:val="000000" w:themeColor="text1"/>
                                <w:sz w:val="16"/>
                                <w:u w:val="single"/>
                              </w:rPr>
                            </w:pPr>
                            <w:r w:rsidRPr="00525117">
                              <w:rPr>
                                <w:b/>
                                <w:color w:val="000000" w:themeColor="text1"/>
                                <w:sz w:val="16"/>
                                <w:u w:val="single"/>
                              </w:rPr>
                              <w:t>Cobblestone at Spring Creek</w:t>
                            </w:r>
                          </w:p>
                          <w:p w14:paraId="59567AF1" w14:textId="77777777" w:rsidR="00822973" w:rsidRPr="00525117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240" w:lineRule="auto"/>
                              <w:ind w:left="0" w:firstLine="0"/>
                              <w:jc w:val="center"/>
                              <w:rPr>
                                <w:b/>
                                <w:color w:val="000000" w:themeColor="text1"/>
                                <w:sz w:val="16"/>
                                <w:u w:val="single"/>
                              </w:rPr>
                            </w:pPr>
                            <w:r w:rsidRPr="00525117">
                              <w:rPr>
                                <w:b/>
                                <w:color w:val="000000" w:themeColor="text1"/>
                                <w:sz w:val="16"/>
                                <w:u w:val="single"/>
                              </w:rPr>
                              <w:t>445 N. Pine Grove Lane</w:t>
                            </w:r>
                          </w:p>
                          <w:p w14:paraId="65B74A83" w14:textId="77777777" w:rsidR="00822973" w:rsidRPr="00C45234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240" w:lineRule="auto"/>
                              <w:ind w:left="0" w:firstLine="0"/>
                              <w:jc w:val="center"/>
                              <w:rPr>
                                <w:color w:val="000000" w:themeColor="text1"/>
                                <w:sz w:val="16"/>
                              </w:rPr>
                            </w:pPr>
                            <w:r w:rsidRPr="00525117">
                              <w:rPr>
                                <w:b/>
                                <w:color w:val="000000" w:themeColor="text1"/>
                                <w:sz w:val="16"/>
                                <w:u w:val="single"/>
                              </w:rPr>
                              <w:t>Providence</w:t>
                            </w:r>
                            <w:r w:rsidRPr="00C45234">
                              <w:rPr>
                                <w:color w:val="000000" w:themeColor="text1"/>
                                <w:sz w:val="16"/>
                              </w:rPr>
                              <w:t>, UT 84332</w:t>
                            </w:r>
                          </w:p>
                          <w:p w14:paraId="43B2710F" w14:textId="77777777" w:rsidR="00822973" w:rsidRPr="00C45234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240" w:lineRule="auto"/>
                              <w:ind w:left="0" w:firstLine="0"/>
                              <w:jc w:val="center"/>
                              <w:rPr>
                                <w:color w:val="000000" w:themeColor="text1"/>
                                <w:sz w:val="16"/>
                              </w:rPr>
                            </w:pPr>
                          </w:p>
                          <w:p w14:paraId="2FA834C0" w14:textId="77777777" w:rsidR="00822973" w:rsidRPr="003936E2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240" w:lineRule="auto"/>
                              <w:ind w:left="0" w:firstLine="0"/>
                              <w:jc w:val="center"/>
                              <w:rPr>
                                <w:color w:val="000000" w:themeColor="text1"/>
                                <w:sz w:val="16"/>
                              </w:rPr>
                            </w:pPr>
                            <w:r w:rsidRPr="00C45234">
                              <w:rPr>
                                <w:color w:val="000000" w:themeColor="text1"/>
                                <w:sz w:val="16"/>
                              </w:rPr>
                              <w:t>OFFICE HOURS:</w:t>
                            </w:r>
                          </w:p>
                          <w:p w14:paraId="62FC7D98" w14:textId="77777777" w:rsidR="00822973" w:rsidRPr="00FB3FF8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240" w:lineRule="auto"/>
                              <w:ind w:left="0" w:firstLine="0"/>
                              <w:jc w:val="center"/>
                              <w:rPr>
                                <w:b/>
                                <w:color w:val="000000" w:themeColor="text1"/>
                                <w:sz w:val="16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16"/>
                              </w:rPr>
                              <w:t>Tues and Thurs – Noon – 3pm</w:t>
                            </w:r>
                          </w:p>
                          <w:p w14:paraId="0B6B13E0" w14:textId="77777777" w:rsidR="00822973" w:rsidRPr="00317DAA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240" w:lineRule="auto"/>
                              <w:ind w:left="0" w:firstLine="0"/>
                              <w:jc w:val="center"/>
                              <w:rPr>
                                <w:color w:val="DDDDDD" w:themeColor="accent1"/>
                                <w:sz w:val="16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25E6422E" w14:textId="77777777" w:rsidR="00822973" w:rsidRPr="00C45234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240" w:lineRule="auto"/>
                              <w:ind w:left="0" w:firstLine="0"/>
                              <w:jc w:val="center"/>
                              <w:rPr>
                                <w:color w:val="000000" w:themeColor="text1"/>
                                <w:sz w:val="16"/>
                              </w:rPr>
                            </w:pPr>
                            <w:r>
                              <w:rPr>
                                <w:color w:val="000000" w:themeColor="text1"/>
                                <w:sz w:val="16"/>
                              </w:rPr>
                              <w:t xml:space="preserve">OFFICE </w:t>
                            </w:r>
                            <w:r w:rsidRPr="00C45234">
                              <w:rPr>
                                <w:color w:val="000000" w:themeColor="text1"/>
                                <w:sz w:val="16"/>
                              </w:rPr>
                              <w:t>PHONE:</w:t>
                            </w:r>
                          </w:p>
                          <w:p w14:paraId="0D85B555" w14:textId="77777777" w:rsidR="00822973" w:rsidRPr="00C45234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240" w:lineRule="auto"/>
                              <w:ind w:left="0" w:firstLine="0"/>
                              <w:jc w:val="center"/>
                              <w:rPr>
                                <w:color w:val="000000" w:themeColor="text1"/>
                                <w:sz w:val="16"/>
                              </w:rPr>
                            </w:pPr>
                            <w:r w:rsidRPr="00C45234">
                              <w:rPr>
                                <w:color w:val="000000" w:themeColor="text1"/>
                                <w:sz w:val="16"/>
                              </w:rPr>
                              <w:t>(435) 753-9673</w:t>
                            </w:r>
                          </w:p>
                          <w:p w14:paraId="5D8A3074" w14:textId="77777777" w:rsidR="00822973" w:rsidRPr="00C45234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240" w:lineRule="auto"/>
                              <w:ind w:left="0" w:firstLine="0"/>
                              <w:jc w:val="center"/>
                              <w:rPr>
                                <w:color w:val="000000" w:themeColor="text1"/>
                                <w:sz w:val="16"/>
                              </w:rPr>
                            </w:pPr>
                          </w:p>
                          <w:p w14:paraId="1971C349" w14:textId="77777777" w:rsidR="00822973" w:rsidRPr="00C45234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240" w:lineRule="auto"/>
                              <w:ind w:left="0" w:firstLine="0"/>
                              <w:jc w:val="center"/>
                              <w:rPr>
                                <w:color w:val="000000" w:themeColor="text1"/>
                                <w:sz w:val="16"/>
                              </w:rPr>
                            </w:pPr>
                            <w:r w:rsidRPr="00C45234">
                              <w:rPr>
                                <w:color w:val="000000" w:themeColor="text1"/>
                                <w:sz w:val="16"/>
                              </w:rPr>
                              <w:t>WEBSITE:</w:t>
                            </w:r>
                          </w:p>
                          <w:p w14:paraId="3C5D85A3" w14:textId="77777777" w:rsidR="00822973" w:rsidRPr="008E6041" w:rsidRDefault="005508D6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240" w:lineRule="auto"/>
                              <w:ind w:left="0" w:firstLine="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hyperlink r:id="rId10" w:history="1">
                              <w:r w:rsidR="00822973" w:rsidRPr="008E6041">
                                <w:rPr>
                                  <w:rStyle w:val="Hyperlink"/>
                                  <w:sz w:val="16"/>
                                  <w:szCs w:val="16"/>
                                </w:rPr>
                                <w:t>http://cobblestoneatspringcreek.org</w:t>
                              </w:r>
                            </w:hyperlink>
                          </w:p>
                          <w:p w14:paraId="6ADC87F1" w14:textId="77777777" w:rsidR="00822973" w:rsidRPr="008E6041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240" w:lineRule="auto"/>
                              <w:ind w:left="0" w:firstLine="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29581E91" w14:textId="77777777" w:rsidR="00822973" w:rsidRPr="00C45234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240" w:lineRule="auto"/>
                              <w:ind w:left="0" w:firstLine="0"/>
                              <w:jc w:val="center"/>
                              <w:rPr>
                                <w:sz w:val="16"/>
                              </w:rPr>
                            </w:pPr>
                            <w:r w:rsidRPr="00C45234">
                              <w:rPr>
                                <w:sz w:val="16"/>
                              </w:rPr>
                              <w:t>EMAIL:</w:t>
                            </w:r>
                          </w:p>
                          <w:p w14:paraId="34995773" w14:textId="77777777" w:rsidR="00822973" w:rsidRPr="00C45234" w:rsidRDefault="005508D6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240" w:lineRule="auto"/>
                              <w:ind w:left="0" w:firstLine="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hyperlink r:id="rId11" w:history="1">
                              <w:r w:rsidR="00822973" w:rsidRPr="00C45234">
                                <w:rPr>
                                  <w:rStyle w:val="Hyperlink"/>
                                  <w:sz w:val="16"/>
                                  <w:szCs w:val="16"/>
                                </w:rPr>
                                <w:t>cobblestonehome@comcast.net</w:t>
                              </w:r>
                            </w:hyperlink>
                          </w:p>
                          <w:p w14:paraId="79BCA825" w14:textId="77777777" w:rsidR="00822973" w:rsidRPr="00C45234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240" w:lineRule="auto"/>
                              <w:ind w:left="0" w:firstLine="0"/>
                              <w:jc w:val="center"/>
                              <w:rPr>
                                <w:color w:val="000000" w:themeColor="text1"/>
                                <w:sz w:val="16"/>
                              </w:rPr>
                            </w:pPr>
                          </w:p>
                          <w:p w14:paraId="558B9DAF" w14:textId="77777777" w:rsidR="00822973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360" w:lineRule="exact"/>
                              <w:ind w:left="0" w:firstLine="0"/>
                              <w:jc w:val="center"/>
                              <w:rPr>
                                <w:color w:val="000000" w:themeColor="text1"/>
                                <w:sz w:val="16"/>
                              </w:rPr>
                            </w:pPr>
                            <w:r w:rsidRPr="00C45234">
                              <w:rPr>
                                <w:color w:val="000000" w:themeColor="text1"/>
                                <w:sz w:val="16"/>
                              </w:rPr>
                              <w:t>Contact Information:</w:t>
                            </w:r>
                          </w:p>
                          <w:p w14:paraId="682D215B" w14:textId="386F4C5F" w:rsidR="00822973" w:rsidRDefault="00DD07CC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360" w:lineRule="exact"/>
                              <w:ind w:left="0" w:firstLine="0"/>
                              <w:jc w:val="center"/>
                              <w:rPr>
                                <w:b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16"/>
                                <w:szCs w:val="16"/>
                              </w:rPr>
                              <w:t>Doris Seria</w:t>
                            </w:r>
                            <w:r w:rsidR="00332F09">
                              <w:rPr>
                                <w:b/>
                                <w:color w:val="000000" w:themeColor="text1"/>
                                <w:sz w:val="16"/>
                                <w:szCs w:val="16"/>
                              </w:rPr>
                              <w:t>, President</w:t>
                            </w:r>
                          </w:p>
                          <w:p w14:paraId="266597A5" w14:textId="77777777" w:rsidR="00822973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360" w:lineRule="exact"/>
                              <w:ind w:left="0" w:firstLine="0"/>
                              <w:jc w:val="center"/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F368D3"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>435-787-1018</w:t>
                            </w:r>
                          </w:p>
                          <w:p w14:paraId="756ACBDD" w14:textId="693CEDC8" w:rsidR="00893AD2" w:rsidRDefault="00893AD2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360" w:lineRule="exact"/>
                              <w:ind w:left="0" w:firstLine="0"/>
                              <w:jc w:val="center"/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>Brad Blau</w:t>
                            </w:r>
                          </w:p>
                          <w:p w14:paraId="47BCABC1" w14:textId="21417D00" w:rsidR="00332F09" w:rsidRPr="00332F09" w:rsidRDefault="00332F09" w:rsidP="00893AD2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360" w:lineRule="exact"/>
                              <w:ind w:left="0" w:firstLine="0"/>
                              <w:jc w:val="center"/>
                              <w:rPr>
                                <w:b/>
                                <w:color w:val="000000" w:themeColor="text1"/>
                                <w:sz w:val="16"/>
                                <w:szCs w:val="18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16"/>
                                <w:szCs w:val="18"/>
                              </w:rPr>
                              <w:t>Ta</w:t>
                            </w:r>
                            <w:r w:rsidR="00542E50">
                              <w:rPr>
                                <w:b/>
                                <w:color w:val="000000" w:themeColor="text1"/>
                                <w:sz w:val="16"/>
                                <w:szCs w:val="18"/>
                              </w:rPr>
                              <w:t>mie Fis</w:t>
                            </w:r>
                            <w:r w:rsidRPr="00DD07CC">
                              <w:rPr>
                                <w:b/>
                                <w:color w:val="000000" w:themeColor="text1"/>
                                <w:sz w:val="16"/>
                                <w:szCs w:val="18"/>
                              </w:rPr>
                              <w:t>her</w:t>
                            </w:r>
                          </w:p>
                          <w:p w14:paraId="3B4EAD97" w14:textId="3603AC67" w:rsidR="00822973" w:rsidRPr="00F368D3" w:rsidRDefault="00DD07CC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360" w:lineRule="exact"/>
                              <w:ind w:left="0" w:firstLine="0"/>
                              <w:jc w:val="center"/>
                              <w:rPr>
                                <w:color w:val="000000" w:themeColor="text1"/>
                                <w:sz w:val="16"/>
                                <w:szCs w:val="18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16"/>
                                <w:szCs w:val="18"/>
                              </w:rPr>
                              <w:t>Nate Nydegger</w:t>
                            </w:r>
                          </w:p>
                          <w:p w14:paraId="54665AF6" w14:textId="11E14004" w:rsidR="00822973" w:rsidRDefault="00DD07CC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360" w:lineRule="exact"/>
                              <w:ind w:left="0" w:firstLine="0"/>
                              <w:jc w:val="center"/>
                              <w:rPr>
                                <w:b/>
                                <w:color w:val="000000" w:themeColor="text1"/>
                                <w:sz w:val="16"/>
                                <w:szCs w:val="18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16"/>
                                <w:szCs w:val="18"/>
                              </w:rPr>
                              <w:t>Randy Anderson</w:t>
                            </w:r>
                          </w:p>
                          <w:p w14:paraId="4DBD7F02" w14:textId="16C6F860" w:rsidR="00EF480B" w:rsidRDefault="007B5790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360" w:lineRule="exact"/>
                              <w:ind w:left="0" w:firstLine="0"/>
                              <w:jc w:val="center"/>
                              <w:rPr>
                                <w:b/>
                                <w:color w:val="000000" w:themeColor="text1"/>
                                <w:sz w:val="16"/>
                                <w:szCs w:val="18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16"/>
                                <w:szCs w:val="18"/>
                              </w:rPr>
                              <w:t>435-760-0710</w:t>
                            </w:r>
                          </w:p>
                          <w:p w14:paraId="013051E6" w14:textId="77777777" w:rsidR="00822973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360" w:lineRule="exact"/>
                              <w:ind w:left="0" w:firstLine="0"/>
                              <w:jc w:val="center"/>
                              <w:rPr>
                                <w:b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</w:p>
                          <w:p w14:paraId="35C29B8E" w14:textId="77777777" w:rsidR="00822973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360" w:lineRule="exact"/>
                              <w:ind w:left="0" w:firstLine="0"/>
                              <w:jc w:val="center"/>
                              <w:rPr>
                                <w:b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</w:p>
                          <w:p w14:paraId="05D65681" w14:textId="77777777" w:rsidR="00822973" w:rsidRPr="00F368D3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360" w:lineRule="exact"/>
                              <w:ind w:left="0" w:firstLine="0"/>
                              <w:jc w:val="center"/>
                              <w:rPr>
                                <w:b/>
                                <w:i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7C0AD8">
                              <w:rPr>
                                <w:rFonts w:ascii="Ink Free" w:hAnsi="Ink Free"/>
                                <w:b/>
                                <w:color w:val="000000" w:themeColor="text1"/>
                                <w:sz w:val="20"/>
                              </w:rPr>
                              <w:t>Management Committee</w:t>
                            </w:r>
                          </w:p>
                          <w:p w14:paraId="0AC14F7C" w14:textId="77777777" w:rsidR="00822973" w:rsidRPr="007C0AD8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360" w:lineRule="exact"/>
                              <w:ind w:firstLine="0"/>
                              <w:jc w:val="center"/>
                              <w:rPr>
                                <w:rFonts w:ascii="Ink Free" w:hAnsi="Ink Free"/>
                                <w:b/>
                                <w:color w:val="000000" w:themeColor="text1"/>
                                <w:sz w:val="20"/>
                              </w:rPr>
                            </w:pPr>
                            <w:r w:rsidRPr="007C0AD8">
                              <w:rPr>
                                <w:rFonts w:ascii="Ink Free" w:hAnsi="Ink Free"/>
                                <w:b/>
                                <w:color w:val="000000" w:themeColor="text1"/>
                                <w:sz w:val="20"/>
                              </w:rPr>
                              <w:t>Meetings are on the</w:t>
                            </w:r>
                            <w:r>
                              <w:rPr>
                                <w:rFonts w:ascii="Ink Free" w:hAnsi="Ink Free"/>
                                <w:b/>
                                <w:color w:val="000000" w:themeColor="text1"/>
                                <w:sz w:val="20"/>
                              </w:rPr>
                              <w:t xml:space="preserve"> first Monday of each month at 6p.m.  Homeowners</w:t>
                            </w:r>
                            <w:r w:rsidRPr="007C0AD8">
                              <w:rPr>
                                <w:rFonts w:ascii="Ink Free" w:hAnsi="Ink Free"/>
                                <w:b/>
                                <w:color w:val="000000" w:themeColor="text1"/>
                                <w:sz w:val="20"/>
                              </w:rPr>
                              <w:t xml:space="preserve"> Invited.</w:t>
                            </w:r>
                          </w:p>
                          <w:p w14:paraId="3512F980" w14:textId="77777777" w:rsidR="00822973" w:rsidRDefault="00822973" w:rsidP="00822973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360" w:lineRule="exact"/>
                              <w:ind w:firstLine="0"/>
                              <w:jc w:val="center"/>
                              <w:rPr>
                                <w:rFonts w:ascii="Abadi MT Condensed" w:hAnsi="Abadi MT Condensed"/>
                                <w:color w:val="000000" w:themeColor="text1"/>
                                <w:sz w:val="20"/>
                              </w:rPr>
                            </w:pPr>
                          </w:p>
                          <w:p w14:paraId="72C79744" w14:textId="20896196" w:rsidR="00152263" w:rsidRPr="00826A9A" w:rsidRDefault="00152263" w:rsidP="00826A9A">
                            <w:pPr>
                              <w:pStyle w:val="BodyTextIndent"/>
                              <w:tabs>
                                <w:tab w:val="clear" w:pos="180"/>
                                <w:tab w:val="right" w:pos="1620"/>
                              </w:tabs>
                              <w:spacing w:line="360" w:lineRule="exact"/>
                              <w:ind w:firstLine="0"/>
                              <w:jc w:val="center"/>
                              <w:rPr>
                                <w:rFonts w:ascii="Abadi MT Condensed" w:hAnsi="Abadi MT Condensed"/>
                                <w:color w:val="000000" w:themeColor="text1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372AE1" id="Text Box 10" o:spid="_x0000_s1039" type="#_x0000_t202" style="position:absolute;left:0;text-align:left;margin-left:0;margin-top:259.5pt;width:2in;height:495pt;z-index:2516167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" o:allowincell="f" fillcolor="#dedede [2894]" stroked="f">
                <v:textbox inset="0,0,0,0">
                  <w:txbxContent>
                    <w:p w14:paraId="5DA0A9D0" w14:textId="77777777" w:rsidR="00152263" w:rsidRPr="00525117" w:rsidRDefault="00152263" w:rsidP="007C0AD8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360" w:lineRule="exact"/>
                        <w:ind w:left="0" w:firstLine="0"/>
                        <w:rPr>
                          <w:b/>
                          <w:i/>
                          <w:color w:val="FFFFFF"/>
                          <w:sz w:val="16"/>
                          <w:u w:val="single"/>
                        </w:rPr>
                      </w:pPr>
                    </w:p>
                    <w:p w14:paraId="3AB553A4" w14:textId="77777777" w:rsidR="00822973" w:rsidRPr="00525117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240" w:lineRule="auto"/>
                        <w:ind w:left="0" w:firstLine="0"/>
                        <w:jc w:val="center"/>
                        <w:rPr>
                          <w:b/>
                          <w:color w:val="000000" w:themeColor="text1"/>
                          <w:sz w:val="16"/>
                          <w:u w:val="single"/>
                        </w:rPr>
                      </w:pPr>
                      <w:r w:rsidRPr="00525117">
                        <w:rPr>
                          <w:b/>
                          <w:color w:val="000000" w:themeColor="text1"/>
                          <w:sz w:val="16"/>
                          <w:u w:val="single"/>
                        </w:rPr>
                        <w:t>Cobblestone at Spring Creek</w:t>
                      </w:r>
                    </w:p>
                    <w:p w14:paraId="59567AF1" w14:textId="77777777" w:rsidR="00822973" w:rsidRPr="00525117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240" w:lineRule="auto"/>
                        <w:ind w:left="0" w:firstLine="0"/>
                        <w:jc w:val="center"/>
                        <w:rPr>
                          <w:b/>
                          <w:color w:val="000000" w:themeColor="text1"/>
                          <w:sz w:val="16"/>
                          <w:u w:val="single"/>
                        </w:rPr>
                      </w:pPr>
                      <w:r w:rsidRPr="00525117">
                        <w:rPr>
                          <w:b/>
                          <w:color w:val="000000" w:themeColor="text1"/>
                          <w:sz w:val="16"/>
                          <w:u w:val="single"/>
                        </w:rPr>
                        <w:t>445 N. Pine Grove Lane</w:t>
                      </w:r>
                    </w:p>
                    <w:p w14:paraId="65B74A83" w14:textId="77777777" w:rsidR="00822973" w:rsidRPr="00C45234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240" w:lineRule="auto"/>
                        <w:ind w:left="0" w:firstLine="0"/>
                        <w:jc w:val="center"/>
                        <w:rPr>
                          <w:color w:val="000000" w:themeColor="text1"/>
                          <w:sz w:val="16"/>
                        </w:rPr>
                      </w:pPr>
                      <w:r w:rsidRPr="00525117">
                        <w:rPr>
                          <w:b/>
                          <w:color w:val="000000" w:themeColor="text1"/>
                          <w:sz w:val="16"/>
                          <w:u w:val="single"/>
                        </w:rPr>
                        <w:t>Providence</w:t>
                      </w:r>
                      <w:r w:rsidRPr="00C45234">
                        <w:rPr>
                          <w:color w:val="000000" w:themeColor="text1"/>
                          <w:sz w:val="16"/>
                        </w:rPr>
                        <w:t>, UT 84332</w:t>
                      </w:r>
                    </w:p>
                    <w:p w14:paraId="43B2710F" w14:textId="77777777" w:rsidR="00822973" w:rsidRPr="00C45234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240" w:lineRule="auto"/>
                        <w:ind w:left="0" w:firstLine="0"/>
                        <w:jc w:val="center"/>
                        <w:rPr>
                          <w:color w:val="000000" w:themeColor="text1"/>
                          <w:sz w:val="16"/>
                        </w:rPr>
                      </w:pPr>
                    </w:p>
                    <w:p w14:paraId="2FA834C0" w14:textId="77777777" w:rsidR="00822973" w:rsidRPr="003936E2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240" w:lineRule="auto"/>
                        <w:ind w:left="0" w:firstLine="0"/>
                        <w:jc w:val="center"/>
                        <w:rPr>
                          <w:color w:val="000000" w:themeColor="text1"/>
                          <w:sz w:val="16"/>
                        </w:rPr>
                      </w:pPr>
                      <w:r w:rsidRPr="00C45234">
                        <w:rPr>
                          <w:color w:val="000000" w:themeColor="text1"/>
                          <w:sz w:val="16"/>
                        </w:rPr>
                        <w:t>OFFICE HOURS:</w:t>
                      </w:r>
                    </w:p>
                    <w:p w14:paraId="62FC7D98" w14:textId="77777777" w:rsidR="00822973" w:rsidRPr="00FB3FF8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240" w:lineRule="auto"/>
                        <w:ind w:left="0" w:firstLine="0"/>
                        <w:jc w:val="center"/>
                        <w:rPr>
                          <w:b/>
                          <w:color w:val="000000" w:themeColor="text1"/>
                          <w:sz w:val="16"/>
                        </w:rPr>
                      </w:pPr>
                      <w:r>
                        <w:rPr>
                          <w:b/>
                          <w:color w:val="000000" w:themeColor="text1"/>
                          <w:sz w:val="16"/>
                        </w:rPr>
                        <w:t>Tues and Thurs – Noon – 3pm</w:t>
                      </w:r>
                    </w:p>
                    <w:p w14:paraId="0B6B13E0" w14:textId="77777777" w:rsidR="00822973" w:rsidRPr="00317DAA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240" w:lineRule="auto"/>
                        <w:ind w:left="0" w:firstLine="0"/>
                        <w:jc w:val="center"/>
                        <w:rPr>
                          <w:color w:val="DDDDDD" w:themeColor="accent1"/>
                          <w:sz w:val="16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25E6422E" w14:textId="77777777" w:rsidR="00822973" w:rsidRPr="00C45234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240" w:lineRule="auto"/>
                        <w:ind w:left="0" w:firstLine="0"/>
                        <w:jc w:val="center"/>
                        <w:rPr>
                          <w:color w:val="000000" w:themeColor="text1"/>
                          <w:sz w:val="16"/>
                        </w:rPr>
                      </w:pPr>
                      <w:r>
                        <w:rPr>
                          <w:color w:val="000000" w:themeColor="text1"/>
                          <w:sz w:val="16"/>
                        </w:rPr>
                        <w:t xml:space="preserve">OFFICE </w:t>
                      </w:r>
                      <w:r w:rsidRPr="00C45234">
                        <w:rPr>
                          <w:color w:val="000000" w:themeColor="text1"/>
                          <w:sz w:val="16"/>
                        </w:rPr>
                        <w:t>PHONE:</w:t>
                      </w:r>
                    </w:p>
                    <w:p w14:paraId="0D85B555" w14:textId="77777777" w:rsidR="00822973" w:rsidRPr="00C45234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240" w:lineRule="auto"/>
                        <w:ind w:left="0" w:firstLine="0"/>
                        <w:jc w:val="center"/>
                        <w:rPr>
                          <w:color w:val="000000" w:themeColor="text1"/>
                          <w:sz w:val="16"/>
                        </w:rPr>
                      </w:pPr>
                      <w:r w:rsidRPr="00C45234">
                        <w:rPr>
                          <w:color w:val="000000" w:themeColor="text1"/>
                          <w:sz w:val="16"/>
                        </w:rPr>
                        <w:t>(435) 753-9673</w:t>
                      </w:r>
                    </w:p>
                    <w:p w14:paraId="5D8A3074" w14:textId="77777777" w:rsidR="00822973" w:rsidRPr="00C45234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240" w:lineRule="auto"/>
                        <w:ind w:left="0" w:firstLine="0"/>
                        <w:jc w:val="center"/>
                        <w:rPr>
                          <w:color w:val="000000" w:themeColor="text1"/>
                          <w:sz w:val="16"/>
                        </w:rPr>
                      </w:pPr>
                    </w:p>
                    <w:p w14:paraId="1971C349" w14:textId="77777777" w:rsidR="00822973" w:rsidRPr="00C45234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240" w:lineRule="auto"/>
                        <w:ind w:left="0" w:firstLine="0"/>
                        <w:jc w:val="center"/>
                        <w:rPr>
                          <w:color w:val="000000" w:themeColor="text1"/>
                          <w:sz w:val="16"/>
                        </w:rPr>
                      </w:pPr>
                      <w:r w:rsidRPr="00C45234">
                        <w:rPr>
                          <w:color w:val="000000" w:themeColor="text1"/>
                          <w:sz w:val="16"/>
                        </w:rPr>
                        <w:t>WEBSITE:</w:t>
                      </w:r>
                    </w:p>
                    <w:p w14:paraId="3C5D85A3" w14:textId="77777777" w:rsidR="00822973" w:rsidRPr="008E6041" w:rsidRDefault="005508D6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240" w:lineRule="auto"/>
                        <w:ind w:left="0" w:firstLine="0"/>
                        <w:jc w:val="center"/>
                        <w:rPr>
                          <w:sz w:val="16"/>
                          <w:szCs w:val="16"/>
                        </w:rPr>
                      </w:pPr>
                      <w:hyperlink r:id="rId12" w:history="1">
                        <w:r w:rsidR="00822973" w:rsidRPr="008E6041">
                          <w:rPr>
                            <w:rStyle w:val="Hyperlink"/>
                            <w:sz w:val="16"/>
                            <w:szCs w:val="16"/>
                          </w:rPr>
                          <w:t>http://cobblestoneatspringcreek.org</w:t>
                        </w:r>
                      </w:hyperlink>
                    </w:p>
                    <w:p w14:paraId="6ADC87F1" w14:textId="77777777" w:rsidR="00822973" w:rsidRPr="008E6041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240" w:lineRule="auto"/>
                        <w:ind w:left="0" w:firstLine="0"/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  <w:p w14:paraId="29581E91" w14:textId="77777777" w:rsidR="00822973" w:rsidRPr="00C45234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240" w:lineRule="auto"/>
                        <w:ind w:left="0" w:firstLine="0"/>
                        <w:jc w:val="center"/>
                        <w:rPr>
                          <w:sz w:val="16"/>
                        </w:rPr>
                      </w:pPr>
                      <w:r w:rsidRPr="00C45234">
                        <w:rPr>
                          <w:sz w:val="16"/>
                        </w:rPr>
                        <w:t>EMAIL:</w:t>
                      </w:r>
                    </w:p>
                    <w:p w14:paraId="34995773" w14:textId="77777777" w:rsidR="00822973" w:rsidRPr="00C45234" w:rsidRDefault="005508D6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240" w:lineRule="auto"/>
                        <w:ind w:left="0" w:firstLine="0"/>
                        <w:jc w:val="center"/>
                        <w:rPr>
                          <w:sz w:val="16"/>
                          <w:szCs w:val="16"/>
                        </w:rPr>
                      </w:pPr>
                      <w:hyperlink r:id="rId13" w:history="1">
                        <w:r w:rsidR="00822973" w:rsidRPr="00C45234">
                          <w:rPr>
                            <w:rStyle w:val="Hyperlink"/>
                            <w:sz w:val="16"/>
                            <w:szCs w:val="16"/>
                          </w:rPr>
                          <w:t>cobblestonehome@comcast.net</w:t>
                        </w:r>
                      </w:hyperlink>
                    </w:p>
                    <w:p w14:paraId="79BCA825" w14:textId="77777777" w:rsidR="00822973" w:rsidRPr="00C45234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240" w:lineRule="auto"/>
                        <w:ind w:left="0" w:firstLine="0"/>
                        <w:jc w:val="center"/>
                        <w:rPr>
                          <w:color w:val="000000" w:themeColor="text1"/>
                          <w:sz w:val="16"/>
                        </w:rPr>
                      </w:pPr>
                    </w:p>
                    <w:p w14:paraId="558B9DAF" w14:textId="77777777" w:rsidR="00822973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360" w:lineRule="exact"/>
                        <w:ind w:left="0" w:firstLine="0"/>
                        <w:jc w:val="center"/>
                        <w:rPr>
                          <w:color w:val="000000" w:themeColor="text1"/>
                          <w:sz w:val="16"/>
                        </w:rPr>
                      </w:pPr>
                      <w:r w:rsidRPr="00C45234">
                        <w:rPr>
                          <w:color w:val="000000" w:themeColor="text1"/>
                          <w:sz w:val="16"/>
                        </w:rPr>
                        <w:t>Contact Information:</w:t>
                      </w:r>
                    </w:p>
                    <w:p w14:paraId="682D215B" w14:textId="386F4C5F" w:rsidR="00822973" w:rsidRDefault="00DD07CC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360" w:lineRule="exact"/>
                        <w:ind w:left="0" w:firstLine="0"/>
                        <w:jc w:val="center"/>
                        <w:rPr>
                          <w:b/>
                          <w:color w:val="000000" w:themeColor="text1"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color w:val="000000" w:themeColor="text1"/>
                          <w:sz w:val="16"/>
                          <w:szCs w:val="16"/>
                        </w:rPr>
                        <w:t>Doris Seria</w:t>
                      </w:r>
                      <w:r w:rsidR="00332F09">
                        <w:rPr>
                          <w:b/>
                          <w:color w:val="000000" w:themeColor="text1"/>
                          <w:sz w:val="16"/>
                          <w:szCs w:val="16"/>
                        </w:rPr>
                        <w:t>, President</w:t>
                      </w:r>
                    </w:p>
                    <w:p w14:paraId="266597A5" w14:textId="77777777" w:rsidR="00822973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360" w:lineRule="exact"/>
                        <w:ind w:left="0" w:firstLine="0"/>
                        <w:jc w:val="center"/>
                        <w:rPr>
                          <w:color w:val="000000" w:themeColor="text1"/>
                          <w:sz w:val="16"/>
                          <w:szCs w:val="16"/>
                        </w:rPr>
                      </w:pPr>
                      <w:r w:rsidRPr="00F368D3">
                        <w:rPr>
                          <w:color w:val="000000" w:themeColor="text1"/>
                          <w:sz w:val="16"/>
                          <w:szCs w:val="16"/>
                        </w:rPr>
                        <w:t>435-787-1018</w:t>
                      </w:r>
                    </w:p>
                    <w:p w14:paraId="756ACBDD" w14:textId="693CEDC8" w:rsidR="00893AD2" w:rsidRDefault="00893AD2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360" w:lineRule="exact"/>
                        <w:ind w:left="0" w:firstLine="0"/>
                        <w:jc w:val="center"/>
                        <w:rPr>
                          <w:color w:val="000000" w:themeColor="text1"/>
                          <w:sz w:val="16"/>
                          <w:szCs w:val="16"/>
                        </w:rPr>
                      </w:pPr>
                      <w:r>
                        <w:rPr>
                          <w:color w:val="000000" w:themeColor="text1"/>
                          <w:sz w:val="16"/>
                          <w:szCs w:val="16"/>
                        </w:rPr>
                        <w:t>Brad Blau</w:t>
                      </w:r>
                    </w:p>
                    <w:p w14:paraId="47BCABC1" w14:textId="21417D00" w:rsidR="00332F09" w:rsidRPr="00332F09" w:rsidRDefault="00332F09" w:rsidP="00893AD2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360" w:lineRule="exact"/>
                        <w:ind w:left="0" w:firstLine="0"/>
                        <w:jc w:val="center"/>
                        <w:rPr>
                          <w:b/>
                          <w:color w:val="000000" w:themeColor="text1"/>
                          <w:sz w:val="16"/>
                          <w:szCs w:val="18"/>
                        </w:rPr>
                      </w:pPr>
                      <w:r>
                        <w:rPr>
                          <w:b/>
                          <w:color w:val="000000" w:themeColor="text1"/>
                          <w:sz w:val="16"/>
                          <w:szCs w:val="18"/>
                        </w:rPr>
                        <w:t>Ta</w:t>
                      </w:r>
                      <w:r w:rsidR="00542E50">
                        <w:rPr>
                          <w:b/>
                          <w:color w:val="000000" w:themeColor="text1"/>
                          <w:sz w:val="16"/>
                          <w:szCs w:val="18"/>
                        </w:rPr>
                        <w:t>mie Fis</w:t>
                      </w:r>
                      <w:r w:rsidRPr="00DD07CC">
                        <w:rPr>
                          <w:b/>
                          <w:color w:val="000000" w:themeColor="text1"/>
                          <w:sz w:val="16"/>
                          <w:szCs w:val="18"/>
                        </w:rPr>
                        <w:t>her</w:t>
                      </w:r>
                    </w:p>
                    <w:p w14:paraId="3B4EAD97" w14:textId="3603AC67" w:rsidR="00822973" w:rsidRPr="00F368D3" w:rsidRDefault="00DD07CC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360" w:lineRule="exact"/>
                        <w:ind w:left="0" w:firstLine="0"/>
                        <w:jc w:val="center"/>
                        <w:rPr>
                          <w:color w:val="000000" w:themeColor="text1"/>
                          <w:sz w:val="16"/>
                          <w:szCs w:val="18"/>
                        </w:rPr>
                      </w:pPr>
                      <w:r>
                        <w:rPr>
                          <w:b/>
                          <w:color w:val="000000" w:themeColor="text1"/>
                          <w:sz w:val="16"/>
                          <w:szCs w:val="18"/>
                        </w:rPr>
                        <w:t>Nate Nydegger</w:t>
                      </w:r>
                    </w:p>
                    <w:p w14:paraId="54665AF6" w14:textId="11E14004" w:rsidR="00822973" w:rsidRDefault="00DD07CC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360" w:lineRule="exact"/>
                        <w:ind w:left="0" w:firstLine="0"/>
                        <w:jc w:val="center"/>
                        <w:rPr>
                          <w:b/>
                          <w:color w:val="000000" w:themeColor="text1"/>
                          <w:sz w:val="16"/>
                          <w:szCs w:val="18"/>
                        </w:rPr>
                      </w:pPr>
                      <w:r>
                        <w:rPr>
                          <w:b/>
                          <w:color w:val="000000" w:themeColor="text1"/>
                          <w:sz w:val="16"/>
                          <w:szCs w:val="18"/>
                        </w:rPr>
                        <w:t>Randy Anderson</w:t>
                      </w:r>
                    </w:p>
                    <w:p w14:paraId="4DBD7F02" w14:textId="16C6F860" w:rsidR="00EF480B" w:rsidRDefault="007B5790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360" w:lineRule="exact"/>
                        <w:ind w:left="0" w:firstLine="0"/>
                        <w:jc w:val="center"/>
                        <w:rPr>
                          <w:b/>
                          <w:color w:val="000000" w:themeColor="text1"/>
                          <w:sz w:val="16"/>
                          <w:szCs w:val="18"/>
                        </w:rPr>
                      </w:pPr>
                      <w:r>
                        <w:rPr>
                          <w:b/>
                          <w:color w:val="000000" w:themeColor="text1"/>
                          <w:sz w:val="16"/>
                          <w:szCs w:val="18"/>
                        </w:rPr>
                        <w:t>435-760-0710</w:t>
                      </w:r>
                    </w:p>
                    <w:p w14:paraId="013051E6" w14:textId="77777777" w:rsidR="00822973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360" w:lineRule="exact"/>
                        <w:ind w:left="0" w:firstLine="0"/>
                        <w:jc w:val="center"/>
                        <w:rPr>
                          <w:b/>
                          <w:color w:val="000000" w:themeColor="text1"/>
                          <w:sz w:val="16"/>
                          <w:szCs w:val="16"/>
                        </w:rPr>
                      </w:pPr>
                    </w:p>
                    <w:p w14:paraId="35C29B8E" w14:textId="77777777" w:rsidR="00822973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360" w:lineRule="exact"/>
                        <w:ind w:left="0" w:firstLine="0"/>
                        <w:jc w:val="center"/>
                        <w:rPr>
                          <w:b/>
                          <w:color w:val="000000" w:themeColor="text1"/>
                          <w:sz w:val="16"/>
                          <w:szCs w:val="16"/>
                        </w:rPr>
                      </w:pPr>
                    </w:p>
                    <w:p w14:paraId="05D65681" w14:textId="77777777" w:rsidR="00822973" w:rsidRPr="00F368D3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360" w:lineRule="exact"/>
                        <w:ind w:left="0" w:firstLine="0"/>
                        <w:jc w:val="center"/>
                        <w:rPr>
                          <w:b/>
                          <w:i/>
                          <w:color w:val="000000" w:themeColor="text1"/>
                          <w:sz w:val="16"/>
                          <w:szCs w:val="16"/>
                        </w:rPr>
                      </w:pPr>
                      <w:r w:rsidRPr="007C0AD8">
                        <w:rPr>
                          <w:rFonts w:ascii="Ink Free" w:hAnsi="Ink Free"/>
                          <w:b/>
                          <w:color w:val="000000" w:themeColor="text1"/>
                          <w:sz w:val="20"/>
                        </w:rPr>
                        <w:t>Management Committee</w:t>
                      </w:r>
                    </w:p>
                    <w:p w14:paraId="0AC14F7C" w14:textId="77777777" w:rsidR="00822973" w:rsidRPr="007C0AD8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360" w:lineRule="exact"/>
                        <w:ind w:firstLine="0"/>
                        <w:jc w:val="center"/>
                        <w:rPr>
                          <w:rFonts w:ascii="Ink Free" w:hAnsi="Ink Free"/>
                          <w:b/>
                          <w:color w:val="000000" w:themeColor="text1"/>
                          <w:sz w:val="20"/>
                        </w:rPr>
                      </w:pPr>
                      <w:r w:rsidRPr="007C0AD8">
                        <w:rPr>
                          <w:rFonts w:ascii="Ink Free" w:hAnsi="Ink Free"/>
                          <w:b/>
                          <w:color w:val="000000" w:themeColor="text1"/>
                          <w:sz w:val="20"/>
                        </w:rPr>
                        <w:t>Meetings are on the</w:t>
                      </w:r>
                      <w:r>
                        <w:rPr>
                          <w:rFonts w:ascii="Ink Free" w:hAnsi="Ink Free"/>
                          <w:b/>
                          <w:color w:val="000000" w:themeColor="text1"/>
                          <w:sz w:val="20"/>
                        </w:rPr>
                        <w:t xml:space="preserve"> first Monday of each month at 6p.m.  Homeowners</w:t>
                      </w:r>
                      <w:r w:rsidRPr="007C0AD8">
                        <w:rPr>
                          <w:rFonts w:ascii="Ink Free" w:hAnsi="Ink Free"/>
                          <w:b/>
                          <w:color w:val="000000" w:themeColor="text1"/>
                          <w:sz w:val="20"/>
                        </w:rPr>
                        <w:t xml:space="preserve"> Invited.</w:t>
                      </w:r>
                    </w:p>
                    <w:p w14:paraId="3512F980" w14:textId="77777777" w:rsidR="00822973" w:rsidRDefault="00822973" w:rsidP="00822973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360" w:lineRule="exact"/>
                        <w:ind w:firstLine="0"/>
                        <w:jc w:val="center"/>
                        <w:rPr>
                          <w:rFonts w:ascii="Abadi MT Condensed" w:hAnsi="Abadi MT Condensed"/>
                          <w:color w:val="000000" w:themeColor="text1"/>
                          <w:sz w:val="20"/>
                        </w:rPr>
                      </w:pPr>
                    </w:p>
                    <w:p w14:paraId="72C79744" w14:textId="20896196" w:rsidR="00152263" w:rsidRPr="00826A9A" w:rsidRDefault="00152263" w:rsidP="00826A9A">
                      <w:pPr>
                        <w:pStyle w:val="BodyTextIndent"/>
                        <w:tabs>
                          <w:tab w:val="clear" w:pos="180"/>
                          <w:tab w:val="right" w:pos="1620"/>
                        </w:tabs>
                        <w:spacing w:line="360" w:lineRule="exact"/>
                        <w:ind w:firstLine="0"/>
                        <w:jc w:val="center"/>
                        <w:rPr>
                          <w:rFonts w:ascii="Abadi MT Condensed" w:hAnsi="Abadi MT Condensed"/>
                          <w:color w:val="000000" w:themeColor="text1"/>
                          <w:sz w:val="20"/>
                        </w:rPr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14:paraId="2F2B2265" w14:textId="77777777" w:rsidR="00F87A2B" w:rsidRDefault="00F87A2B" w:rsidP="006A443A">
      <w:pPr>
        <w:ind w:left="1440" w:firstLine="720"/>
        <w:rPr>
          <w:noProof/>
        </w:rPr>
      </w:pPr>
    </w:p>
    <w:p w14:paraId="24D3406E" w14:textId="77777777" w:rsidR="000C0914" w:rsidRDefault="000C0914" w:rsidP="006A443A">
      <w:pPr>
        <w:ind w:left="1440" w:firstLine="720"/>
        <w:rPr>
          <w:noProof/>
        </w:rPr>
      </w:pPr>
    </w:p>
    <w:p w14:paraId="575B773A" w14:textId="77777777" w:rsidR="00C4098B" w:rsidRDefault="00C4098B" w:rsidP="006A443A">
      <w:pPr>
        <w:ind w:left="1440" w:firstLine="720"/>
        <w:rPr>
          <w:noProof/>
        </w:rPr>
      </w:pPr>
    </w:p>
    <w:p w14:paraId="6AF9DFE8" w14:textId="77777777" w:rsidR="00C4098B" w:rsidRDefault="00C4098B" w:rsidP="006A443A">
      <w:pPr>
        <w:ind w:left="1440" w:firstLine="720"/>
        <w:rPr>
          <w:noProof/>
        </w:rPr>
      </w:pPr>
    </w:p>
    <w:p w14:paraId="0F0FC072" w14:textId="77777777" w:rsidR="00C4098B" w:rsidRDefault="00C4098B" w:rsidP="006A443A">
      <w:pPr>
        <w:ind w:left="1440" w:firstLine="720"/>
        <w:rPr>
          <w:noProof/>
        </w:rPr>
      </w:pPr>
    </w:p>
    <w:p w14:paraId="6A567DF3" w14:textId="77777777" w:rsidR="00C4098B" w:rsidRDefault="00C4098B" w:rsidP="006A443A">
      <w:pPr>
        <w:ind w:left="1440" w:firstLine="720"/>
        <w:rPr>
          <w:noProof/>
        </w:rPr>
      </w:pPr>
    </w:p>
    <w:p w14:paraId="132AB762" w14:textId="77777777" w:rsidR="00C4098B" w:rsidRDefault="00C4098B" w:rsidP="006A443A">
      <w:pPr>
        <w:ind w:left="1440" w:firstLine="720"/>
        <w:rPr>
          <w:noProof/>
        </w:rPr>
      </w:pPr>
    </w:p>
    <w:p w14:paraId="68C9F7DA" w14:textId="77777777" w:rsidR="00C4098B" w:rsidRDefault="00C4098B" w:rsidP="006A443A">
      <w:pPr>
        <w:ind w:left="1440" w:firstLine="720"/>
        <w:rPr>
          <w:noProof/>
        </w:rPr>
      </w:pPr>
    </w:p>
    <w:p w14:paraId="27364A74" w14:textId="77777777" w:rsidR="00C4098B" w:rsidRDefault="00C4098B" w:rsidP="006A443A">
      <w:pPr>
        <w:ind w:left="1440" w:firstLine="720"/>
        <w:rPr>
          <w:noProof/>
        </w:rPr>
      </w:pPr>
    </w:p>
    <w:p w14:paraId="68D2F8F7" w14:textId="77777777" w:rsidR="00C4098B" w:rsidRDefault="00C4098B" w:rsidP="006A443A">
      <w:pPr>
        <w:ind w:left="1440" w:firstLine="720"/>
        <w:rPr>
          <w:noProof/>
        </w:rPr>
      </w:pPr>
    </w:p>
    <w:p w14:paraId="00A5F7BF" w14:textId="77777777" w:rsidR="00C4098B" w:rsidRDefault="00C4098B" w:rsidP="006A443A">
      <w:pPr>
        <w:ind w:left="1440" w:firstLine="720"/>
        <w:rPr>
          <w:noProof/>
        </w:rPr>
      </w:pPr>
    </w:p>
    <w:p w14:paraId="7A1E0FF5" w14:textId="4B0F325A" w:rsidR="00C4098B" w:rsidRDefault="00C4098B" w:rsidP="006A443A">
      <w:pPr>
        <w:ind w:left="1440" w:firstLine="720"/>
        <w:rPr>
          <w:noProof/>
        </w:rPr>
      </w:pPr>
    </w:p>
    <w:p w14:paraId="6E572556" w14:textId="77777777" w:rsidR="00C4098B" w:rsidRDefault="00C4098B" w:rsidP="006A443A">
      <w:pPr>
        <w:ind w:left="1440" w:firstLine="720"/>
        <w:rPr>
          <w:noProof/>
        </w:rPr>
      </w:pPr>
    </w:p>
    <w:p w14:paraId="204038E0" w14:textId="77777777" w:rsidR="00C4098B" w:rsidRDefault="00C4098B" w:rsidP="006A443A">
      <w:pPr>
        <w:ind w:left="1440" w:firstLine="720"/>
        <w:rPr>
          <w:noProof/>
        </w:rPr>
      </w:pPr>
    </w:p>
    <w:p w14:paraId="5AD29AC0" w14:textId="77777777" w:rsidR="00C4098B" w:rsidRDefault="00C4098B" w:rsidP="006A443A">
      <w:pPr>
        <w:ind w:left="1440" w:firstLine="720"/>
        <w:rPr>
          <w:noProof/>
        </w:rPr>
      </w:pPr>
    </w:p>
    <w:p w14:paraId="5C87AC7D" w14:textId="77777777" w:rsidR="00C4098B" w:rsidRDefault="00C4098B" w:rsidP="006A443A">
      <w:pPr>
        <w:ind w:left="1440" w:firstLine="720"/>
        <w:rPr>
          <w:noProof/>
        </w:rPr>
      </w:pPr>
    </w:p>
    <w:p w14:paraId="5BF11119" w14:textId="77777777" w:rsidR="00C4098B" w:rsidRDefault="00C4098B" w:rsidP="006A443A">
      <w:pPr>
        <w:ind w:left="1440" w:firstLine="720"/>
        <w:rPr>
          <w:noProof/>
        </w:rPr>
      </w:pPr>
    </w:p>
    <w:p w14:paraId="4A29D62E" w14:textId="77777777" w:rsidR="00C4098B" w:rsidRDefault="00C4098B" w:rsidP="006A443A">
      <w:pPr>
        <w:ind w:left="1440" w:firstLine="720"/>
        <w:rPr>
          <w:noProof/>
        </w:rPr>
      </w:pPr>
    </w:p>
    <w:p w14:paraId="420A8458" w14:textId="77777777" w:rsidR="00C4098B" w:rsidRDefault="00C4098B" w:rsidP="006A443A">
      <w:pPr>
        <w:ind w:left="1440" w:firstLine="720"/>
        <w:rPr>
          <w:noProof/>
        </w:rPr>
      </w:pPr>
    </w:p>
    <w:p w14:paraId="2883F172" w14:textId="77777777" w:rsidR="00C4098B" w:rsidRDefault="00C4098B" w:rsidP="006A443A">
      <w:pPr>
        <w:ind w:left="1440" w:firstLine="720"/>
        <w:rPr>
          <w:noProof/>
        </w:rPr>
      </w:pPr>
    </w:p>
    <w:p w14:paraId="68D27535" w14:textId="77777777" w:rsidR="00C4098B" w:rsidRDefault="00C4098B" w:rsidP="006A443A">
      <w:pPr>
        <w:ind w:left="1440" w:firstLine="720"/>
        <w:rPr>
          <w:noProof/>
        </w:rPr>
      </w:pPr>
    </w:p>
    <w:p w14:paraId="6CE76770" w14:textId="77777777" w:rsidR="00C4098B" w:rsidRDefault="00C4098B" w:rsidP="006A443A">
      <w:pPr>
        <w:ind w:left="1440" w:firstLine="720"/>
        <w:rPr>
          <w:noProof/>
        </w:rPr>
      </w:pPr>
    </w:p>
    <w:p w14:paraId="04783731" w14:textId="77777777" w:rsidR="00C4098B" w:rsidRDefault="00C4098B" w:rsidP="006A443A">
      <w:pPr>
        <w:ind w:left="1440" w:firstLine="720"/>
        <w:rPr>
          <w:noProof/>
        </w:rPr>
      </w:pPr>
    </w:p>
    <w:p w14:paraId="12E9FDE3" w14:textId="77777777" w:rsidR="00C4098B" w:rsidRDefault="00C4098B" w:rsidP="006A443A">
      <w:pPr>
        <w:ind w:left="1440" w:firstLine="720"/>
        <w:rPr>
          <w:noProof/>
        </w:rPr>
      </w:pPr>
    </w:p>
    <w:p w14:paraId="35BDB1F3" w14:textId="77777777" w:rsidR="00C4098B" w:rsidRDefault="00C4098B" w:rsidP="006A443A">
      <w:pPr>
        <w:ind w:left="1440" w:firstLine="720"/>
        <w:rPr>
          <w:noProof/>
        </w:rPr>
      </w:pPr>
    </w:p>
    <w:p w14:paraId="496091DE" w14:textId="785687A9" w:rsidR="00C4098B" w:rsidRDefault="00C4098B" w:rsidP="006A443A">
      <w:pPr>
        <w:ind w:left="1440" w:firstLine="720"/>
        <w:rPr>
          <w:noProof/>
        </w:rPr>
      </w:pPr>
    </w:p>
    <w:p w14:paraId="18C8BC48" w14:textId="2FC7A75A" w:rsidR="00C4098B" w:rsidRDefault="00C4098B" w:rsidP="006A443A">
      <w:pPr>
        <w:ind w:left="1440" w:firstLine="720"/>
        <w:rPr>
          <w:noProof/>
        </w:rPr>
      </w:pPr>
    </w:p>
    <w:p w14:paraId="67EBC655" w14:textId="476FF62B" w:rsidR="00C4098B" w:rsidRDefault="00C4098B" w:rsidP="006A443A">
      <w:pPr>
        <w:ind w:left="1440" w:firstLine="720"/>
        <w:rPr>
          <w:noProof/>
        </w:rPr>
      </w:pPr>
    </w:p>
    <w:p w14:paraId="5B24A336" w14:textId="4ED0C349" w:rsidR="00C4098B" w:rsidRDefault="00C4098B" w:rsidP="006A443A">
      <w:pPr>
        <w:ind w:left="1440" w:firstLine="720"/>
        <w:rPr>
          <w:noProof/>
        </w:rPr>
      </w:pPr>
    </w:p>
    <w:p w14:paraId="279643E2" w14:textId="4A42B06D" w:rsidR="00C4098B" w:rsidRDefault="00C4098B" w:rsidP="006A443A">
      <w:pPr>
        <w:ind w:left="1440" w:firstLine="720"/>
        <w:rPr>
          <w:noProof/>
        </w:rPr>
      </w:pPr>
    </w:p>
    <w:p w14:paraId="4AB6F2D8" w14:textId="05FB7AC7" w:rsidR="00C4098B" w:rsidRDefault="00C4098B" w:rsidP="006A443A">
      <w:pPr>
        <w:ind w:left="1440" w:firstLine="720"/>
        <w:rPr>
          <w:noProof/>
        </w:rPr>
      </w:pPr>
    </w:p>
    <w:p w14:paraId="678F15B8" w14:textId="77777777" w:rsidR="00C4098B" w:rsidRDefault="00C4098B" w:rsidP="001D6E1F">
      <w:pPr>
        <w:rPr>
          <w:noProof/>
        </w:rPr>
      </w:pPr>
    </w:p>
    <w:p w14:paraId="77411818" w14:textId="77777777" w:rsidR="00C4098B" w:rsidRDefault="00C4098B" w:rsidP="003D5391">
      <w:pPr>
        <w:rPr>
          <w:noProof/>
        </w:rPr>
      </w:pPr>
    </w:p>
    <w:sectPr w:rsidR="00C4098B" w:rsidSect="008F4280">
      <w:headerReference w:type="even" r:id="rId14"/>
      <w:type w:val="continuous"/>
      <w:pgSz w:w="12240" w:h="15840"/>
      <w:pgMar w:top="1440" w:right="540" w:bottom="1440" w:left="72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5690D4E" w14:textId="77777777" w:rsidR="00D9562D" w:rsidRDefault="00D9562D">
      <w:r>
        <w:separator/>
      </w:r>
    </w:p>
  </w:endnote>
  <w:endnote w:type="continuationSeparator" w:id="0">
    <w:p w14:paraId="7D8A2D98" w14:textId="77777777" w:rsidR="00D9562D" w:rsidRDefault="00D956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Baskerville Old Face">
    <w:altName w:val="Plantagenet Cherokee"/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Ink Free">
    <w:panose1 w:val="03080402000500000000"/>
    <w:charset w:val="00"/>
    <w:family w:val="script"/>
    <w:pitch w:val="variable"/>
    <w:sig w:usb0="2000068F" w:usb1="4000000A" w:usb2="00000000" w:usb3="00000000" w:csb0="0000019F" w:csb1="00000000"/>
  </w:font>
  <w:font w:name="Abadi MT Condensed">
    <w:altName w:val="MV Boli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7D719EA" w14:textId="77777777" w:rsidR="00D9562D" w:rsidRDefault="00D9562D">
      <w:r>
        <w:separator/>
      </w:r>
    </w:p>
  </w:footnote>
  <w:footnote w:type="continuationSeparator" w:id="0">
    <w:p w14:paraId="61B21BA5" w14:textId="77777777" w:rsidR="00D9562D" w:rsidRDefault="00D956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88914F" w14:textId="77777777" w:rsidR="00152263" w:rsidRDefault="00152263">
    <w:pPr>
      <w:pStyle w:val="Header"/>
      <w:tabs>
        <w:tab w:val="clear" w:pos="8640"/>
        <w:tab w:val="right" w:pos="9900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205304"/>
    <w:multiLevelType w:val="hybridMultilevel"/>
    <w:tmpl w:val="90DA6A42"/>
    <w:lvl w:ilvl="0" w:tplc="F348AEA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0" w:hanging="360"/>
      </w:pPr>
    </w:lvl>
    <w:lvl w:ilvl="2" w:tplc="0409001B" w:tentative="1">
      <w:start w:val="1"/>
      <w:numFmt w:val="lowerRoman"/>
      <w:lvlText w:val="%3."/>
      <w:lvlJc w:val="right"/>
      <w:pPr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" w15:restartNumberingAfterBreak="0">
    <w:nsid w:val="1C674700"/>
    <w:multiLevelType w:val="multilevel"/>
    <w:tmpl w:val="04E4FE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F7925E3"/>
    <w:multiLevelType w:val="hybridMultilevel"/>
    <w:tmpl w:val="E0E653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403096"/>
    <w:multiLevelType w:val="hybridMultilevel"/>
    <w:tmpl w:val="94725E0C"/>
    <w:lvl w:ilvl="0" w:tplc="9C0CEAF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C600BDB"/>
    <w:multiLevelType w:val="multilevel"/>
    <w:tmpl w:val="E7565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87D57D3"/>
    <w:multiLevelType w:val="hybridMultilevel"/>
    <w:tmpl w:val="B108EC84"/>
    <w:lvl w:ilvl="0" w:tplc="033ECC9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1522F9A"/>
    <w:multiLevelType w:val="hybridMultilevel"/>
    <w:tmpl w:val="8CC6F152"/>
    <w:lvl w:ilvl="0" w:tplc="9192F1B2">
      <w:start w:val="1"/>
      <w:numFmt w:val="lowerLetter"/>
      <w:lvlText w:val="%1."/>
      <w:lvlJc w:val="left"/>
      <w:pPr>
        <w:ind w:left="1080" w:hanging="360"/>
      </w:pPr>
      <w:rPr>
        <w:rFonts w:ascii="Arial" w:eastAsia="Times New Roman" w:hAnsi="Arial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3B628CE"/>
    <w:multiLevelType w:val="hybridMultilevel"/>
    <w:tmpl w:val="9BA8168C"/>
    <w:lvl w:ilvl="0" w:tplc="584A6A2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5917380"/>
    <w:multiLevelType w:val="hybridMultilevel"/>
    <w:tmpl w:val="404618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9DC5CA4"/>
    <w:multiLevelType w:val="hybridMultilevel"/>
    <w:tmpl w:val="FD44D2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B916D6D"/>
    <w:multiLevelType w:val="hybridMultilevel"/>
    <w:tmpl w:val="682CBA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3BF34B1"/>
    <w:multiLevelType w:val="hybridMultilevel"/>
    <w:tmpl w:val="686684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9F7407F"/>
    <w:multiLevelType w:val="hybridMultilevel"/>
    <w:tmpl w:val="209EC8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EFB3EB5"/>
    <w:multiLevelType w:val="hybridMultilevel"/>
    <w:tmpl w:val="A91E68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26497453">
    <w:abstractNumId w:val="1"/>
  </w:num>
  <w:num w:numId="2" w16cid:durableId="30229341">
    <w:abstractNumId w:val="10"/>
  </w:num>
  <w:num w:numId="3" w16cid:durableId="858272093">
    <w:abstractNumId w:val="12"/>
  </w:num>
  <w:num w:numId="4" w16cid:durableId="694619147">
    <w:abstractNumId w:val="0"/>
  </w:num>
  <w:num w:numId="5" w16cid:durableId="687373148">
    <w:abstractNumId w:val="8"/>
  </w:num>
  <w:num w:numId="6" w16cid:durableId="835077283">
    <w:abstractNumId w:val="2"/>
  </w:num>
  <w:num w:numId="7" w16cid:durableId="1592203650">
    <w:abstractNumId w:val="5"/>
  </w:num>
  <w:num w:numId="8" w16cid:durableId="611866858">
    <w:abstractNumId w:val="4"/>
  </w:num>
  <w:num w:numId="9" w16cid:durableId="309210036">
    <w:abstractNumId w:val="11"/>
  </w:num>
  <w:num w:numId="10" w16cid:durableId="1484737176">
    <w:abstractNumId w:val="7"/>
  </w:num>
  <w:num w:numId="11" w16cid:durableId="1590697640">
    <w:abstractNumId w:val="6"/>
  </w:num>
  <w:num w:numId="12" w16cid:durableId="24212552">
    <w:abstractNumId w:val="13"/>
  </w:num>
  <w:num w:numId="13" w16cid:durableId="1132136795">
    <w:abstractNumId w:val="9"/>
  </w:num>
  <w:num w:numId="14" w16cid:durableId="146250309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evenAndOddHeaders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64C0"/>
    <w:rsid w:val="000023F1"/>
    <w:rsid w:val="000024EF"/>
    <w:rsid w:val="00005B99"/>
    <w:rsid w:val="000066B9"/>
    <w:rsid w:val="0000705C"/>
    <w:rsid w:val="00011B62"/>
    <w:rsid w:val="0001666E"/>
    <w:rsid w:val="000175E6"/>
    <w:rsid w:val="00017B55"/>
    <w:rsid w:val="0002023E"/>
    <w:rsid w:val="000208AE"/>
    <w:rsid w:val="000247D8"/>
    <w:rsid w:val="00031135"/>
    <w:rsid w:val="00032450"/>
    <w:rsid w:val="00032656"/>
    <w:rsid w:val="00035D53"/>
    <w:rsid w:val="00035E22"/>
    <w:rsid w:val="00040853"/>
    <w:rsid w:val="000410E1"/>
    <w:rsid w:val="0004248A"/>
    <w:rsid w:val="00043A30"/>
    <w:rsid w:val="00043C21"/>
    <w:rsid w:val="00045499"/>
    <w:rsid w:val="000461B1"/>
    <w:rsid w:val="00051554"/>
    <w:rsid w:val="00051AEC"/>
    <w:rsid w:val="00053A0D"/>
    <w:rsid w:val="00056760"/>
    <w:rsid w:val="00060E78"/>
    <w:rsid w:val="00062B5D"/>
    <w:rsid w:val="00066B0F"/>
    <w:rsid w:val="00070EBF"/>
    <w:rsid w:val="00072860"/>
    <w:rsid w:val="0007495B"/>
    <w:rsid w:val="00075685"/>
    <w:rsid w:val="00081813"/>
    <w:rsid w:val="00084900"/>
    <w:rsid w:val="00087BE5"/>
    <w:rsid w:val="00094FC5"/>
    <w:rsid w:val="000965D8"/>
    <w:rsid w:val="00097F9E"/>
    <w:rsid w:val="000A0E52"/>
    <w:rsid w:val="000A2A07"/>
    <w:rsid w:val="000A3096"/>
    <w:rsid w:val="000A5A54"/>
    <w:rsid w:val="000B012C"/>
    <w:rsid w:val="000B290D"/>
    <w:rsid w:val="000B326D"/>
    <w:rsid w:val="000B457B"/>
    <w:rsid w:val="000B4B94"/>
    <w:rsid w:val="000B4E01"/>
    <w:rsid w:val="000B7284"/>
    <w:rsid w:val="000C0744"/>
    <w:rsid w:val="000C0914"/>
    <w:rsid w:val="000C233F"/>
    <w:rsid w:val="000C34C3"/>
    <w:rsid w:val="000C3926"/>
    <w:rsid w:val="000C6C7E"/>
    <w:rsid w:val="000C79CB"/>
    <w:rsid w:val="000D1763"/>
    <w:rsid w:val="000D33BA"/>
    <w:rsid w:val="000D450D"/>
    <w:rsid w:val="000D4CF1"/>
    <w:rsid w:val="000D7B2E"/>
    <w:rsid w:val="000E292F"/>
    <w:rsid w:val="000E3BC7"/>
    <w:rsid w:val="000F2188"/>
    <w:rsid w:val="000F4643"/>
    <w:rsid w:val="000F68F6"/>
    <w:rsid w:val="000F7FDE"/>
    <w:rsid w:val="00101DBD"/>
    <w:rsid w:val="00102D78"/>
    <w:rsid w:val="00103FC3"/>
    <w:rsid w:val="001045BD"/>
    <w:rsid w:val="00104E0F"/>
    <w:rsid w:val="001075EB"/>
    <w:rsid w:val="001131DC"/>
    <w:rsid w:val="00115DA0"/>
    <w:rsid w:val="00117852"/>
    <w:rsid w:val="001229E5"/>
    <w:rsid w:val="00122C1A"/>
    <w:rsid w:val="001237E3"/>
    <w:rsid w:val="00123DBF"/>
    <w:rsid w:val="001252E7"/>
    <w:rsid w:val="001313D1"/>
    <w:rsid w:val="00134A64"/>
    <w:rsid w:val="0013523A"/>
    <w:rsid w:val="00135CAF"/>
    <w:rsid w:val="00137F52"/>
    <w:rsid w:val="00140772"/>
    <w:rsid w:val="00140F2F"/>
    <w:rsid w:val="00141544"/>
    <w:rsid w:val="00141928"/>
    <w:rsid w:val="00141D54"/>
    <w:rsid w:val="00142D89"/>
    <w:rsid w:val="0014453F"/>
    <w:rsid w:val="001456AC"/>
    <w:rsid w:val="00145E4D"/>
    <w:rsid w:val="00146201"/>
    <w:rsid w:val="0014681E"/>
    <w:rsid w:val="0015218B"/>
    <w:rsid w:val="00152263"/>
    <w:rsid w:val="00152E71"/>
    <w:rsid w:val="00154815"/>
    <w:rsid w:val="0015497D"/>
    <w:rsid w:val="00156AFB"/>
    <w:rsid w:val="00160811"/>
    <w:rsid w:val="00160BE8"/>
    <w:rsid w:val="00163E61"/>
    <w:rsid w:val="00166325"/>
    <w:rsid w:val="0017078F"/>
    <w:rsid w:val="00170F0D"/>
    <w:rsid w:val="0017282A"/>
    <w:rsid w:val="0017442C"/>
    <w:rsid w:val="0017505F"/>
    <w:rsid w:val="00185F9F"/>
    <w:rsid w:val="00193C43"/>
    <w:rsid w:val="001A0995"/>
    <w:rsid w:val="001A1162"/>
    <w:rsid w:val="001A2607"/>
    <w:rsid w:val="001A2734"/>
    <w:rsid w:val="001A71B6"/>
    <w:rsid w:val="001A796C"/>
    <w:rsid w:val="001B4C47"/>
    <w:rsid w:val="001C0F6E"/>
    <w:rsid w:val="001C4DFC"/>
    <w:rsid w:val="001C6047"/>
    <w:rsid w:val="001C6E29"/>
    <w:rsid w:val="001D1F40"/>
    <w:rsid w:val="001D3E5E"/>
    <w:rsid w:val="001D44BC"/>
    <w:rsid w:val="001D4E5C"/>
    <w:rsid w:val="001D6E1F"/>
    <w:rsid w:val="001E0B99"/>
    <w:rsid w:val="001E1F4C"/>
    <w:rsid w:val="001E5529"/>
    <w:rsid w:val="001E5964"/>
    <w:rsid w:val="001E6EC9"/>
    <w:rsid w:val="001F2F1E"/>
    <w:rsid w:val="001F63B9"/>
    <w:rsid w:val="001F6A32"/>
    <w:rsid w:val="00200935"/>
    <w:rsid w:val="00201167"/>
    <w:rsid w:val="00202CFA"/>
    <w:rsid w:val="00202E4E"/>
    <w:rsid w:val="00203B4F"/>
    <w:rsid w:val="00204044"/>
    <w:rsid w:val="00204618"/>
    <w:rsid w:val="0021109F"/>
    <w:rsid w:val="002115CB"/>
    <w:rsid w:val="00213932"/>
    <w:rsid w:val="00214515"/>
    <w:rsid w:val="00214D15"/>
    <w:rsid w:val="00220417"/>
    <w:rsid w:val="00221F52"/>
    <w:rsid w:val="0022300C"/>
    <w:rsid w:val="00225172"/>
    <w:rsid w:val="0022652D"/>
    <w:rsid w:val="00226874"/>
    <w:rsid w:val="0022708B"/>
    <w:rsid w:val="002310EC"/>
    <w:rsid w:val="0023194F"/>
    <w:rsid w:val="002351F5"/>
    <w:rsid w:val="00235CFA"/>
    <w:rsid w:val="00240520"/>
    <w:rsid w:val="00241478"/>
    <w:rsid w:val="0024359E"/>
    <w:rsid w:val="00252770"/>
    <w:rsid w:val="00257E81"/>
    <w:rsid w:val="00261F7F"/>
    <w:rsid w:val="00262DB7"/>
    <w:rsid w:val="00263B8B"/>
    <w:rsid w:val="00266F7C"/>
    <w:rsid w:val="00267879"/>
    <w:rsid w:val="00271975"/>
    <w:rsid w:val="00271A8C"/>
    <w:rsid w:val="00271C69"/>
    <w:rsid w:val="00271D95"/>
    <w:rsid w:val="002720E3"/>
    <w:rsid w:val="00273003"/>
    <w:rsid w:val="0027359E"/>
    <w:rsid w:val="002739B6"/>
    <w:rsid w:val="00277F31"/>
    <w:rsid w:val="0028137A"/>
    <w:rsid w:val="0028233B"/>
    <w:rsid w:val="00287134"/>
    <w:rsid w:val="0028745C"/>
    <w:rsid w:val="0029120D"/>
    <w:rsid w:val="00291AD8"/>
    <w:rsid w:val="00291DA5"/>
    <w:rsid w:val="00293E51"/>
    <w:rsid w:val="002949FC"/>
    <w:rsid w:val="002955EA"/>
    <w:rsid w:val="00297870"/>
    <w:rsid w:val="002A03C2"/>
    <w:rsid w:val="002A7246"/>
    <w:rsid w:val="002A7E41"/>
    <w:rsid w:val="002B02C8"/>
    <w:rsid w:val="002B1960"/>
    <w:rsid w:val="002B228D"/>
    <w:rsid w:val="002B4BB1"/>
    <w:rsid w:val="002B55D4"/>
    <w:rsid w:val="002B6FE1"/>
    <w:rsid w:val="002C7066"/>
    <w:rsid w:val="002C7235"/>
    <w:rsid w:val="002D20E0"/>
    <w:rsid w:val="002D49D1"/>
    <w:rsid w:val="002D5093"/>
    <w:rsid w:val="002E18B2"/>
    <w:rsid w:val="002E392E"/>
    <w:rsid w:val="002E3EFD"/>
    <w:rsid w:val="002E5070"/>
    <w:rsid w:val="002E65F0"/>
    <w:rsid w:val="002F0CB6"/>
    <w:rsid w:val="002F45F1"/>
    <w:rsid w:val="002F490E"/>
    <w:rsid w:val="002F617D"/>
    <w:rsid w:val="002F6A28"/>
    <w:rsid w:val="002F6F2C"/>
    <w:rsid w:val="00300C8A"/>
    <w:rsid w:val="0030249E"/>
    <w:rsid w:val="0030328B"/>
    <w:rsid w:val="00305845"/>
    <w:rsid w:val="003129D5"/>
    <w:rsid w:val="00313EC6"/>
    <w:rsid w:val="00314066"/>
    <w:rsid w:val="00317DAA"/>
    <w:rsid w:val="00326978"/>
    <w:rsid w:val="00326E24"/>
    <w:rsid w:val="00327C76"/>
    <w:rsid w:val="00327E0F"/>
    <w:rsid w:val="00332616"/>
    <w:rsid w:val="00332A6C"/>
    <w:rsid w:val="00332B7E"/>
    <w:rsid w:val="00332F09"/>
    <w:rsid w:val="00333810"/>
    <w:rsid w:val="0033667F"/>
    <w:rsid w:val="00336D5A"/>
    <w:rsid w:val="00341B24"/>
    <w:rsid w:val="00342BA1"/>
    <w:rsid w:val="00343DAF"/>
    <w:rsid w:val="00345B84"/>
    <w:rsid w:val="00345D4C"/>
    <w:rsid w:val="0034699C"/>
    <w:rsid w:val="0034793D"/>
    <w:rsid w:val="00351AF9"/>
    <w:rsid w:val="0035378F"/>
    <w:rsid w:val="003554EF"/>
    <w:rsid w:val="003573E6"/>
    <w:rsid w:val="00360116"/>
    <w:rsid w:val="0036097E"/>
    <w:rsid w:val="003627D2"/>
    <w:rsid w:val="00362DD3"/>
    <w:rsid w:val="00362FF9"/>
    <w:rsid w:val="0036752F"/>
    <w:rsid w:val="00372D07"/>
    <w:rsid w:val="003743B3"/>
    <w:rsid w:val="003759B9"/>
    <w:rsid w:val="00375D4E"/>
    <w:rsid w:val="00377CCA"/>
    <w:rsid w:val="003830CE"/>
    <w:rsid w:val="00383E2E"/>
    <w:rsid w:val="003872C9"/>
    <w:rsid w:val="00387664"/>
    <w:rsid w:val="00392C60"/>
    <w:rsid w:val="00393170"/>
    <w:rsid w:val="0039569B"/>
    <w:rsid w:val="0039684C"/>
    <w:rsid w:val="00397240"/>
    <w:rsid w:val="003A0EA9"/>
    <w:rsid w:val="003A238A"/>
    <w:rsid w:val="003A302B"/>
    <w:rsid w:val="003A43B3"/>
    <w:rsid w:val="003A58FC"/>
    <w:rsid w:val="003A5AE9"/>
    <w:rsid w:val="003A72CD"/>
    <w:rsid w:val="003B0D56"/>
    <w:rsid w:val="003B1A77"/>
    <w:rsid w:val="003B5A8B"/>
    <w:rsid w:val="003B5BEF"/>
    <w:rsid w:val="003B6E3F"/>
    <w:rsid w:val="003C1A54"/>
    <w:rsid w:val="003C1E36"/>
    <w:rsid w:val="003C29C8"/>
    <w:rsid w:val="003C60F6"/>
    <w:rsid w:val="003C6B3D"/>
    <w:rsid w:val="003C783D"/>
    <w:rsid w:val="003C7B0E"/>
    <w:rsid w:val="003C7D8B"/>
    <w:rsid w:val="003D12F6"/>
    <w:rsid w:val="003D16DD"/>
    <w:rsid w:val="003D34EC"/>
    <w:rsid w:val="003D44A4"/>
    <w:rsid w:val="003D5391"/>
    <w:rsid w:val="003D5D84"/>
    <w:rsid w:val="003D7314"/>
    <w:rsid w:val="003E052E"/>
    <w:rsid w:val="003E2B91"/>
    <w:rsid w:val="003E5840"/>
    <w:rsid w:val="003F0EA1"/>
    <w:rsid w:val="003F61AF"/>
    <w:rsid w:val="003F6349"/>
    <w:rsid w:val="003F65B6"/>
    <w:rsid w:val="003F6835"/>
    <w:rsid w:val="0040377F"/>
    <w:rsid w:val="00405779"/>
    <w:rsid w:val="00411FC1"/>
    <w:rsid w:val="00414434"/>
    <w:rsid w:val="00420412"/>
    <w:rsid w:val="00420D6F"/>
    <w:rsid w:val="00421AFC"/>
    <w:rsid w:val="004221A9"/>
    <w:rsid w:val="004233FE"/>
    <w:rsid w:val="00427CCE"/>
    <w:rsid w:val="00430C75"/>
    <w:rsid w:val="00430CCD"/>
    <w:rsid w:val="00430E27"/>
    <w:rsid w:val="00431991"/>
    <w:rsid w:val="0043405C"/>
    <w:rsid w:val="00434B51"/>
    <w:rsid w:val="0043570D"/>
    <w:rsid w:val="00437AB1"/>
    <w:rsid w:val="00437F2B"/>
    <w:rsid w:val="00440551"/>
    <w:rsid w:val="0044380E"/>
    <w:rsid w:val="004445E9"/>
    <w:rsid w:val="0044513B"/>
    <w:rsid w:val="00445948"/>
    <w:rsid w:val="00446680"/>
    <w:rsid w:val="00447BB1"/>
    <w:rsid w:val="004518AC"/>
    <w:rsid w:val="004548A8"/>
    <w:rsid w:val="00462703"/>
    <w:rsid w:val="0046461B"/>
    <w:rsid w:val="00467628"/>
    <w:rsid w:val="0047174C"/>
    <w:rsid w:val="00471B91"/>
    <w:rsid w:val="004747A8"/>
    <w:rsid w:val="004775FA"/>
    <w:rsid w:val="00477E3B"/>
    <w:rsid w:val="00486260"/>
    <w:rsid w:val="00486B3A"/>
    <w:rsid w:val="00493780"/>
    <w:rsid w:val="00496FA5"/>
    <w:rsid w:val="004A24D5"/>
    <w:rsid w:val="004A5FC0"/>
    <w:rsid w:val="004B2E8E"/>
    <w:rsid w:val="004B32C1"/>
    <w:rsid w:val="004B5C19"/>
    <w:rsid w:val="004B6300"/>
    <w:rsid w:val="004C0D97"/>
    <w:rsid w:val="004C304F"/>
    <w:rsid w:val="004C3368"/>
    <w:rsid w:val="004C3E7D"/>
    <w:rsid w:val="004C4964"/>
    <w:rsid w:val="004C560D"/>
    <w:rsid w:val="004C62C3"/>
    <w:rsid w:val="004D16B7"/>
    <w:rsid w:val="004D18BA"/>
    <w:rsid w:val="004D3269"/>
    <w:rsid w:val="004D49AE"/>
    <w:rsid w:val="004D69BA"/>
    <w:rsid w:val="004D6F98"/>
    <w:rsid w:val="004D7EF0"/>
    <w:rsid w:val="004E1CF0"/>
    <w:rsid w:val="004E1DBB"/>
    <w:rsid w:val="004E3220"/>
    <w:rsid w:val="004E346D"/>
    <w:rsid w:val="004E417E"/>
    <w:rsid w:val="004E56AD"/>
    <w:rsid w:val="004F265C"/>
    <w:rsid w:val="004F29FA"/>
    <w:rsid w:val="004F358E"/>
    <w:rsid w:val="005019EC"/>
    <w:rsid w:val="0050211C"/>
    <w:rsid w:val="0050284B"/>
    <w:rsid w:val="00505018"/>
    <w:rsid w:val="00506BE7"/>
    <w:rsid w:val="00510007"/>
    <w:rsid w:val="00512B65"/>
    <w:rsid w:val="00512F9A"/>
    <w:rsid w:val="00515AC8"/>
    <w:rsid w:val="00515D21"/>
    <w:rsid w:val="00515D93"/>
    <w:rsid w:val="00515F10"/>
    <w:rsid w:val="00525117"/>
    <w:rsid w:val="005416B5"/>
    <w:rsid w:val="00542E50"/>
    <w:rsid w:val="00542EC8"/>
    <w:rsid w:val="005454FF"/>
    <w:rsid w:val="00547006"/>
    <w:rsid w:val="0054747A"/>
    <w:rsid w:val="00547B31"/>
    <w:rsid w:val="00552217"/>
    <w:rsid w:val="00552CCD"/>
    <w:rsid w:val="00563528"/>
    <w:rsid w:val="00565F51"/>
    <w:rsid w:val="005662F7"/>
    <w:rsid w:val="00566DEA"/>
    <w:rsid w:val="005672F1"/>
    <w:rsid w:val="00570197"/>
    <w:rsid w:val="00570F44"/>
    <w:rsid w:val="00571712"/>
    <w:rsid w:val="00575C40"/>
    <w:rsid w:val="00576A68"/>
    <w:rsid w:val="00581895"/>
    <w:rsid w:val="005821F6"/>
    <w:rsid w:val="00582CBA"/>
    <w:rsid w:val="00583F7C"/>
    <w:rsid w:val="005841AC"/>
    <w:rsid w:val="00585964"/>
    <w:rsid w:val="00587202"/>
    <w:rsid w:val="0058769F"/>
    <w:rsid w:val="005911CA"/>
    <w:rsid w:val="00591C02"/>
    <w:rsid w:val="00591CA0"/>
    <w:rsid w:val="0059536C"/>
    <w:rsid w:val="005A051E"/>
    <w:rsid w:val="005A06C5"/>
    <w:rsid w:val="005A0785"/>
    <w:rsid w:val="005A0BE6"/>
    <w:rsid w:val="005A3847"/>
    <w:rsid w:val="005A5DF1"/>
    <w:rsid w:val="005A67FA"/>
    <w:rsid w:val="005A7D59"/>
    <w:rsid w:val="005B0499"/>
    <w:rsid w:val="005B17CD"/>
    <w:rsid w:val="005B3E31"/>
    <w:rsid w:val="005B412D"/>
    <w:rsid w:val="005B69E8"/>
    <w:rsid w:val="005B6D81"/>
    <w:rsid w:val="005B733D"/>
    <w:rsid w:val="005C004A"/>
    <w:rsid w:val="005C3E1D"/>
    <w:rsid w:val="005C4A04"/>
    <w:rsid w:val="005C5972"/>
    <w:rsid w:val="005C5A3A"/>
    <w:rsid w:val="005C674F"/>
    <w:rsid w:val="005D23F7"/>
    <w:rsid w:val="005D4D60"/>
    <w:rsid w:val="005D6A81"/>
    <w:rsid w:val="005E3289"/>
    <w:rsid w:val="005E3CDE"/>
    <w:rsid w:val="005E4A95"/>
    <w:rsid w:val="005E50F9"/>
    <w:rsid w:val="005E64BE"/>
    <w:rsid w:val="005F145E"/>
    <w:rsid w:val="005F3BF3"/>
    <w:rsid w:val="005F54F1"/>
    <w:rsid w:val="005F5B05"/>
    <w:rsid w:val="005F61DD"/>
    <w:rsid w:val="005F7EBA"/>
    <w:rsid w:val="00600969"/>
    <w:rsid w:val="00603F3A"/>
    <w:rsid w:val="00604801"/>
    <w:rsid w:val="006069F3"/>
    <w:rsid w:val="00606F32"/>
    <w:rsid w:val="00607FA6"/>
    <w:rsid w:val="00614D40"/>
    <w:rsid w:val="00615139"/>
    <w:rsid w:val="00616EC1"/>
    <w:rsid w:val="006178FB"/>
    <w:rsid w:val="00620A1B"/>
    <w:rsid w:val="006215D1"/>
    <w:rsid w:val="00623B74"/>
    <w:rsid w:val="00626C60"/>
    <w:rsid w:val="006317C2"/>
    <w:rsid w:val="00631F47"/>
    <w:rsid w:val="00632C02"/>
    <w:rsid w:val="00635F12"/>
    <w:rsid w:val="00637DFD"/>
    <w:rsid w:val="00641BB0"/>
    <w:rsid w:val="0064265A"/>
    <w:rsid w:val="00642B00"/>
    <w:rsid w:val="006430BE"/>
    <w:rsid w:val="006449C3"/>
    <w:rsid w:val="00646B51"/>
    <w:rsid w:val="00651700"/>
    <w:rsid w:val="006525E8"/>
    <w:rsid w:val="00656C37"/>
    <w:rsid w:val="00657BD3"/>
    <w:rsid w:val="00657FDB"/>
    <w:rsid w:val="00660488"/>
    <w:rsid w:val="00664A4E"/>
    <w:rsid w:val="00664C58"/>
    <w:rsid w:val="006664C9"/>
    <w:rsid w:val="00666E56"/>
    <w:rsid w:val="0066793E"/>
    <w:rsid w:val="00670C1A"/>
    <w:rsid w:val="00671451"/>
    <w:rsid w:val="006771DE"/>
    <w:rsid w:val="00677913"/>
    <w:rsid w:val="00677FE9"/>
    <w:rsid w:val="006813D1"/>
    <w:rsid w:val="0068155A"/>
    <w:rsid w:val="00681961"/>
    <w:rsid w:val="0068512F"/>
    <w:rsid w:val="006903CC"/>
    <w:rsid w:val="00691F3F"/>
    <w:rsid w:val="006924F0"/>
    <w:rsid w:val="006932CC"/>
    <w:rsid w:val="00693BAB"/>
    <w:rsid w:val="00696051"/>
    <w:rsid w:val="00696B95"/>
    <w:rsid w:val="006A443A"/>
    <w:rsid w:val="006A5243"/>
    <w:rsid w:val="006A69C8"/>
    <w:rsid w:val="006A6ABB"/>
    <w:rsid w:val="006A7967"/>
    <w:rsid w:val="006A7BA0"/>
    <w:rsid w:val="006B2520"/>
    <w:rsid w:val="006B3881"/>
    <w:rsid w:val="006B4A05"/>
    <w:rsid w:val="006B671D"/>
    <w:rsid w:val="006C5CA5"/>
    <w:rsid w:val="006C64F3"/>
    <w:rsid w:val="006C7DAA"/>
    <w:rsid w:val="006D24EE"/>
    <w:rsid w:val="006D3F54"/>
    <w:rsid w:val="006D4E63"/>
    <w:rsid w:val="006D6BFA"/>
    <w:rsid w:val="006E1A50"/>
    <w:rsid w:val="006E2429"/>
    <w:rsid w:val="006E34A9"/>
    <w:rsid w:val="006F2478"/>
    <w:rsid w:val="006F46A5"/>
    <w:rsid w:val="006F4BE9"/>
    <w:rsid w:val="006F56C2"/>
    <w:rsid w:val="006F5D66"/>
    <w:rsid w:val="00701A21"/>
    <w:rsid w:val="00702144"/>
    <w:rsid w:val="00703DBB"/>
    <w:rsid w:val="00707082"/>
    <w:rsid w:val="00707903"/>
    <w:rsid w:val="0071012E"/>
    <w:rsid w:val="00712D8A"/>
    <w:rsid w:val="0071465B"/>
    <w:rsid w:val="00716919"/>
    <w:rsid w:val="00716AF0"/>
    <w:rsid w:val="00717310"/>
    <w:rsid w:val="00720D87"/>
    <w:rsid w:val="00721340"/>
    <w:rsid w:val="007237DC"/>
    <w:rsid w:val="00725541"/>
    <w:rsid w:val="00726119"/>
    <w:rsid w:val="007263F1"/>
    <w:rsid w:val="00726556"/>
    <w:rsid w:val="007275BA"/>
    <w:rsid w:val="00733879"/>
    <w:rsid w:val="007344A8"/>
    <w:rsid w:val="00734AC2"/>
    <w:rsid w:val="007358E2"/>
    <w:rsid w:val="00736AFC"/>
    <w:rsid w:val="00737F83"/>
    <w:rsid w:val="00742B4A"/>
    <w:rsid w:val="007458DF"/>
    <w:rsid w:val="007470CF"/>
    <w:rsid w:val="0074733E"/>
    <w:rsid w:val="00750FB8"/>
    <w:rsid w:val="007512D9"/>
    <w:rsid w:val="00752427"/>
    <w:rsid w:val="007537D7"/>
    <w:rsid w:val="00754D0F"/>
    <w:rsid w:val="00760D68"/>
    <w:rsid w:val="00764BB7"/>
    <w:rsid w:val="00765F25"/>
    <w:rsid w:val="00766159"/>
    <w:rsid w:val="00771FEB"/>
    <w:rsid w:val="007729D1"/>
    <w:rsid w:val="00773A5F"/>
    <w:rsid w:val="007763EA"/>
    <w:rsid w:val="007828E4"/>
    <w:rsid w:val="007862B2"/>
    <w:rsid w:val="00790027"/>
    <w:rsid w:val="00790224"/>
    <w:rsid w:val="00792C50"/>
    <w:rsid w:val="007A0FBB"/>
    <w:rsid w:val="007A44B9"/>
    <w:rsid w:val="007A4F52"/>
    <w:rsid w:val="007A6A43"/>
    <w:rsid w:val="007A763E"/>
    <w:rsid w:val="007A7791"/>
    <w:rsid w:val="007B04F6"/>
    <w:rsid w:val="007B5790"/>
    <w:rsid w:val="007B5CE3"/>
    <w:rsid w:val="007B5DE0"/>
    <w:rsid w:val="007B79C0"/>
    <w:rsid w:val="007C0AD8"/>
    <w:rsid w:val="007C1EFD"/>
    <w:rsid w:val="007C29EE"/>
    <w:rsid w:val="007C5455"/>
    <w:rsid w:val="007C56DB"/>
    <w:rsid w:val="007C699D"/>
    <w:rsid w:val="007C7E2C"/>
    <w:rsid w:val="007D25DB"/>
    <w:rsid w:val="007D278A"/>
    <w:rsid w:val="007D6FB5"/>
    <w:rsid w:val="007E0E56"/>
    <w:rsid w:val="007E3481"/>
    <w:rsid w:val="007E6D48"/>
    <w:rsid w:val="007E7656"/>
    <w:rsid w:val="007E7D1C"/>
    <w:rsid w:val="007F0D53"/>
    <w:rsid w:val="007F0DB2"/>
    <w:rsid w:val="007F1125"/>
    <w:rsid w:val="007F6586"/>
    <w:rsid w:val="007F7EDA"/>
    <w:rsid w:val="00800E75"/>
    <w:rsid w:val="00810ED0"/>
    <w:rsid w:val="00813040"/>
    <w:rsid w:val="0081443B"/>
    <w:rsid w:val="00814F78"/>
    <w:rsid w:val="0081515D"/>
    <w:rsid w:val="0081588A"/>
    <w:rsid w:val="00822973"/>
    <w:rsid w:val="00824163"/>
    <w:rsid w:val="0082588C"/>
    <w:rsid w:val="00825D1F"/>
    <w:rsid w:val="00826A9A"/>
    <w:rsid w:val="00827B42"/>
    <w:rsid w:val="0083206B"/>
    <w:rsid w:val="00832A0A"/>
    <w:rsid w:val="008371BB"/>
    <w:rsid w:val="00841635"/>
    <w:rsid w:val="0084384D"/>
    <w:rsid w:val="008464DF"/>
    <w:rsid w:val="0084665E"/>
    <w:rsid w:val="00856FF8"/>
    <w:rsid w:val="00860BA7"/>
    <w:rsid w:val="008619F6"/>
    <w:rsid w:val="00861AF7"/>
    <w:rsid w:val="00864781"/>
    <w:rsid w:val="00865BCF"/>
    <w:rsid w:val="00867D96"/>
    <w:rsid w:val="00870439"/>
    <w:rsid w:val="00871C34"/>
    <w:rsid w:val="00874281"/>
    <w:rsid w:val="00876045"/>
    <w:rsid w:val="00880399"/>
    <w:rsid w:val="00884C23"/>
    <w:rsid w:val="00885BA7"/>
    <w:rsid w:val="0089157C"/>
    <w:rsid w:val="00891C54"/>
    <w:rsid w:val="00893AD2"/>
    <w:rsid w:val="00893E86"/>
    <w:rsid w:val="00894875"/>
    <w:rsid w:val="00897B33"/>
    <w:rsid w:val="008A0A12"/>
    <w:rsid w:val="008A19FA"/>
    <w:rsid w:val="008A7D38"/>
    <w:rsid w:val="008B0293"/>
    <w:rsid w:val="008B0FE6"/>
    <w:rsid w:val="008B10DF"/>
    <w:rsid w:val="008B1DB1"/>
    <w:rsid w:val="008B2EE9"/>
    <w:rsid w:val="008B4931"/>
    <w:rsid w:val="008B7D8D"/>
    <w:rsid w:val="008C0557"/>
    <w:rsid w:val="008C0730"/>
    <w:rsid w:val="008C50F3"/>
    <w:rsid w:val="008C564A"/>
    <w:rsid w:val="008C6657"/>
    <w:rsid w:val="008C7420"/>
    <w:rsid w:val="008D0100"/>
    <w:rsid w:val="008D37AC"/>
    <w:rsid w:val="008D3DC7"/>
    <w:rsid w:val="008D738D"/>
    <w:rsid w:val="008D78B7"/>
    <w:rsid w:val="008E189E"/>
    <w:rsid w:val="008E244D"/>
    <w:rsid w:val="008E338D"/>
    <w:rsid w:val="008E4430"/>
    <w:rsid w:val="008E6041"/>
    <w:rsid w:val="008E77B5"/>
    <w:rsid w:val="008F4280"/>
    <w:rsid w:val="0090404C"/>
    <w:rsid w:val="00912AF5"/>
    <w:rsid w:val="00916084"/>
    <w:rsid w:val="00916E01"/>
    <w:rsid w:val="0092092D"/>
    <w:rsid w:val="00920D31"/>
    <w:rsid w:val="00921486"/>
    <w:rsid w:val="00927D8A"/>
    <w:rsid w:val="00930DE4"/>
    <w:rsid w:val="009311E6"/>
    <w:rsid w:val="0093302B"/>
    <w:rsid w:val="00935745"/>
    <w:rsid w:val="0094158D"/>
    <w:rsid w:val="009442E5"/>
    <w:rsid w:val="009466FA"/>
    <w:rsid w:val="00946CE8"/>
    <w:rsid w:val="00950808"/>
    <w:rsid w:val="009522C1"/>
    <w:rsid w:val="0095512A"/>
    <w:rsid w:val="00962871"/>
    <w:rsid w:val="009632D8"/>
    <w:rsid w:val="00964352"/>
    <w:rsid w:val="00966EC0"/>
    <w:rsid w:val="00971492"/>
    <w:rsid w:val="0097208F"/>
    <w:rsid w:val="00974AF2"/>
    <w:rsid w:val="00974BDC"/>
    <w:rsid w:val="00976E47"/>
    <w:rsid w:val="00980925"/>
    <w:rsid w:val="00983FF0"/>
    <w:rsid w:val="0098460A"/>
    <w:rsid w:val="00990225"/>
    <w:rsid w:val="00991A42"/>
    <w:rsid w:val="00994E49"/>
    <w:rsid w:val="0099514D"/>
    <w:rsid w:val="009A0E21"/>
    <w:rsid w:val="009A2E3F"/>
    <w:rsid w:val="009A5732"/>
    <w:rsid w:val="009A6866"/>
    <w:rsid w:val="009B1215"/>
    <w:rsid w:val="009B1E37"/>
    <w:rsid w:val="009B6BFC"/>
    <w:rsid w:val="009B7842"/>
    <w:rsid w:val="009C0AC0"/>
    <w:rsid w:val="009C0C73"/>
    <w:rsid w:val="009C14D3"/>
    <w:rsid w:val="009C3EB5"/>
    <w:rsid w:val="009C4BFF"/>
    <w:rsid w:val="009D1AB5"/>
    <w:rsid w:val="009D21BB"/>
    <w:rsid w:val="009D3540"/>
    <w:rsid w:val="009D4D6F"/>
    <w:rsid w:val="009D5FC8"/>
    <w:rsid w:val="009D760F"/>
    <w:rsid w:val="009E096C"/>
    <w:rsid w:val="009E3521"/>
    <w:rsid w:val="009E4539"/>
    <w:rsid w:val="009E5B08"/>
    <w:rsid w:val="009E7723"/>
    <w:rsid w:val="009F3700"/>
    <w:rsid w:val="009F4B12"/>
    <w:rsid w:val="009F792E"/>
    <w:rsid w:val="00A007D3"/>
    <w:rsid w:val="00A049FC"/>
    <w:rsid w:val="00A050CB"/>
    <w:rsid w:val="00A0519F"/>
    <w:rsid w:val="00A07A12"/>
    <w:rsid w:val="00A07BE8"/>
    <w:rsid w:val="00A11D53"/>
    <w:rsid w:val="00A13EF6"/>
    <w:rsid w:val="00A16A36"/>
    <w:rsid w:val="00A21538"/>
    <w:rsid w:val="00A22031"/>
    <w:rsid w:val="00A23839"/>
    <w:rsid w:val="00A25739"/>
    <w:rsid w:val="00A27A31"/>
    <w:rsid w:val="00A3396D"/>
    <w:rsid w:val="00A41232"/>
    <w:rsid w:val="00A418E6"/>
    <w:rsid w:val="00A42670"/>
    <w:rsid w:val="00A43040"/>
    <w:rsid w:val="00A43454"/>
    <w:rsid w:val="00A51534"/>
    <w:rsid w:val="00A518AB"/>
    <w:rsid w:val="00A51A4A"/>
    <w:rsid w:val="00A52FC0"/>
    <w:rsid w:val="00A54956"/>
    <w:rsid w:val="00A5582D"/>
    <w:rsid w:val="00A56B57"/>
    <w:rsid w:val="00A56DC2"/>
    <w:rsid w:val="00A61399"/>
    <w:rsid w:val="00A61916"/>
    <w:rsid w:val="00A63FE8"/>
    <w:rsid w:val="00A66A89"/>
    <w:rsid w:val="00A66AC2"/>
    <w:rsid w:val="00A70DEE"/>
    <w:rsid w:val="00A73053"/>
    <w:rsid w:val="00A8064A"/>
    <w:rsid w:val="00A80DDC"/>
    <w:rsid w:val="00A814B0"/>
    <w:rsid w:val="00A84DFE"/>
    <w:rsid w:val="00A8617D"/>
    <w:rsid w:val="00A87C2C"/>
    <w:rsid w:val="00A90D3F"/>
    <w:rsid w:val="00A925BE"/>
    <w:rsid w:val="00A945C9"/>
    <w:rsid w:val="00A953BD"/>
    <w:rsid w:val="00A967B8"/>
    <w:rsid w:val="00AA1937"/>
    <w:rsid w:val="00AA26BF"/>
    <w:rsid w:val="00AA46CB"/>
    <w:rsid w:val="00AB0241"/>
    <w:rsid w:val="00AB053C"/>
    <w:rsid w:val="00AB0B35"/>
    <w:rsid w:val="00AB120E"/>
    <w:rsid w:val="00AC0427"/>
    <w:rsid w:val="00AC04A0"/>
    <w:rsid w:val="00AC103A"/>
    <w:rsid w:val="00AC11E5"/>
    <w:rsid w:val="00AC2649"/>
    <w:rsid w:val="00AC37E7"/>
    <w:rsid w:val="00AC6626"/>
    <w:rsid w:val="00AC66EA"/>
    <w:rsid w:val="00AD7DF9"/>
    <w:rsid w:val="00AE26D8"/>
    <w:rsid w:val="00AE3426"/>
    <w:rsid w:val="00AE3C0D"/>
    <w:rsid w:val="00AE4796"/>
    <w:rsid w:val="00AE4AC6"/>
    <w:rsid w:val="00AF14D5"/>
    <w:rsid w:val="00AF2698"/>
    <w:rsid w:val="00AF5560"/>
    <w:rsid w:val="00B03B79"/>
    <w:rsid w:val="00B04E1B"/>
    <w:rsid w:val="00B105BF"/>
    <w:rsid w:val="00B132BB"/>
    <w:rsid w:val="00B164FD"/>
    <w:rsid w:val="00B16987"/>
    <w:rsid w:val="00B2094B"/>
    <w:rsid w:val="00B2274C"/>
    <w:rsid w:val="00B24FF8"/>
    <w:rsid w:val="00B30912"/>
    <w:rsid w:val="00B31AE9"/>
    <w:rsid w:val="00B3212E"/>
    <w:rsid w:val="00B32251"/>
    <w:rsid w:val="00B4029E"/>
    <w:rsid w:val="00B41975"/>
    <w:rsid w:val="00B424EF"/>
    <w:rsid w:val="00B43D70"/>
    <w:rsid w:val="00B47011"/>
    <w:rsid w:val="00B50008"/>
    <w:rsid w:val="00B504DF"/>
    <w:rsid w:val="00B56716"/>
    <w:rsid w:val="00B62126"/>
    <w:rsid w:val="00B62593"/>
    <w:rsid w:val="00B63FA7"/>
    <w:rsid w:val="00B64A66"/>
    <w:rsid w:val="00B66AA9"/>
    <w:rsid w:val="00B679D0"/>
    <w:rsid w:val="00B71764"/>
    <w:rsid w:val="00B72523"/>
    <w:rsid w:val="00B72C6D"/>
    <w:rsid w:val="00B776E6"/>
    <w:rsid w:val="00B80FE3"/>
    <w:rsid w:val="00B854D0"/>
    <w:rsid w:val="00B862AF"/>
    <w:rsid w:val="00B8673C"/>
    <w:rsid w:val="00B87AC8"/>
    <w:rsid w:val="00B904DA"/>
    <w:rsid w:val="00B944FD"/>
    <w:rsid w:val="00B94B14"/>
    <w:rsid w:val="00B952C4"/>
    <w:rsid w:val="00B95C4C"/>
    <w:rsid w:val="00B96C85"/>
    <w:rsid w:val="00BA136D"/>
    <w:rsid w:val="00BA24C2"/>
    <w:rsid w:val="00BA6894"/>
    <w:rsid w:val="00BB283F"/>
    <w:rsid w:val="00BB778F"/>
    <w:rsid w:val="00BC0BF9"/>
    <w:rsid w:val="00BC1557"/>
    <w:rsid w:val="00BC267E"/>
    <w:rsid w:val="00BC37B1"/>
    <w:rsid w:val="00BC4ACE"/>
    <w:rsid w:val="00BD0DCA"/>
    <w:rsid w:val="00BD2F85"/>
    <w:rsid w:val="00BD42E6"/>
    <w:rsid w:val="00BD5BA9"/>
    <w:rsid w:val="00BE0091"/>
    <w:rsid w:val="00BE15A2"/>
    <w:rsid w:val="00BE4DF9"/>
    <w:rsid w:val="00BE51A1"/>
    <w:rsid w:val="00BE64F1"/>
    <w:rsid w:val="00BF1D94"/>
    <w:rsid w:val="00BF3986"/>
    <w:rsid w:val="00BF39C6"/>
    <w:rsid w:val="00BF3E6F"/>
    <w:rsid w:val="00BF40AA"/>
    <w:rsid w:val="00BF7F93"/>
    <w:rsid w:val="00C01F9F"/>
    <w:rsid w:val="00C05099"/>
    <w:rsid w:val="00C05267"/>
    <w:rsid w:val="00C17EC4"/>
    <w:rsid w:val="00C2381E"/>
    <w:rsid w:val="00C264C5"/>
    <w:rsid w:val="00C30AD6"/>
    <w:rsid w:val="00C32D66"/>
    <w:rsid w:val="00C33ECF"/>
    <w:rsid w:val="00C3409D"/>
    <w:rsid w:val="00C4098B"/>
    <w:rsid w:val="00C418FB"/>
    <w:rsid w:val="00C431FC"/>
    <w:rsid w:val="00C45234"/>
    <w:rsid w:val="00C4561F"/>
    <w:rsid w:val="00C4705A"/>
    <w:rsid w:val="00C5009A"/>
    <w:rsid w:val="00C50580"/>
    <w:rsid w:val="00C51DF1"/>
    <w:rsid w:val="00C526DE"/>
    <w:rsid w:val="00C5504B"/>
    <w:rsid w:val="00C57D52"/>
    <w:rsid w:val="00C60639"/>
    <w:rsid w:val="00C66845"/>
    <w:rsid w:val="00C73F24"/>
    <w:rsid w:val="00C741D2"/>
    <w:rsid w:val="00C742F0"/>
    <w:rsid w:val="00C76879"/>
    <w:rsid w:val="00C770D4"/>
    <w:rsid w:val="00C77C5B"/>
    <w:rsid w:val="00C81F03"/>
    <w:rsid w:val="00C8367C"/>
    <w:rsid w:val="00C841A7"/>
    <w:rsid w:val="00C858E9"/>
    <w:rsid w:val="00C86EC5"/>
    <w:rsid w:val="00C93E1B"/>
    <w:rsid w:val="00C97021"/>
    <w:rsid w:val="00CA1D01"/>
    <w:rsid w:val="00CA7449"/>
    <w:rsid w:val="00CA76C1"/>
    <w:rsid w:val="00CB0EA8"/>
    <w:rsid w:val="00CB1A04"/>
    <w:rsid w:val="00CB1EFA"/>
    <w:rsid w:val="00CB3C47"/>
    <w:rsid w:val="00CB3DD5"/>
    <w:rsid w:val="00CB48E6"/>
    <w:rsid w:val="00CB6DE5"/>
    <w:rsid w:val="00CC0F04"/>
    <w:rsid w:val="00CC2CFE"/>
    <w:rsid w:val="00CC5722"/>
    <w:rsid w:val="00CC5D39"/>
    <w:rsid w:val="00CC6970"/>
    <w:rsid w:val="00CC6EC4"/>
    <w:rsid w:val="00CD1B9D"/>
    <w:rsid w:val="00CD61B4"/>
    <w:rsid w:val="00CD6E35"/>
    <w:rsid w:val="00CE1332"/>
    <w:rsid w:val="00CE48B5"/>
    <w:rsid w:val="00CF1B71"/>
    <w:rsid w:val="00CF1D24"/>
    <w:rsid w:val="00CF2429"/>
    <w:rsid w:val="00CF2AA6"/>
    <w:rsid w:val="00CF3473"/>
    <w:rsid w:val="00CF507C"/>
    <w:rsid w:val="00CF5932"/>
    <w:rsid w:val="00D02E3C"/>
    <w:rsid w:val="00D0583A"/>
    <w:rsid w:val="00D1008B"/>
    <w:rsid w:val="00D10C53"/>
    <w:rsid w:val="00D11BFF"/>
    <w:rsid w:val="00D12229"/>
    <w:rsid w:val="00D151EC"/>
    <w:rsid w:val="00D20879"/>
    <w:rsid w:val="00D20B63"/>
    <w:rsid w:val="00D238B1"/>
    <w:rsid w:val="00D23B0A"/>
    <w:rsid w:val="00D2441C"/>
    <w:rsid w:val="00D2472F"/>
    <w:rsid w:val="00D30C1F"/>
    <w:rsid w:val="00D32A27"/>
    <w:rsid w:val="00D335BB"/>
    <w:rsid w:val="00D40E3C"/>
    <w:rsid w:val="00D418B9"/>
    <w:rsid w:val="00D42990"/>
    <w:rsid w:val="00D462C1"/>
    <w:rsid w:val="00D501CD"/>
    <w:rsid w:val="00D502D2"/>
    <w:rsid w:val="00D5050A"/>
    <w:rsid w:val="00D517B0"/>
    <w:rsid w:val="00D51925"/>
    <w:rsid w:val="00D51A38"/>
    <w:rsid w:val="00D5439C"/>
    <w:rsid w:val="00D54D5B"/>
    <w:rsid w:val="00D60A3A"/>
    <w:rsid w:val="00D64342"/>
    <w:rsid w:val="00D64CD1"/>
    <w:rsid w:val="00D670B2"/>
    <w:rsid w:val="00D6753F"/>
    <w:rsid w:val="00D776F5"/>
    <w:rsid w:val="00D80711"/>
    <w:rsid w:val="00D81C2B"/>
    <w:rsid w:val="00D83940"/>
    <w:rsid w:val="00D86939"/>
    <w:rsid w:val="00D87C0F"/>
    <w:rsid w:val="00D91F79"/>
    <w:rsid w:val="00D924A3"/>
    <w:rsid w:val="00D92C5A"/>
    <w:rsid w:val="00D94109"/>
    <w:rsid w:val="00D9562D"/>
    <w:rsid w:val="00D96C76"/>
    <w:rsid w:val="00D97760"/>
    <w:rsid w:val="00DA1A43"/>
    <w:rsid w:val="00DA1A7F"/>
    <w:rsid w:val="00DA57DB"/>
    <w:rsid w:val="00DA5B2F"/>
    <w:rsid w:val="00DA724F"/>
    <w:rsid w:val="00DB2BB9"/>
    <w:rsid w:val="00DB4629"/>
    <w:rsid w:val="00DB47F0"/>
    <w:rsid w:val="00DB6360"/>
    <w:rsid w:val="00DB754F"/>
    <w:rsid w:val="00DC1FD7"/>
    <w:rsid w:val="00DC5CD9"/>
    <w:rsid w:val="00DD07CC"/>
    <w:rsid w:val="00DD385C"/>
    <w:rsid w:val="00DD3AB3"/>
    <w:rsid w:val="00DD5CBF"/>
    <w:rsid w:val="00DE1F20"/>
    <w:rsid w:val="00DE242E"/>
    <w:rsid w:val="00DE2CC0"/>
    <w:rsid w:val="00DE3085"/>
    <w:rsid w:val="00DE52BC"/>
    <w:rsid w:val="00DE6939"/>
    <w:rsid w:val="00DF0347"/>
    <w:rsid w:val="00DF0A96"/>
    <w:rsid w:val="00DF0DF1"/>
    <w:rsid w:val="00DF5668"/>
    <w:rsid w:val="00DF63A9"/>
    <w:rsid w:val="00DF66A5"/>
    <w:rsid w:val="00DF798F"/>
    <w:rsid w:val="00E0023A"/>
    <w:rsid w:val="00E03220"/>
    <w:rsid w:val="00E10616"/>
    <w:rsid w:val="00E108C4"/>
    <w:rsid w:val="00E11AB3"/>
    <w:rsid w:val="00E1551A"/>
    <w:rsid w:val="00E15DBE"/>
    <w:rsid w:val="00E17D6B"/>
    <w:rsid w:val="00E21154"/>
    <w:rsid w:val="00E22ECD"/>
    <w:rsid w:val="00E27BC3"/>
    <w:rsid w:val="00E32E8F"/>
    <w:rsid w:val="00E34A38"/>
    <w:rsid w:val="00E369B4"/>
    <w:rsid w:val="00E401A9"/>
    <w:rsid w:val="00E429A3"/>
    <w:rsid w:val="00E45DBB"/>
    <w:rsid w:val="00E477FB"/>
    <w:rsid w:val="00E50B1F"/>
    <w:rsid w:val="00E54DF7"/>
    <w:rsid w:val="00E559AA"/>
    <w:rsid w:val="00E55CC2"/>
    <w:rsid w:val="00E5700B"/>
    <w:rsid w:val="00E57B6A"/>
    <w:rsid w:val="00E62374"/>
    <w:rsid w:val="00E6505F"/>
    <w:rsid w:val="00E65C20"/>
    <w:rsid w:val="00E6634F"/>
    <w:rsid w:val="00E74230"/>
    <w:rsid w:val="00E74986"/>
    <w:rsid w:val="00E8211E"/>
    <w:rsid w:val="00E83866"/>
    <w:rsid w:val="00E840C6"/>
    <w:rsid w:val="00E841AB"/>
    <w:rsid w:val="00E86237"/>
    <w:rsid w:val="00E862B5"/>
    <w:rsid w:val="00E90E02"/>
    <w:rsid w:val="00E921B4"/>
    <w:rsid w:val="00E975DE"/>
    <w:rsid w:val="00EA0E8E"/>
    <w:rsid w:val="00EA1042"/>
    <w:rsid w:val="00EA15AA"/>
    <w:rsid w:val="00EA15CF"/>
    <w:rsid w:val="00EA16F8"/>
    <w:rsid w:val="00EA22C6"/>
    <w:rsid w:val="00EA2BC7"/>
    <w:rsid w:val="00EA403C"/>
    <w:rsid w:val="00EA6AB8"/>
    <w:rsid w:val="00EB0E4D"/>
    <w:rsid w:val="00EB2E2D"/>
    <w:rsid w:val="00EB4868"/>
    <w:rsid w:val="00EB74B5"/>
    <w:rsid w:val="00EC2A30"/>
    <w:rsid w:val="00EC3A91"/>
    <w:rsid w:val="00ED41FC"/>
    <w:rsid w:val="00ED6069"/>
    <w:rsid w:val="00ED6B3B"/>
    <w:rsid w:val="00EE016D"/>
    <w:rsid w:val="00EE40A2"/>
    <w:rsid w:val="00EE5B25"/>
    <w:rsid w:val="00EF211E"/>
    <w:rsid w:val="00EF2222"/>
    <w:rsid w:val="00EF3E9F"/>
    <w:rsid w:val="00EF4077"/>
    <w:rsid w:val="00EF4079"/>
    <w:rsid w:val="00EF480B"/>
    <w:rsid w:val="00EF64C0"/>
    <w:rsid w:val="00EF7DA9"/>
    <w:rsid w:val="00F02481"/>
    <w:rsid w:val="00F04B0D"/>
    <w:rsid w:val="00F05A8E"/>
    <w:rsid w:val="00F06AA4"/>
    <w:rsid w:val="00F07266"/>
    <w:rsid w:val="00F07751"/>
    <w:rsid w:val="00F07E29"/>
    <w:rsid w:val="00F114D5"/>
    <w:rsid w:val="00F119B5"/>
    <w:rsid w:val="00F125B5"/>
    <w:rsid w:val="00F13D8C"/>
    <w:rsid w:val="00F211D9"/>
    <w:rsid w:val="00F22943"/>
    <w:rsid w:val="00F23635"/>
    <w:rsid w:val="00F23DE2"/>
    <w:rsid w:val="00F2492E"/>
    <w:rsid w:val="00F2532D"/>
    <w:rsid w:val="00F277D8"/>
    <w:rsid w:val="00F31566"/>
    <w:rsid w:val="00F353FC"/>
    <w:rsid w:val="00F370A2"/>
    <w:rsid w:val="00F37253"/>
    <w:rsid w:val="00F372CB"/>
    <w:rsid w:val="00F378C3"/>
    <w:rsid w:val="00F416C2"/>
    <w:rsid w:val="00F42A92"/>
    <w:rsid w:val="00F44912"/>
    <w:rsid w:val="00F51F6D"/>
    <w:rsid w:val="00F527C1"/>
    <w:rsid w:val="00F52C34"/>
    <w:rsid w:val="00F55FD1"/>
    <w:rsid w:val="00F56FA0"/>
    <w:rsid w:val="00F634CE"/>
    <w:rsid w:val="00F65A61"/>
    <w:rsid w:val="00F6683B"/>
    <w:rsid w:val="00F66FAD"/>
    <w:rsid w:val="00F7543F"/>
    <w:rsid w:val="00F76E61"/>
    <w:rsid w:val="00F779AA"/>
    <w:rsid w:val="00F81624"/>
    <w:rsid w:val="00F87A2B"/>
    <w:rsid w:val="00F909CD"/>
    <w:rsid w:val="00F910E5"/>
    <w:rsid w:val="00F97485"/>
    <w:rsid w:val="00FA071A"/>
    <w:rsid w:val="00FA36C2"/>
    <w:rsid w:val="00FA4AE4"/>
    <w:rsid w:val="00FA4E50"/>
    <w:rsid w:val="00FA53A6"/>
    <w:rsid w:val="00FB06BD"/>
    <w:rsid w:val="00FB2E0F"/>
    <w:rsid w:val="00FB5433"/>
    <w:rsid w:val="00FB7CDD"/>
    <w:rsid w:val="00FC0560"/>
    <w:rsid w:val="00FC21F3"/>
    <w:rsid w:val="00FC3061"/>
    <w:rsid w:val="00FC48B2"/>
    <w:rsid w:val="00FC6EB7"/>
    <w:rsid w:val="00FC7625"/>
    <w:rsid w:val="00FC7C66"/>
    <w:rsid w:val="00FD4DF7"/>
    <w:rsid w:val="00FD63E6"/>
    <w:rsid w:val="00FD6F9F"/>
    <w:rsid w:val="00FE0255"/>
    <w:rsid w:val="00FE4A7E"/>
    <w:rsid w:val="00FE7A03"/>
    <w:rsid w:val="00FF3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CBE5ACE"/>
  <w15:docId w15:val="{AE3E34E4-2A34-48B8-908E-03500CEB06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1AB5"/>
    <w:rPr>
      <w:rFonts w:ascii="Arial" w:eastAsia="Times New Roman" w:hAnsi="Arial"/>
      <w:sz w:val="24"/>
    </w:rPr>
  </w:style>
  <w:style w:type="paragraph" w:styleId="Heading1">
    <w:name w:val="heading 1"/>
    <w:basedOn w:val="Normal"/>
    <w:next w:val="Normal"/>
    <w:link w:val="Heading1Char"/>
    <w:qFormat/>
    <w:rsid w:val="009D1AB5"/>
    <w:pPr>
      <w:keepNext/>
      <w:outlineLvl w:val="0"/>
    </w:pPr>
    <w:rPr>
      <w:rFonts w:ascii="Impact" w:hAnsi="Impact"/>
      <w:color w:val="333300"/>
      <w:sz w:val="44"/>
    </w:rPr>
  </w:style>
  <w:style w:type="paragraph" w:styleId="Heading2">
    <w:name w:val="heading 2"/>
    <w:basedOn w:val="Heading1"/>
    <w:next w:val="Normal"/>
    <w:link w:val="Heading2Char"/>
    <w:qFormat/>
    <w:rsid w:val="009D1AB5"/>
    <w:pPr>
      <w:spacing w:after="120" w:line="400" w:lineRule="exact"/>
      <w:outlineLvl w:val="1"/>
    </w:pPr>
    <w:rPr>
      <w:sz w:val="36"/>
    </w:rPr>
  </w:style>
  <w:style w:type="paragraph" w:styleId="Heading3">
    <w:name w:val="heading 3"/>
    <w:basedOn w:val="Normal"/>
    <w:next w:val="Normal"/>
    <w:qFormat/>
    <w:rsid w:val="009D1AB5"/>
    <w:pPr>
      <w:keepNext/>
      <w:spacing w:before="240" w:after="60"/>
      <w:outlineLvl w:val="2"/>
    </w:pPr>
    <w:rPr>
      <w:rFonts w:ascii="Helvetica" w:hAnsi="Helvetica"/>
      <w:b/>
      <w:sz w:val="26"/>
    </w:rPr>
  </w:style>
  <w:style w:type="paragraph" w:styleId="Heading4">
    <w:name w:val="heading 4"/>
    <w:basedOn w:val="Heading1"/>
    <w:next w:val="Normal"/>
    <w:qFormat/>
    <w:rsid w:val="009D1AB5"/>
    <w:pPr>
      <w:outlineLvl w:val="3"/>
    </w:pPr>
    <w:rPr>
      <w:i/>
      <w:sz w:val="24"/>
    </w:rPr>
  </w:style>
  <w:style w:type="paragraph" w:styleId="Heading5">
    <w:name w:val="heading 5"/>
    <w:basedOn w:val="Heading1"/>
    <w:next w:val="Normal"/>
    <w:qFormat/>
    <w:rsid w:val="009D1AB5"/>
    <w:pPr>
      <w:outlineLvl w:val="4"/>
    </w:pPr>
    <w:rPr>
      <w:sz w:val="28"/>
    </w:rPr>
  </w:style>
  <w:style w:type="paragraph" w:styleId="Heading6">
    <w:name w:val="heading 6"/>
    <w:basedOn w:val="Normal"/>
    <w:next w:val="Normal"/>
    <w:qFormat/>
    <w:rsid w:val="009D1AB5"/>
    <w:pPr>
      <w:spacing w:before="240" w:after="60"/>
      <w:outlineLvl w:val="5"/>
    </w:pPr>
    <w:rPr>
      <w:rFonts w:ascii="Times" w:hAnsi="Times"/>
      <w:b/>
      <w:sz w:val="22"/>
    </w:rPr>
  </w:style>
  <w:style w:type="paragraph" w:styleId="Heading9">
    <w:name w:val="heading 9"/>
    <w:basedOn w:val="Normal"/>
    <w:next w:val="Normal"/>
    <w:qFormat/>
    <w:rsid w:val="009D1AB5"/>
    <w:pPr>
      <w:keepNext/>
      <w:outlineLvl w:val="8"/>
    </w:pPr>
    <w:rPr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9D1AB5"/>
    <w:pPr>
      <w:tabs>
        <w:tab w:val="center" w:pos="4320"/>
        <w:tab w:val="right" w:pos="8640"/>
      </w:tabs>
    </w:pPr>
    <w:rPr>
      <w:rFonts w:ascii="Times New Roman" w:hAnsi="Times New Roman"/>
      <w:sz w:val="20"/>
    </w:rPr>
  </w:style>
  <w:style w:type="paragraph" w:styleId="BodyText">
    <w:name w:val="Body Text"/>
    <w:basedOn w:val="Normal"/>
    <w:link w:val="BodyTextChar"/>
    <w:rsid w:val="009D1AB5"/>
    <w:pPr>
      <w:spacing w:after="120" w:line="240" w:lineRule="atLeast"/>
    </w:pPr>
    <w:rPr>
      <w:sz w:val="20"/>
    </w:rPr>
  </w:style>
  <w:style w:type="paragraph" w:styleId="BodyTextIndent">
    <w:name w:val="Body Text Indent"/>
    <w:basedOn w:val="Normal"/>
    <w:rsid w:val="009D1AB5"/>
    <w:pPr>
      <w:tabs>
        <w:tab w:val="left" w:pos="180"/>
      </w:tabs>
      <w:spacing w:line="220" w:lineRule="atLeast"/>
      <w:ind w:left="187" w:hanging="187"/>
    </w:pPr>
    <w:rPr>
      <w:sz w:val="18"/>
    </w:rPr>
  </w:style>
  <w:style w:type="paragraph" w:customStyle="1" w:styleId="CaptionText">
    <w:name w:val="Caption Text"/>
    <w:basedOn w:val="Normal"/>
    <w:rsid w:val="009D1AB5"/>
    <w:pPr>
      <w:spacing w:line="220" w:lineRule="atLeast"/>
      <w:jc w:val="center"/>
    </w:pPr>
    <w:rPr>
      <w:color w:val="333300"/>
      <w:sz w:val="18"/>
    </w:rPr>
  </w:style>
  <w:style w:type="paragraph" w:customStyle="1" w:styleId="QuoteText">
    <w:name w:val="Quote Text"/>
    <w:basedOn w:val="CaptionText"/>
    <w:rsid w:val="009D1AB5"/>
    <w:pPr>
      <w:spacing w:line="280" w:lineRule="atLeast"/>
      <w:jc w:val="right"/>
    </w:pPr>
    <w:rPr>
      <w:i/>
      <w:sz w:val="20"/>
    </w:rPr>
  </w:style>
  <w:style w:type="paragraph" w:customStyle="1" w:styleId="Masthead">
    <w:name w:val="Masthead"/>
    <w:basedOn w:val="Heading1"/>
    <w:rsid w:val="009D1AB5"/>
    <w:rPr>
      <w:sz w:val="96"/>
    </w:rPr>
  </w:style>
  <w:style w:type="paragraph" w:customStyle="1" w:styleId="RunningHead">
    <w:name w:val="Running Head"/>
    <w:basedOn w:val="Normal"/>
    <w:rsid w:val="009D1AB5"/>
    <w:rPr>
      <w:rFonts w:ascii="Impact" w:hAnsi="Impact"/>
      <w:color w:val="FFFFFF"/>
      <w:sz w:val="36"/>
      <w:szCs w:val="36"/>
    </w:rPr>
  </w:style>
  <w:style w:type="character" w:styleId="Strong">
    <w:name w:val="Strong"/>
    <w:basedOn w:val="DefaultParagraphFont"/>
    <w:uiPriority w:val="22"/>
    <w:qFormat/>
    <w:rsid w:val="00EF64C0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18B2"/>
    <w:rPr>
      <w:rFonts w:ascii="Tahoma" w:hAnsi="Tahoma" w:cs="Tahoma"/>
      <w:sz w:val="16"/>
      <w:szCs w:val="16"/>
    </w:rPr>
  </w:style>
  <w:style w:type="paragraph" w:styleId="Footer">
    <w:name w:val="footer"/>
    <w:basedOn w:val="Normal"/>
    <w:rsid w:val="009D1AB5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9D1AB5"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18B2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C6657"/>
    <w:rPr>
      <w:color w:val="000080"/>
      <w:u w:val="single"/>
    </w:rPr>
  </w:style>
  <w:style w:type="character" w:customStyle="1" w:styleId="BodyTextChar">
    <w:name w:val="Body Text Char"/>
    <w:basedOn w:val="DefaultParagraphFont"/>
    <w:link w:val="BodyText"/>
    <w:rsid w:val="0024359E"/>
    <w:rPr>
      <w:rFonts w:ascii="Arial" w:eastAsia="Times New Roman" w:hAnsi="Arial"/>
    </w:rPr>
  </w:style>
  <w:style w:type="character" w:customStyle="1" w:styleId="Heading1Char">
    <w:name w:val="Heading 1 Char"/>
    <w:basedOn w:val="DefaultParagraphFont"/>
    <w:link w:val="Heading1"/>
    <w:rsid w:val="0024359E"/>
    <w:rPr>
      <w:rFonts w:ascii="Impact" w:eastAsia="Times New Roman" w:hAnsi="Impact"/>
      <w:color w:val="333300"/>
      <w:sz w:val="44"/>
    </w:rPr>
  </w:style>
  <w:style w:type="character" w:customStyle="1" w:styleId="Heading2Char">
    <w:name w:val="Heading 2 Char"/>
    <w:basedOn w:val="DefaultParagraphFont"/>
    <w:link w:val="Heading2"/>
    <w:rsid w:val="00ED41FC"/>
    <w:rPr>
      <w:rFonts w:ascii="Impact" w:eastAsia="Times New Roman" w:hAnsi="Impact"/>
      <w:color w:val="333300"/>
      <w:sz w:val="36"/>
    </w:rPr>
  </w:style>
  <w:style w:type="character" w:customStyle="1" w:styleId="huge1">
    <w:name w:val="huge1"/>
    <w:basedOn w:val="DefaultParagraphFont"/>
    <w:rsid w:val="00BB283F"/>
    <w:rPr>
      <w:rFonts w:ascii="Verdana" w:hAnsi="Verdana" w:hint="default"/>
      <w:sz w:val="30"/>
      <w:szCs w:val="30"/>
    </w:rPr>
  </w:style>
  <w:style w:type="character" w:customStyle="1" w:styleId="bodybold1">
    <w:name w:val="bodybold1"/>
    <w:basedOn w:val="DefaultParagraphFont"/>
    <w:rsid w:val="00BB283F"/>
    <w:rPr>
      <w:rFonts w:ascii="Verdana" w:hAnsi="Verdana" w:hint="default"/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93302B"/>
    <w:rPr>
      <w:color w:val="919191" w:themeColor="followedHyperlink"/>
      <w:u w:val="single"/>
    </w:rPr>
  </w:style>
  <w:style w:type="paragraph" w:customStyle="1" w:styleId="yiv658083526msonormal">
    <w:name w:val="yiv658083526msonormal"/>
    <w:basedOn w:val="Normal"/>
    <w:rsid w:val="00EF4079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styleId="ListParagraph">
    <w:name w:val="List Paragraph"/>
    <w:basedOn w:val="Normal"/>
    <w:uiPriority w:val="34"/>
    <w:qFormat/>
    <w:rsid w:val="001E5529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9A2E3F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7537D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aqj">
    <w:name w:val="aqj"/>
    <w:basedOn w:val="DefaultParagraphFont"/>
    <w:rsid w:val="007537D7"/>
  </w:style>
  <w:style w:type="paragraph" w:styleId="NoSpacing">
    <w:name w:val="No Spacing"/>
    <w:uiPriority w:val="1"/>
    <w:qFormat/>
    <w:rsid w:val="002B02C8"/>
    <w:rPr>
      <w:rFonts w:asciiTheme="minorHAnsi" w:eastAsiaTheme="minorHAnsi" w:hAnsiTheme="minorHAnsi" w:cstheme="minorBidi"/>
      <w:sz w:val="22"/>
      <w:szCs w:val="22"/>
    </w:rPr>
  </w:style>
  <w:style w:type="table" w:styleId="TableGrid">
    <w:name w:val="Table Grid"/>
    <w:basedOn w:val="TableNormal"/>
    <w:uiPriority w:val="59"/>
    <w:rsid w:val="002B02C8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Attribute0">
    <w:name w:val="ParaAttribute0"/>
    <w:rsid w:val="00EB4868"/>
    <w:pPr>
      <w:wordWrap w:val="0"/>
      <w:spacing w:after="160"/>
      <w:jc w:val="center"/>
    </w:pPr>
    <w:rPr>
      <w:rFonts w:ascii="Times New Roman" w:eastAsia="Batang" w:hAnsi="Times New Roman"/>
    </w:rPr>
  </w:style>
  <w:style w:type="paragraph" w:customStyle="1" w:styleId="ParaAttribute1">
    <w:name w:val="ParaAttribute1"/>
    <w:rsid w:val="00EB4868"/>
    <w:pPr>
      <w:wordWrap w:val="0"/>
    </w:pPr>
    <w:rPr>
      <w:rFonts w:ascii="Times New Roman" w:eastAsia="Batang" w:hAnsi="Times New Roman"/>
    </w:rPr>
  </w:style>
  <w:style w:type="character" w:customStyle="1" w:styleId="CharAttribute1">
    <w:name w:val="CharAttribute1"/>
    <w:rsid w:val="00EB4868"/>
    <w:rPr>
      <w:rFonts w:ascii="Calibri" w:eastAsia="Calibri"/>
      <w:b/>
      <w:sz w:val="24"/>
      <w:u w:val="single"/>
    </w:rPr>
  </w:style>
  <w:style w:type="character" w:customStyle="1" w:styleId="CharAttribute3">
    <w:name w:val="CharAttribute3"/>
    <w:rsid w:val="00EB4868"/>
    <w:rPr>
      <w:rFonts w:ascii="Calibri" w:eastAsia="Calibri"/>
      <w:b/>
      <w:sz w:val="22"/>
      <w:u w:val="single"/>
    </w:rPr>
  </w:style>
  <w:style w:type="character" w:customStyle="1" w:styleId="CharAttribute4">
    <w:name w:val="CharAttribute4"/>
    <w:rsid w:val="00EB4868"/>
    <w:rPr>
      <w:rFonts w:ascii="Calibri" w:eastAsia="Calibri"/>
      <w:sz w:val="22"/>
    </w:rPr>
  </w:style>
  <w:style w:type="character" w:customStyle="1" w:styleId="CharAttribute5">
    <w:name w:val="CharAttribute5"/>
    <w:rsid w:val="00EB4868"/>
    <w:rPr>
      <w:rFonts w:ascii="Calibri" w:eastAsia="Calibri"/>
      <w:sz w:val="22"/>
    </w:rPr>
  </w:style>
  <w:style w:type="character" w:customStyle="1" w:styleId="CharAttribute7">
    <w:name w:val="CharAttribute7"/>
    <w:rsid w:val="00EB4868"/>
    <w:rPr>
      <w:rFonts w:ascii="Calibri" w:eastAsia="Calibri"/>
      <w:b/>
      <w:sz w:val="22"/>
    </w:rPr>
  </w:style>
  <w:style w:type="character" w:customStyle="1" w:styleId="CharAttribute8">
    <w:name w:val="CharAttribute8"/>
    <w:rsid w:val="00EB4868"/>
    <w:rPr>
      <w:rFonts w:ascii="Calibri" w:eastAsia="Calibri"/>
      <w:sz w:val="22"/>
      <w:vertAlign w:val="superscript"/>
    </w:rPr>
  </w:style>
  <w:style w:type="character" w:customStyle="1" w:styleId="CharAttribute12">
    <w:name w:val="CharAttribute12"/>
    <w:rsid w:val="00EB4868"/>
    <w:rPr>
      <w:rFonts w:ascii="Calibri" w:eastAsia="Calibri"/>
      <w:b/>
      <w:sz w:val="22"/>
      <w:u w:val="single" w:color="000000"/>
    </w:rPr>
  </w:style>
  <w:style w:type="character" w:styleId="UnresolvedMention">
    <w:name w:val="Unresolved Mention"/>
    <w:basedOn w:val="DefaultParagraphFont"/>
    <w:uiPriority w:val="99"/>
    <w:semiHidden/>
    <w:unhideWhenUsed/>
    <w:rsid w:val="00C6684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70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1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600084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266747">
                  <w:marLeft w:val="0"/>
                  <w:marRight w:val="0"/>
                  <w:marTop w:val="22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1789537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9319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7375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9797026">
          <w:marLeft w:val="-15"/>
          <w:marRight w:val="0"/>
          <w:marTop w:val="0"/>
          <w:marBottom w:val="0"/>
          <w:divBdr>
            <w:top w:val="single" w:sz="6" w:space="5" w:color="FFFFFF"/>
            <w:left w:val="single" w:sz="6" w:space="7" w:color="FFFFFF"/>
            <w:bottom w:val="single" w:sz="6" w:space="5" w:color="FFFFFF"/>
            <w:right w:val="single" w:sz="6" w:space="7" w:color="FFFFFF"/>
          </w:divBdr>
          <w:divsChild>
            <w:div w:id="1810390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5307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603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7904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7424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6028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9210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0148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27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796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975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7085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634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8715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7973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03837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4721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4049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4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07582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79136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264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5745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42981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66235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14406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36634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238490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00688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CDCDCD"/>
                                                            <w:left w:val="single" w:sz="6" w:space="0" w:color="CDCDCD"/>
                                                            <w:bottom w:val="single" w:sz="6" w:space="0" w:color="CDCDCD"/>
                                                            <w:right w:val="single" w:sz="2" w:space="0" w:color="CDCDCD"/>
                                                          </w:divBdr>
                                                          <w:divsChild>
                                                            <w:div w:id="247203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410467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54369017">
                                      <w:marLeft w:val="5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53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6054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6781544">
                                                  <w:marLeft w:val="300"/>
                                                  <w:marRight w:val="300"/>
                                                  <w:marTop w:val="300"/>
                                                  <w:marBottom w:val="3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26775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8" w:color="CCCCCC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63939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518661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66351345">
                                                          <w:marLeft w:val="0"/>
                                                          <w:marRight w:val="0"/>
                                                          <w:marTop w:val="90"/>
                                                          <w:marBottom w:val="9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588775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8" w:color="CCCCCC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346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563100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1317474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159450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CCCCCC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5428665">
                                                          <w:marLeft w:val="150"/>
                                                          <w:marRight w:val="0"/>
                                                          <w:marTop w:val="9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0459177">
                                                              <w:marLeft w:val="0"/>
                                                              <w:marRight w:val="0"/>
                                                              <w:marTop w:val="90"/>
                                                              <w:marBottom w:val="9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60082531">
                                                              <w:marLeft w:val="300"/>
                                                              <w:marRight w:val="300"/>
                                                              <w:marTop w:val="30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7540846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53431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6125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140379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6994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4285F4"/>
                                                <w:left w:val="single" w:sz="6" w:space="0" w:color="4285F4"/>
                                                <w:bottom w:val="single" w:sz="6" w:space="0" w:color="4285F4"/>
                                                <w:right w:val="single" w:sz="6" w:space="0" w:color="4285F4"/>
                                              </w:divBdr>
                                              <w:divsChild>
                                                <w:div w:id="1851943946">
                                                  <w:marLeft w:val="420"/>
                                                  <w:marRight w:val="420"/>
                                                  <w:marTop w:val="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1100964">
                                                      <w:marLeft w:val="0"/>
                                                      <w:marRight w:val="120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18120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277901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68682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140965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1097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073283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0825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236183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55524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9207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72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6987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68251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03556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1718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5279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single" w:sz="6" w:space="0" w:color="CCCCCC"/>
                                                    <w:bottom w:val="none" w:sz="0" w:space="0" w:color="auto"/>
                                                    <w:right w:val="single" w:sz="6" w:space="0" w:color="CCCCCC"/>
                                                  </w:divBdr>
                                                  <w:divsChild>
                                                    <w:div w:id="2455755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45688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3044878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38626704">
                                                                  <w:marLeft w:val="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848478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40069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96447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91144626">
                                                                      <w:marLeft w:val="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9438329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34338607">
                                                                      <w:marLeft w:val="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09877294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861186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61277055">
                                                                      <w:marLeft w:val="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98722385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329043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51202620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51976836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5564753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551378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112047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747890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596457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568021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5" w:color="CCCCCC"/>
                                                                            <w:left w:val="single" w:sz="6" w:space="0" w:color="CCCCCC"/>
                                                                            <w:bottom w:val="single" w:sz="6" w:space="5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  <w:divsChild>
                                                                            <w:div w:id="2119639857">
                                                                              <w:marLeft w:val="75"/>
                                                                              <w:marRight w:val="75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6" w:space="4" w:color="CCCCCC"/>
                                                                                <w:left w:val="single" w:sz="6" w:space="4" w:color="CCCCCC"/>
                                                                                <w:bottom w:val="single" w:sz="6" w:space="4" w:color="CCCCCC"/>
                                                                                <w:right w:val="single" w:sz="6" w:space="4" w:color="CCCCCC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024286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419577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344094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198688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776150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4991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220721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874717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327361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596868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387335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352740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7029480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1147067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93995273">
                                                                                  <w:marLeft w:val="4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63790329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15356647">
                                                                                  <w:marLeft w:val="4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753849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75090619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692418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241399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82465785">
                                                                                      <w:marLeft w:val="4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0408586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76902781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66852622">
                                                                                  <w:marLeft w:val="4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3372257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51162306">
                                                                              <w:marLeft w:val="6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0923130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14390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77132608">
                                                                      <w:marLeft w:val="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3202381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466989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836572819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052194427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466302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12" w:space="2" w:color="FFFFCC"/>
                                                    <w:left w:val="single" w:sz="12" w:space="2" w:color="FFFFCC"/>
                                                    <w:bottom w:val="single" w:sz="12" w:space="2" w:color="FFFFCC"/>
                                                    <w:right w:val="single" w:sz="12" w:space="0" w:color="FFFFCC"/>
                                                  </w:divBdr>
                                                  <w:divsChild>
                                                    <w:div w:id="12298063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052065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65458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911397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338071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424182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637047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370596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164660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130810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6" w:space="0" w:color="D8D8D8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2841723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112767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6187642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45405220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71808208">
                                                                                                          <w:marLeft w:val="0"/>
                                                                                                          <w:marRight w:val="24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548146806">
                                                                                                          <w:marLeft w:val="0"/>
                                                                                                          <w:marRight w:val="24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301766099">
                                                                                                          <w:marLeft w:val="0"/>
                                                                                                          <w:marRight w:val="24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989899923">
                                                                                                          <w:marLeft w:val="0"/>
                                                                                                          <w:marRight w:val="24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867583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8081979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822706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649827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412471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9174391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36" w:space="0" w:color="FFFFFF"/>
                                                                                                <w:left w:val="single" w:sz="36" w:space="0" w:color="FFFFFF"/>
                                                                                                <w:bottom w:val="single" w:sz="36" w:space="0" w:color="FFFFFF"/>
                                                                                                <w:right w:val="single" w:sz="36" w:space="0" w:color="FFFFFF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036376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45286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3924497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05396274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692267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774127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148991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20082080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976992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53876026">
                                                                                      <w:marLeft w:val="0"/>
                                                                                      <w:marRight w:val="24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55814054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690375388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451851089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728796649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379356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17337244">
                                                                                      <w:marLeft w:val="0"/>
                                                                                      <w:marRight w:val="15"/>
                                                                                      <w:marTop w:val="180"/>
                                                                                      <w:marBottom w:val="13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916856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952740887">
                                                                                          <w:marLeft w:val="0"/>
                                                                                          <w:marRight w:val="195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7717791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8102492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393083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712348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297330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68122227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2190963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9295474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9896355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4031652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60237495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0373413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45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63914485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36040156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216984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31754097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675503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72248834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24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83934532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24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204389338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90873683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225"/>
                                                                                                                      <w:marBottom w:val="22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003826197">
                                                                                                                          <w:marLeft w:val="-240"/>
                                                                                                                          <w:marRight w:val="12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61302669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44658053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83087684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single" w:sz="6" w:space="0" w:color="E5E5E5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201211453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9799349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5277659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450"/>
                                                                                                                                                  <w:marTop w:val="135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08025572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125678699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949164022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5445864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14500224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73428265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139331031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6" w:space="0" w:color="E5E5E5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71908484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6" w:space="9" w:color="D8D8D8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36467384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7299637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451637145">
                                                                                                                              <w:marLeft w:val="15"/>
                                                                                                                              <w:marRight w:val="15"/>
                                                                                                                              <w:marTop w:val="15"/>
                                                                                                                              <w:marBottom w:val="15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6" w:space="0" w:color="666666"/>
                                                                                                                                <w:left w:val="single" w:sz="6" w:space="0" w:color="CCCCCC"/>
                                                                                                                                <w:bottom w:val="single" w:sz="6" w:space="0" w:color="CCCCCC"/>
                                                                                                                                <w:right w:val="single" w:sz="6" w:space="0" w:color="CCCCCC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10279776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05612920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92796070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601293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736475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44358765">
                                                                          <w:marLeft w:val="120"/>
                                                                          <w:marRight w:val="12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2" w:color="DCDCDC"/>
                                                                            <w:left w:val="single" w:sz="6" w:space="3" w:color="DCDCDC"/>
                                                                            <w:bottom w:val="single" w:sz="6" w:space="2" w:color="DCDCDC"/>
                                                                            <w:right w:val="single" w:sz="6" w:space="3" w:color="DCDCDC"/>
                                                                          </w:divBdr>
                                                                          <w:divsChild>
                                                                            <w:div w:id="51114703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559530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580597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7196173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69005561">
                                                                                              <w:marLeft w:val="15"/>
                                                                                              <w:marRight w:val="0"/>
                                                                                              <w:marTop w:val="15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479920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6394012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14473251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4123165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7022430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516119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406843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491782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12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7575586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012383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042863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643574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5931293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9947027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8312902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233740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158999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452287501">
                                                                                              <w:marLeft w:val="15"/>
                                                                                              <w:marRight w:val="0"/>
                                                                                              <w:marTop w:val="15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1261966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4252856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5234360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12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8911138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4836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210448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35545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079668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8836248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51801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2123314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25109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718871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481191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150056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08590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22371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6945661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65344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651793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69014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969256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6755697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28678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02956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52723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05584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326064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24023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0323108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15287616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240756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94131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242219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536510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9621745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323940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579126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62542914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70287080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73951547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94606090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970772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285585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912884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3032404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089006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183876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374665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326901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3387807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808594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843751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083471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3977523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4545480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4157861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783500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011416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4300078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7458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05425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4586885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600785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78115359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786187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155959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0298548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4822378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898280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1260649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321249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24489403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374753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069790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382002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696025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402887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864392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447611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742760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443748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506544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46635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6182653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520108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441763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085725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549257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555804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579755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76398576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881983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94629158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045320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984453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6061143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05960521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129845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231174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31836052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40355443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49673010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538047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7655019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4397319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57613777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721027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111274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791872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882182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639086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9397355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276097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707594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378967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6818695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528951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53472776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654227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681614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888132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308978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12259555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12336559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156079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4369179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490967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221628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379631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0888330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9727138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43588460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550777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658418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65215054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808712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2018013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5290711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134655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29853979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36984015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387542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744340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5222081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47470502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53286866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682484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716396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86977593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13216289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132274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2834827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722951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949822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875929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999636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228450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726583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158816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037583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481878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007354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562046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59225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32619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640632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088527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75395568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853059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90274979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932075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561516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99251086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048112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240086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300523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689777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36340863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38454786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499079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763117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926544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958306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847128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8513422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91645052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032066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2018068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034016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781511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13345500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368647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405613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46914341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833477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436522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2944010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883923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115183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187296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248935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1523803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8932015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332218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45396797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46857587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725328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03579604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9551395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3588796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2912398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79205798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112675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154732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0753056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943849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4160470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692666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478159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4174829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74758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424181292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369469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656343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539481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4654698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6907004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4692072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655991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3978397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4712895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94819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4749036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899058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839870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81694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09635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09907226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205058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36370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7230338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359704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407488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803625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241064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237711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939712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108405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13515429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455461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741387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4006551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574116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8262677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667838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869504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753033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60661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824656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0403344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936118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916147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958858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1668315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0191251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017105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6530467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08528161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250595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74634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540832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258350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703033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124838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363893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3494366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9420761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44447618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513507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412896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2684113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61101510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893965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469671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106341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1717708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187597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40763199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8894132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858441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58550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201539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381101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251238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121465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361457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328710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430059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596540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5445389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872577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028651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9202098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04753363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286148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419114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124472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313082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649799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328945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313517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792027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4621027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332754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58913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422270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30344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444108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558628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4270981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631416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61763238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680469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412986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746293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2957525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88438254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943284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961799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213394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999918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049636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31606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07592466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159539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973129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6933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229746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26900284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30839034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38390044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441372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808810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61627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485984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244307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463025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693818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26049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701553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78626905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805157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163022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953951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0293555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8637232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4228507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461723048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1154382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157120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68538816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78816527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9693425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652550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784705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064025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2486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36035993">
                                                                                              <w:marLeft w:val="15"/>
                                                                                              <w:marRight w:val="0"/>
                                                                                              <w:marTop w:val="15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6587148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7491715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7062367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04664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6513478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276900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8937546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445253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12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7681627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745123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3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D7D7D7"/>
                                                                            <w:left w:val="single" w:sz="6" w:space="0" w:color="D7D7D7"/>
                                                                            <w:bottom w:val="single" w:sz="6" w:space="0" w:color="D7D7D7"/>
                                                                            <w:right w:val="single" w:sz="6" w:space="0" w:color="D7D7D7"/>
                                                                          </w:divBdr>
                                                                          <w:divsChild>
                                                                            <w:div w:id="1653944601">
                                                                              <w:marLeft w:val="0"/>
                                                                              <w:marRight w:val="9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731061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417863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227211">
                                                                                          <w:marLeft w:val="45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22579104">
                                                                                          <w:marLeft w:val="135"/>
                                                                                          <w:marRight w:val="135"/>
                                                                                          <w:marTop w:val="0"/>
                                                                                          <w:marBottom w:val="135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508464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3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D7D7D7"/>
                                                                            <w:left w:val="single" w:sz="2" w:space="0" w:color="D7D7D7"/>
                                                                            <w:bottom w:val="single" w:sz="6" w:space="0" w:color="D7D7D7"/>
                                                                            <w:right w:val="single" w:sz="6" w:space="0" w:color="D7D7D7"/>
                                                                          </w:divBdr>
                                                                          <w:divsChild>
                                                                            <w:div w:id="55011524">
                                                                              <w:marLeft w:val="60"/>
                                                                              <w:marRight w:val="0"/>
                                                                              <w:marTop w:val="24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445400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373647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3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D7D7D7"/>
                                                                            <w:left w:val="single" w:sz="2" w:space="0" w:color="D7D7D7"/>
                                                                            <w:bottom w:val="single" w:sz="6" w:space="0" w:color="D7D7D7"/>
                                                                            <w:right w:val="single" w:sz="6" w:space="0" w:color="D7D7D7"/>
                                                                          </w:divBdr>
                                                                          <w:divsChild>
                                                                            <w:div w:id="767697704">
                                                                              <w:marLeft w:val="0"/>
                                                                              <w:marRight w:val="9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925369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393905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11760900">
                                                                                          <w:marLeft w:val="135"/>
                                                                                          <w:marRight w:val="135"/>
                                                                                          <w:marTop w:val="0"/>
                                                                                          <w:marBottom w:val="135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083212613">
                                                                                          <w:marLeft w:val="45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295192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826944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3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D7D7D7"/>
                                                                            <w:left w:val="single" w:sz="2" w:space="0" w:color="D7D7D7"/>
                                                                            <w:bottom w:val="single" w:sz="6" w:space="0" w:color="D7D7D7"/>
                                                                            <w:right w:val="single" w:sz="6" w:space="0" w:color="D7D7D7"/>
                                                                          </w:divBdr>
                                                                          <w:divsChild>
                                                                            <w:div w:id="1395545403">
                                                                              <w:marLeft w:val="0"/>
                                                                              <w:marRight w:val="9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653065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461233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464833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89062862">
                                                                                          <w:marLeft w:val="45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650284852">
                                                                                          <w:marLeft w:val="135"/>
                                                                                          <w:marRight w:val="135"/>
                                                                                          <w:marTop w:val="0"/>
                                                                                          <w:marBottom w:val="135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452330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92265700">
                                                          <w:marLeft w:val="0"/>
                                                          <w:marRight w:val="0"/>
                                                          <w:marTop w:val="45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546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304665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218016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4740575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343329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41260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405030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0307962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777490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440007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677393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36" w:space="0" w:color="FFFFFF"/>
                                                                            <w:left w:val="single" w:sz="36" w:space="0" w:color="FFFFFF"/>
                                                                            <w:bottom w:val="single" w:sz="36" w:space="0" w:color="FFFFFF"/>
                                                                            <w:right w:val="single" w:sz="36" w:space="0" w:color="FFFFFF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1361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583966">
                                  <w:marLeft w:val="15"/>
                                  <w:marRight w:val="15"/>
                                  <w:marTop w:val="15"/>
                                  <w:marBottom w:val="1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296353">
                                      <w:marLeft w:val="9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8230437">
                                  <w:marLeft w:val="45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CCCCCC"/>
                                    <w:bottom w:val="none" w:sz="0" w:space="0" w:color="auto"/>
                                    <w:right w:val="single" w:sz="6" w:space="0" w:color="CCCCCC"/>
                                  </w:divBdr>
                                </w:div>
                                <w:div w:id="1140461396">
                                  <w:marLeft w:val="0"/>
                                  <w:marRight w:val="0"/>
                                  <w:marTop w:val="0"/>
                                  <w:marBottom w:val="4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2108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9378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11771899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147229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1807501014">
                                              <w:marLeft w:val="75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685088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1991057139">
                                              <w:marLeft w:val="405"/>
                                              <w:marRight w:val="405"/>
                                              <w:marTop w:val="450"/>
                                              <w:marBottom w:val="4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196349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2022004411">
                                              <w:marLeft w:val="45"/>
                                              <w:marRight w:val="45"/>
                                              <w:marTop w:val="30"/>
                                              <w:marBottom w:val="3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72967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4081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36312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17285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041528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72730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50941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18651898">
                                                          <w:marLeft w:val="120"/>
                                                          <w:marRight w:val="120"/>
                                                          <w:marTop w:val="18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274261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808594112">
                                                          <w:marLeft w:val="60"/>
                                                          <w:marRight w:val="60"/>
                                                          <w:marTop w:val="18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33653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6327896">
                                      <w:marLeft w:val="0"/>
                                      <w:marRight w:val="0"/>
                                      <w:marTop w:val="13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63318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39429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2214247">
                                          <w:marLeft w:val="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64453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235837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4727145">
                                                      <w:marLeft w:val="75"/>
                                                      <w:marRight w:val="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4" w:color="CCCCCC"/>
                                                        <w:left w:val="single" w:sz="6" w:space="4" w:color="CCCCCC"/>
                                                        <w:bottom w:val="single" w:sz="6" w:space="4" w:color="CCCCCC"/>
                                                        <w:right w:val="single" w:sz="6" w:space="4" w:color="CCCCCC"/>
                                                      </w:divBdr>
                                                      <w:divsChild>
                                                        <w:div w:id="11149024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14406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642009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439977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014862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2092226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537792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5517263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83803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078832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011731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591158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86230305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044603129">
                                                  <w:marLeft w:val="345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0532157">
                                                      <w:marLeft w:val="12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4130417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222241">
                                                      <w:marLeft w:val="75"/>
                                                      <w:marRight w:val="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4" w:color="CCCCCC"/>
                                                        <w:left w:val="single" w:sz="6" w:space="4" w:color="CCCCCC"/>
                                                        <w:bottom w:val="single" w:sz="6" w:space="4" w:color="CCCCCC"/>
                                                        <w:right w:val="single" w:sz="6" w:space="4" w:color="CCCCCC"/>
                                                      </w:divBdr>
                                                      <w:divsChild>
                                                        <w:div w:id="3550869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42096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728392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7101068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987967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8746607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646606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9117379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751084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605537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8449698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026399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415326842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708193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8674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2724655">
                                                          <w:marLeft w:val="345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951589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74981625">
                                                              <w:marLeft w:val="45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294303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425439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3910098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0465930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0940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266378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61288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493753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902142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69078921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428467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023774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100483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315856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579202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311063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09442771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695606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181736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20273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837289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746864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376992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20113695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8519218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868406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603401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415404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293213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67405351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9845872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6998501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917814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4338895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062184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7433741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673051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54494790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460275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035336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78518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8480243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73239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045688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3304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527532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890194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0949453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088002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661996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3644615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808901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34863926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977711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518318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8421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12830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037020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5495338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061464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615288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347183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994948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01125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956395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79048812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251282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348647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0612141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15537715">
                                                                  <w:marLeft w:val="3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99275825">
                                                                  <w:marLeft w:val="3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322232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560670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7534891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962977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977255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97160481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6447474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538252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331228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77963196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971893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358429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120271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09286969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067283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4806034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413117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01730180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995930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896430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94065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62535116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56329285">
          <w:marLeft w:val="-15"/>
          <w:marRight w:val="0"/>
          <w:marTop w:val="0"/>
          <w:marBottom w:val="0"/>
          <w:divBdr>
            <w:top w:val="single" w:sz="6" w:space="5" w:color="FFFFFF"/>
            <w:left w:val="single" w:sz="6" w:space="7" w:color="FFFFFF"/>
            <w:bottom w:val="single" w:sz="6" w:space="5" w:color="FFFFFF"/>
            <w:right w:val="single" w:sz="6" w:space="7" w:color="FFFFFF"/>
          </w:divBdr>
          <w:divsChild>
            <w:div w:id="188016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347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86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43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47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23821">
                  <w:marLeft w:val="0"/>
                  <w:marRight w:val="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7373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2491366">
                          <w:marLeft w:val="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025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4750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40235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91414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61751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8347207">
                                  <w:marLeft w:val="60"/>
                                  <w:marRight w:val="6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49288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19080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400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2315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2633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0754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917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241670">
                      <w:marLeft w:val="225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CCCCC"/>
                        <w:right w:val="none" w:sz="0" w:space="0" w:color="auto"/>
                      </w:divBdr>
                      <w:divsChild>
                        <w:div w:id="383679259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1695496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30707173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3152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2953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705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4438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9824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18798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711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82435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6747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05413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945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1334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4823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0047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99671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674144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28193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984683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43794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639958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64373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420465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92549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73222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89962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413077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80325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128085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15366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7272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369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20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4782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954675645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444444"/>
                                <w:left w:val="single" w:sz="6" w:space="7" w:color="444444"/>
                                <w:bottom w:val="single" w:sz="6" w:space="0" w:color="444444"/>
                                <w:right w:val="single" w:sz="2" w:space="7" w:color="444444"/>
                              </w:divBdr>
                              <w:divsChild>
                                <w:div w:id="1337152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56118876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6878499">
                              <w:marLeft w:val="0"/>
                              <w:marRight w:val="0"/>
                              <w:marTop w:val="840"/>
                              <w:marBottom w:val="8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7906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10287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66305419">
                  <w:marLeft w:val="0"/>
                  <w:marRight w:val="-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2509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2356487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61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6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5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813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162908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232305">
                  <w:marLeft w:val="0"/>
                  <w:marRight w:val="0"/>
                  <w:marTop w:val="22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3817500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51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049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444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7402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299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5496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6629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3996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3270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7308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12292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1224946447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444444"/>
                                <w:left w:val="single" w:sz="6" w:space="7" w:color="444444"/>
                                <w:bottom w:val="single" w:sz="6" w:space="0" w:color="444444"/>
                                <w:right w:val="single" w:sz="2" w:space="7" w:color="444444"/>
                              </w:divBdr>
                              <w:divsChild>
                                <w:div w:id="576981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16433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780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900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8517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01562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77317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47609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0100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534539958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444444"/>
                                <w:left w:val="single" w:sz="6" w:space="7" w:color="444444"/>
                                <w:bottom w:val="single" w:sz="6" w:space="0" w:color="444444"/>
                                <w:right w:val="single" w:sz="2" w:space="7" w:color="444444"/>
                              </w:divBdr>
                              <w:divsChild>
                                <w:div w:id="47001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0607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40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8981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7181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9371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53457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88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8284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2086866">
                              <w:marLeft w:val="0"/>
                              <w:marRight w:val="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7095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84271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3803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06465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27456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619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3451511">
                      <w:marLeft w:val="225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CCCCC"/>
                        <w:right w:val="none" w:sz="0" w:space="0" w:color="auto"/>
                      </w:divBdr>
                      <w:divsChild>
                        <w:div w:id="506217628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9664696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76774731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0636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4005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4284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25882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57606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00735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19752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5707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3413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52982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91473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63152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07978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6803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4475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00956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44875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48343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457604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70758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50437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5718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878781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3172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378186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16202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791245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75322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445447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35381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46636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590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5281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207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784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5924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487239">
                      <w:marLeft w:val="15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1620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99665098">
                      <w:marLeft w:val="15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5672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529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967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307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71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3060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5272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2762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29815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53872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3584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53807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42639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545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77477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2812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1104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35181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71365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8848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7446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4014823">
                                              <w:marLeft w:val="420"/>
                                              <w:marRight w:val="420"/>
                                              <w:marTop w:val="0"/>
                                              <w:marBottom w:val="42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1427110">
                                                  <w:marLeft w:val="0"/>
                                                  <w:marRight w:val="12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77089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49256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131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8" w:color="CCCCCC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7693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44336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CCCCCC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9757442">
                                                  <w:marLeft w:val="150"/>
                                                  <w:marRight w:val="0"/>
                                                  <w:marTop w:val="9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571245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011804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03325163">
                                              <w:marLeft w:val="300"/>
                                              <w:marRight w:val="300"/>
                                              <w:marTop w:val="30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33957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2170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30076744">
                                                      <w:marLeft w:val="0"/>
                                                      <w:marRight w:val="0"/>
                                                      <w:marTop w:val="90"/>
                                                      <w:marBottom w:val="9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517081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015822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8" w:color="CCCCCC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94981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081825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149060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dashed" w:sz="2" w:space="0" w:color="auto"/>
                                                <w:left w:val="dashed" w:sz="48" w:space="0" w:color="auto"/>
                                                <w:bottom w:val="single" w:sz="48" w:space="0" w:color="FFFFFF"/>
                                                <w:right w:val="dashed" w:sz="48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418117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43095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88037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44623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84322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356631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CDCDCD"/>
                                                            <w:left w:val="single" w:sz="6" w:space="0" w:color="CDCDCD"/>
                                                            <w:bottom w:val="single" w:sz="6" w:space="0" w:color="CDCDCD"/>
                                                            <w:right w:val="single" w:sz="2" w:space="0" w:color="CDCDCD"/>
                                                          </w:divBdr>
                                                          <w:divsChild>
                                                            <w:div w:id="2198733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50261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74145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435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0655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97085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06230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8944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10563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single" w:sz="6" w:space="0" w:color="CCCCCC"/>
                                                <w:bottom w:val="none" w:sz="0" w:space="0" w:color="auto"/>
                                                <w:right w:val="single" w:sz="6" w:space="0" w:color="CCCCCC"/>
                                              </w:divBdr>
                                              <w:divsChild>
                                                <w:div w:id="10538476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69760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95804418">
                                                          <w:marLeft w:val="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3314288">
                                                              <w:marLeft w:val="45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2531230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6968759">
                                                          <w:marLeft w:val="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21920314">
                                                          <w:marLeft w:val="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974400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77306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680731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76780696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78892118">
                                                                      <w:marLeft w:val="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16473210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27323874">
                                                                      <w:marLeft w:val="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8708747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2663366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03842447">
                                                                      <w:marLeft w:val="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025344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90199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95467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6384842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26474448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027672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169592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1723253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163716">
                                                                      <w:marLeft w:val="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829836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242270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24316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738386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45614603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39756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814134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32122098">
                                                                                  <w:marLeft w:val="4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294442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2372284">
                                                                          <w:marLeft w:val="6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215114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08748010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97556097">
                                                                              <w:marLeft w:val="45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75369463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01025329">
                                                                              <w:marLeft w:val="45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238355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47338599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23322192">
                                                                              <w:marLeft w:val="45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2254900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5" w:color="CCCCCC"/>
                                                                        <w:left w:val="single" w:sz="6" w:space="0" w:color="CCCCCC"/>
                                                                        <w:bottom w:val="single" w:sz="6" w:space="5" w:color="CCCCCC"/>
                                                                        <w:right w:val="single" w:sz="6" w:space="0" w:color="CCCCCC"/>
                                                                      </w:divBdr>
                                                                      <w:divsChild>
                                                                        <w:div w:id="1006397403">
                                                                          <w:marLeft w:val="75"/>
                                                                          <w:marRight w:val="75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12" w:space="4" w:color="222222"/>
                                                                            <w:left w:val="single" w:sz="12" w:space="4" w:color="222222"/>
                                                                            <w:bottom w:val="single" w:sz="12" w:space="4" w:color="222222"/>
                                                                            <w:right w:val="single" w:sz="12" w:space="4" w:color="222222"/>
                                                                          </w:divBdr>
                                                                          <w:divsChild>
                                                                            <w:div w:id="36825981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326621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7008640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312172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0778239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370838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2091428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122882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6815439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910792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8024560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241826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19404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5789038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0499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067030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9714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194519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4362904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6539384">
                                                                      <w:marLeft w:val="0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D7D7D7"/>
                                                                        <w:left w:val="single" w:sz="2" w:space="0" w:color="D7D7D7"/>
                                                                        <w:bottom w:val="single" w:sz="6" w:space="0" w:color="D7D7D7"/>
                                                                        <w:right w:val="single" w:sz="6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792603581">
                                                                          <w:marLeft w:val="0"/>
                                                                          <w:marRight w:val="9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065075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210134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03745651">
                                                                                      <w:marLeft w:val="12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57851503">
                                                                                      <w:marLeft w:val="135"/>
                                                                                      <w:marRight w:val="135"/>
                                                                                      <w:marTop w:val="0"/>
                                                                                      <w:marBottom w:val="13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5745057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4786256">
                                                                      <w:marLeft w:val="0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D7D7D7"/>
                                                                        <w:left w:val="single" w:sz="6" w:space="0" w:color="D7D7D7"/>
                                                                        <w:bottom w:val="single" w:sz="6" w:space="0" w:color="D7D7D7"/>
                                                                        <w:right w:val="single" w:sz="6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1408651406">
                                                                          <w:marLeft w:val="0"/>
                                                                          <w:marRight w:val="9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714215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977579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35834364">
                                                                                      <w:marLeft w:val="135"/>
                                                                                      <w:marRight w:val="135"/>
                                                                                      <w:marTop w:val="0"/>
                                                                                      <w:marBottom w:val="13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99437984">
                                                                                      <w:marLeft w:val="12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65787289">
                                                                      <w:marLeft w:val="0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D7D7D7"/>
                                                                        <w:left w:val="single" w:sz="2" w:space="0" w:color="D7D7D7"/>
                                                                        <w:bottom w:val="single" w:sz="6" w:space="0" w:color="D7D7D7"/>
                                                                        <w:right w:val="single" w:sz="6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2839690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515134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31291468">
                                                                      <w:marLeft w:val="0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D7D7D7"/>
                                                                        <w:left w:val="single" w:sz="2" w:space="0" w:color="D7D7D7"/>
                                                                        <w:bottom w:val="single" w:sz="6" w:space="0" w:color="D7D7D7"/>
                                                                        <w:right w:val="single" w:sz="6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1017582633">
                                                                          <w:marLeft w:val="0"/>
                                                                          <w:marRight w:val="9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88784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786263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34955159">
                                                                                      <w:marLeft w:val="135"/>
                                                                                      <w:marRight w:val="135"/>
                                                                                      <w:marTop w:val="0"/>
                                                                                      <w:marBottom w:val="13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91887205">
                                                                  <w:marLeft w:val="0"/>
                                                                  <w:marRight w:val="0"/>
                                                                  <w:marTop w:val="135"/>
                                                                  <w:marBottom w:val="135"/>
                                                                  <w:divBdr>
                                                                    <w:top w:val="single" w:sz="6" w:space="0" w:color="E5E5E5"/>
                                                                    <w:left w:val="single" w:sz="6" w:space="0" w:color="E5E5E5"/>
                                                                    <w:bottom w:val="single" w:sz="6" w:space="0" w:color="E5E5E5"/>
                                                                    <w:right w:val="single" w:sz="6" w:space="5" w:color="E5E5E5"/>
                                                                  </w:divBdr>
                                                                  <w:divsChild>
                                                                    <w:div w:id="695468334">
                                                                      <w:marLeft w:val="45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CDCDCD"/>
                                                                        <w:left w:val="single" w:sz="6" w:space="0" w:color="CDCDCD"/>
                                                                        <w:bottom w:val="single" w:sz="6" w:space="0" w:color="CDCDCD"/>
                                                                        <w:right w:val="single" w:sz="6" w:space="0" w:color="CDCDCD"/>
                                                                      </w:divBdr>
                                                                    </w:div>
                                                                    <w:div w:id="141231523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36" w:space="0" w:color="FFFFFF"/>
                                                                        <w:left w:val="single" w:sz="36" w:space="0" w:color="FFFFFF"/>
                                                                        <w:bottom w:val="single" w:sz="36" w:space="0" w:color="FFFFFF"/>
                                                                        <w:right w:val="single" w:sz="36" w:space="0" w:color="FFFFFF"/>
                                                                      </w:divBdr>
                                                                      <w:divsChild>
                                                                        <w:div w:id="1143741725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0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</w:div>
                                                                        <w:div w:id="1872645134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0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06584448">
                                                                  <w:marLeft w:val="0"/>
                                                                  <w:marRight w:val="0"/>
                                                                  <w:marTop w:val="135"/>
                                                                  <w:marBottom w:val="135"/>
                                                                  <w:divBdr>
                                                                    <w:top w:val="single" w:sz="6" w:space="0" w:color="E5E5E5"/>
                                                                    <w:left w:val="single" w:sz="6" w:space="0" w:color="E5E5E5"/>
                                                                    <w:bottom w:val="single" w:sz="6" w:space="0" w:color="E5E5E5"/>
                                                                    <w:right w:val="single" w:sz="6" w:space="5" w:color="E5E5E5"/>
                                                                  </w:divBdr>
                                                                  <w:divsChild>
                                                                    <w:div w:id="146169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36" w:space="0" w:color="FFFFFF"/>
                                                                        <w:left w:val="single" w:sz="36" w:space="0" w:color="FFFFFF"/>
                                                                        <w:bottom w:val="single" w:sz="36" w:space="0" w:color="FFFFFF"/>
                                                                        <w:right w:val="single" w:sz="36" w:space="0" w:color="FFFFFF"/>
                                                                      </w:divBdr>
                                                                      <w:divsChild>
                                                                        <w:div w:id="130877160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0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</w:div>
                                                                        <w:div w:id="1259482969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0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80631332">
                                                                      <w:marLeft w:val="45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CDCDCD"/>
                                                                        <w:left w:val="single" w:sz="6" w:space="0" w:color="CDCDCD"/>
                                                                        <w:bottom w:val="single" w:sz="6" w:space="0" w:color="CDCDCD"/>
                                                                        <w:right w:val="single" w:sz="6" w:space="0" w:color="CDCDCD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3696456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19130103">
                                                                      <w:marLeft w:val="120"/>
                                                                      <w:marRight w:val="12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2" w:color="DCDCDC"/>
                                                                        <w:left w:val="single" w:sz="6" w:space="3" w:color="DCDCDC"/>
                                                                        <w:bottom w:val="single" w:sz="6" w:space="2" w:color="DCDCDC"/>
                                                                        <w:right w:val="single" w:sz="6" w:space="3" w:color="DCDCDC"/>
                                                                      </w:divBdr>
                                                                      <w:divsChild>
                                                                        <w:div w:id="3016639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153836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0633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047882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144670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9348442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2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013769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29413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53768086">
                                                                                          <w:marLeft w:val="15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8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4765552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969488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20681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3478207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539318614">
                                                                                          <w:marLeft w:val="15"/>
                                                                                          <w:marRight w:val="0"/>
                                                                                          <w:marTop w:val="15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3716105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863146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931933411">
                                                                              <w:marLeft w:val="-375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00108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183153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7637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160465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311983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23843779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708939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972359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4964559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75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706792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802074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95392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06195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83353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789448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90633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18535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517497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4150691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8318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291070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79593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16766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715405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69925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92960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854242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44677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86713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734267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71350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924404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263851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318401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85342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34240024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377888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570597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559388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62610697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196981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439590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448695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312448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6321597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792123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473110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567346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8051619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9435548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059609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933147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896171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10666529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140171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5294175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749526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880547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804382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06670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320747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846165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084434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108752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932556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338058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505477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2101109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379308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597493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459950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119852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04938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2168882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396536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708769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92631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465958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64432407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647473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806396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619160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785107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609966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917630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481218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989662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59830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984199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306154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903336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9331740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308855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455702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661855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398685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666590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863095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689657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470029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777215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819215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672985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458924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9791672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100946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280136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125110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3405057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3159960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447117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055912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615496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800926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037989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814050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87885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435324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3901740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912323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42458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924704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88859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877320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351794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313552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293335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316632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80528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33246732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65240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452378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6501522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6947536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180008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068732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406985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19039284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440209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5161282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597925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615558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714245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666070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72900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007545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18729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596153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085435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98333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098171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1132181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1255855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271183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962354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943217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320164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811369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7070617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438171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509701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5024583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57293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66031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952349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1179648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9133828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274552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59426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312783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0726622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131566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219508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831459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224032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589482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548090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346630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80142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8099468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79335591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814912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358825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832220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917895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124405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440901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265949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336838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443546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8330907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394274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194197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43976664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512972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356795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813240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524191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556936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403667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871256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580392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084275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155597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5989451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628528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535180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1177347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682616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311693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123994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752787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036013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130461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618600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539871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151235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503309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909967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17628461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198636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209807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214408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966408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2672927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337419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348639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062230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722552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629176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446477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016466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646962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501922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965305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263196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978461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032068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086670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5926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019837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361162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628635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4475284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556583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92994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6829700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7962930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842938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469425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843378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91086361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91700674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9523655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959406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0649711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088489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243370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360633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681806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592266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39148047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4792688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639676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772688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445719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3056174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778011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541293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8535458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900605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964941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488683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96120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054022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287827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131856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135725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90890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144221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195462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351520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196249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516527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670739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72361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673863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537256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2021062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091285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095879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688766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100511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824451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14523189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2277042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25508759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389594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908049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400753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06150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555362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501334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613154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1625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02012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659007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7735005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9886063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13003919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248783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819420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5453677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27958804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293872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297471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537776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786980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1743409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597243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773402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520679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68656874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784861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39333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949193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848491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490379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5537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86396649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207667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965132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23168709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562728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000936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72119297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736972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792812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013680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273812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681596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720769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328940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564101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954314959">
                                                                              <w:marLeft w:val="-375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381348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1422695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5432160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341628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926840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13245957">
                                                                                          <w:marLeft w:val="15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8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9772272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286911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22390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128703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097867413">
                                                                                          <w:marLeft w:val="15"/>
                                                                                          <w:marRight w:val="0"/>
                                                                                          <w:marTop w:val="15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834582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315856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464695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2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775345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590303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481663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643729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2446448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2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730477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465712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7642345">
                                                                                          <w:marLeft w:val="15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8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921121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831938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99606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028979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69247622">
                                                                                          <w:marLeft w:val="15"/>
                                                                                          <w:marRight w:val="0"/>
                                                                                          <w:marTop w:val="15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995718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576494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998135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033412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935249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6" w:space="0" w:color="D8D8D8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039917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689624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203846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5531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1303902">
                                                                                              <w:marLeft w:val="0"/>
                                                                                              <w:marRight w:val="24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374431437">
                                                                                              <w:marLeft w:val="0"/>
                                                                                              <w:marRight w:val="24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663778554">
                                                                                              <w:marLeft w:val="0"/>
                                                                                              <w:marRight w:val="24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928733524">
                                                                                              <w:marLeft w:val="0"/>
                                                                                              <w:marRight w:val="24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5223243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15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single" w:sz="6" w:space="6" w:color="D8D8D8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995264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9273512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7921209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9468852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242964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72931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494439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405563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769562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32146896">
                                                                                  <w:marLeft w:val="0"/>
                                                                                  <w:marRight w:val="120"/>
                                                                                  <w:marTop w:val="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single" w:sz="2" w:space="0" w:color="EFEFEF"/>
                                                                                    <w:left w:val="single" w:sz="6" w:space="0" w:color="EFEFEF"/>
                                                                                    <w:bottom w:val="single" w:sz="6" w:space="0" w:color="E2E2E2"/>
                                                                                    <w:right w:val="single" w:sz="6" w:space="0" w:color="EFEFEF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139983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6711906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8412586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0925908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single" w:sz="6" w:space="0" w:color="E5E5E5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2806677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6" w:space="9" w:color="D8D8D8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2012168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61459814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01819260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64103676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7904267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98991117">
                                                                                                                  <w:marLeft w:val="15"/>
                                                                                                                  <w:marRight w:val="15"/>
                                                                                                                  <w:marTop w:val="15"/>
                                                                                                                  <w:marBottom w:val="15"/>
                                                                                                                  <w:divBdr>
                                                                                                                    <w:top w:val="single" w:sz="6" w:space="0" w:color="666666"/>
                                                                                                                    <w:left w:val="single" w:sz="6" w:space="0" w:color="CCCCCC"/>
                                                                                                                    <w:bottom w:val="single" w:sz="6" w:space="0" w:color="CCCCCC"/>
                                                                                                                    <w:right w:val="single" w:sz="6" w:space="0" w:color="CCCCCC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91072363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10804070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3194598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4" w:color="D8D8D8"/>
                                                                                                        <w:left w:val="single" w:sz="2" w:space="0" w:color="D8D8D8"/>
                                                                                                        <w:bottom w:val="single" w:sz="2" w:space="4" w:color="D8D8D8"/>
                                                                                                        <w:right w:val="single" w:sz="2" w:space="0" w:color="D8D8D8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244413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12183627">
                                                                                                              <w:marLeft w:val="75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single" w:sz="6" w:space="6" w:color="CFCFCF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938292493">
                                                                                                              <w:marLeft w:val="0"/>
                                                                                                              <w:marRight w:val="24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08491418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6374964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1205554526">
                                                                                                              <w:marLeft w:val="0"/>
                                                                                                              <w:marRight w:val="24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56606592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890872774">
                                                                                                          <w:marLeft w:val="225"/>
                                                                                                          <w:marRight w:val="225"/>
                                                                                                          <w:marTop w:val="75"/>
                                                                                                          <w:marBottom w:val="75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616555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517155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0950088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96183823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225"/>
                                                                                                          <w:marBottom w:val="225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6353175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105"/>
                                                                                                              <w:marBottom w:val="105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854466105">
                                                                                                                  <w:marLeft w:val="0"/>
                                                                                                                  <w:marRight w:val="12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104835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24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4164293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21354372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24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07369480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1974676753">
                                                                                                              <w:marLeft w:val="-240"/>
                                                                                                              <w:marRight w:val="12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53184173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27914134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00382494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E5E5E5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76626733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0909971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48376531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450"/>
                                                                                                                                      <w:marTop w:val="135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53827136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69452979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58341645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5576921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E5E5E5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88621062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984778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83133373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450"/>
                                                                                                                                      <w:marTop w:val="135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009718023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72405959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6" w:space="0" w:color="CFCFCF"/>
                                                                                                        <w:left w:val="single" w:sz="6" w:space="3" w:color="CFCFCF"/>
                                                                                                        <w:bottom w:val="single" w:sz="6" w:space="0" w:color="CFCFCF"/>
                                                                                                        <w:right w:val="single" w:sz="6" w:space="3" w:color="CFCFCF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53079261">
                                                                                                          <w:marLeft w:val="0"/>
                                                                                                          <w:marRight w:val="45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6437025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702526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16425847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2378279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30375361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19954066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80721143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779867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56061162">
                                                                          <w:marLeft w:val="0"/>
                                                                          <w:marRight w:val="15"/>
                                                                          <w:marTop w:val="180"/>
                                                                          <w:marBottom w:val="135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099072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16517842">
                                                                              <w:marLeft w:val="0"/>
                                                                              <w:marRight w:val="195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037006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886229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232895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11409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032425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452888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531944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039647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713430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64614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36" w:space="0" w:color="FFFFFF"/>
                                                                                    <w:left w:val="single" w:sz="36" w:space="0" w:color="FFFFFF"/>
                                                                                    <w:bottom w:val="single" w:sz="36" w:space="0" w:color="FFFFFF"/>
                                                                                    <w:right w:val="single" w:sz="36" w:space="0" w:color="FFFFFF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796058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940720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469501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480346436">
                                                              <w:marLeft w:val="45"/>
                                                              <w:marRight w:val="0"/>
                                                              <w:marTop w:val="135"/>
                                                              <w:marBottom w:val="0"/>
                                                              <w:divBdr>
                                                                <w:top w:val="single" w:sz="6" w:space="0" w:color="CDCDCD"/>
                                                                <w:left w:val="single" w:sz="6" w:space="0" w:color="CDCDCD"/>
                                                                <w:bottom w:val="single" w:sz="6" w:space="0" w:color="CDCDCD"/>
                                                                <w:right w:val="single" w:sz="6" w:space="0" w:color="CDCDCD"/>
                                                              </w:divBdr>
                                                            </w:div>
                                                            <w:div w:id="15996039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36" w:space="0" w:color="FFFFFF"/>
                                                                <w:left w:val="single" w:sz="36" w:space="0" w:color="FFFFFF"/>
                                                                <w:bottom w:val="single" w:sz="36" w:space="0" w:color="FFFFFF"/>
                                                                <w:right w:val="single" w:sz="36" w:space="0" w:color="FFFFFF"/>
                                                              </w:divBdr>
                                                              <w:divsChild>
                                                                <w:div w:id="1573346787">
                                                                  <w:marLeft w:val="45"/>
                                                                  <w:marRight w:val="0"/>
                                                                  <w:marTop w:val="15"/>
                                                                  <w:marBottom w:val="0"/>
                                                                  <w:divBdr>
                                                                    <w:top w:val="single" w:sz="6" w:space="0" w:color="CCCCCC"/>
                                                                    <w:left w:val="single" w:sz="6" w:space="0" w:color="CCCCCC"/>
                                                                    <w:bottom w:val="single" w:sz="6" w:space="0" w:color="CCCCCC"/>
                                                                    <w:right w:val="single" w:sz="6" w:space="0" w:color="CCCCCC"/>
                                                                  </w:divBdr>
                                                                </w:div>
                                                                <w:div w:id="1931694355">
                                                                  <w:marLeft w:val="45"/>
                                                                  <w:marRight w:val="0"/>
                                                                  <w:marTop w:val="15"/>
                                                                  <w:marBottom w:val="0"/>
                                                                  <w:divBdr>
                                                                    <w:top w:val="single" w:sz="6" w:space="0" w:color="FFFFFF"/>
                                                                    <w:left w:val="single" w:sz="6" w:space="0" w:color="FFFFFF"/>
                                                                    <w:bottom w:val="single" w:sz="6" w:space="0" w:color="FFFFFF"/>
                                                                    <w:right w:val="single" w:sz="6" w:space="0" w:color="FFFFFF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738744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79173507">
                                                                  <w:marLeft w:val="0"/>
                                                                  <w:marRight w:val="120"/>
                                                                  <w:marTop w:val="135"/>
                                                                  <w:marBottom w:val="135"/>
                                                                  <w:divBdr>
                                                                    <w:top w:val="single" w:sz="6" w:space="0" w:color="E5E5E5"/>
                                                                    <w:left w:val="single" w:sz="6" w:space="6" w:color="E5E5E5"/>
                                                                    <w:bottom w:val="single" w:sz="6" w:space="1" w:color="E5E5E5"/>
                                                                    <w:right w:val="single" w:sz="6" w:space="6" w:color="E5E5E5"/>
                                                                  </w:divBdr>
                                                                  <w:divsChild>
                                                                    <w:div w:id="1633756130">
                                                                      <w:marLeft w:val="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75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405171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730112584">
                                                      <w:marLeft w:val="0"/>
                                                      <w:marRight w:val="0"/>
                                                      <w:marTop w:val="45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5535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991705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54695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497102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36" w:space="0" w:color="FFFFFF"/>
                                                                        <w:left w:val="single" w:sz="36" w:space="0" w:color="FFFFFF"/>
                                                                        <w:bottom w:val="single" w:sz="36" w:space="0" w:color="FFFFFF"/>
                                                                        <w:right w:val="single" w:sz="36" w:space="0" w:color="FFFFFF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9729064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45440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077448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820497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511517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211309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711972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89002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95504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4135960">
                                      <w:marLeft w:val="0"/>
                                      <w:marRight w:val="0"/>
                                      <w:marTop w:val="13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62260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32328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0347312">
                                          <w:marLeft w:val="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47312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968411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74700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6499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868061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204156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569929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724079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3560526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6896327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260304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539004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314203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32478947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791149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432930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209162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7497212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606021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76049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516152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83573473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200127849">
                                                              <w:marLeft w:val="0"/>
                                                              <w:marRight w:val="0"/>
                                                              <w:marTop w:val="45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235159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292638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511475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663611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529791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195506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798971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10509871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472021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333069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78580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85902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565543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538463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25862681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706842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92220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317687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74044964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217091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796107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431537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755369129">
                                                          <w:marLeft w:val="345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03497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26184187">
                                                              <w:marLeft w:val="45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289802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75427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3560997">
                                                                  <w:marLeft w:val="3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549610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413400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822099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5952575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010180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3689858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743938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872416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9933802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01166351">
                                                                  <w:marLeft w:val="3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477755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603277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50786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490453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628535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72261959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6019576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051528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089636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72699638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8246941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105209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870276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31996964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6546435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102204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65899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28442150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181745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533520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093090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64144818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74642475">
                                                                  <w:marLeft w:val="0"/>
                                                                  <w:marRight w:val="0"/>
                                                                  <w:marTop w:val="45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879451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496121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4445954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725789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6919226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610731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2286922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235990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174926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4634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250443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44979590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925121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402900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7128051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241611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6964268">
                                                      <w:marLeft w:val="75"/>
                                                      <w:marRight w:val="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12" w:space="4" w:color="222222"/>
                                                        <w:left w:val="single" w:sz="12" w:space="4" w:color="222222"/>
                                                        <w:bottom w:val="single" w:sz="12" w:space="4" w:color="222222"/>
                                                        <w:right w:val="single" w:sz="12" w:space="4" w:color="222222"/>
                                                      </w:divBdr>
                                                      <w:divsChild>
                                                        <w:div w:id="14966090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42821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859841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816741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089913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239231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91413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196245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888516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91632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719812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1180158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1075359">
                                                          <w:marLeft w:val="0"/>
                                                          <w:marRight w:val="75"/>
                                                          <w:marTop w:val="30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05529033">
                                                  <w:marLeft w:val="345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377886">
                                                      <w:marLeft w:val="12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1396401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4587939">
                                                      <w:marLeft w:val="75"/>
                                                      <w:marRight w:val="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12" w:space="4" w:color="222222"/>
                                                        <w:left w:val="single" w:sz="12" w:space="4" w:color="222222"/>
                                                        <w:bottom w:val="single" w:sz="12" w:space="4" w:color="222222"/>
                                                        <w:right w:val="single" w:sz="12" w:space="4" w:color="222222"/>
                                                      </w:divBdr>
                                                      <w:divsChild>
                                                        <w:div w:id="690110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83330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73321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3678011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377092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3861467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427474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477847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488439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137497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8593878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801821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44315638">
                                                          <w:marLeft w:val="0"/>
                                                          <w:marRight w:val="75"/>
                                                          <w:marTop w:val="30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13798791">
                                  <w:marLeft w:val="0"/>
                                  <w:marRight w:val="0"/>
                                  <w:marTop w:val="0"/>
                                  <w:marBottom w:val="4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65740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8413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429737398">
                                              <w:marLeft w:val="75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420408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677731745">
                                              <w:marLeft w:val="405"/>
                                              <w:marRight w:val="405"/>
                                              <w:marTop w:val="450"/>
                                              <w:marBottom w:val="4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50316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39483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3785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8932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5706282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1786797">
                                                  <w:marLeft w:val="0"/>
                                                  <w:marRight w:val="45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090538">
                                                      <w:marLeft w:val="0"/>
                                                      <w:marRight w:val="0"/>
                                                      <w:marTop w:val="30"/>
                                                      <w:marBottom w:val="4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03374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9478132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77125251">
                                                          <w:marLeft w:val="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3303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9822220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01283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115031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7739991">
                                                      <w:marLeft w:val="4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674060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886622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3621536">
                                                      <w:marLeft w:val="0"/>
                                                      <w:marRight w:val="150"/>
                                                      <w:marTop w:val="75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96293052">
                                  <w:marLeft w:val="45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CCCCCC"/>
                                    <w:bottom w:val="none" w:sz="0" w:space="0" w:color="auto"/>
                                    <w:right w:val="single" w:sz="6" w:space="0" w:color="CCCCCC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88250914">
          <w:marLeft w:val="-15"/>
          <w:marRight w:val="0"/>
          <w:marTop w:val="0"/>
          <w:marBottom w:val="0"/>
          <w:divBdr>
            <w:top w:val="single" w:sz="6" w:space="5" w:color="FFFFFF"/>
            <w:left w:val="single" w:sz="6" w:space="7" w:color="FFFFFF"/>
            <w:bottom w:val="single" w:sz="6" w:space="5" w:color="FFFFFF"/>
            <w:right w:val="single" w:sz="6" w:space="7" w:color="FFFFFF"/>
          </w:divBdr>
          <w:divsChild>
            <w:div w:id="1295063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057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10973">
          <w:marLeft w:val="0"/>
          <w:marRight w:val="0"/>
          <w:marTop w:val="0"/>
          <w:marBottom w:val="0"/>
          <w:divBdr>
            <w:top w:val="single" w:sz="6" w:space="0" w:color="ACACAC"/>
            <w:left w:val="single" w:sz="6" w:space="0" w:color="ACACAC"/>
            <w:bottom w:val="single" w:sz="6" w:space="0" w:color="ACACAC"/>
            <w:right w:val="single" w:sz="6" w:space="0" w:color="ACACAC"/>
          </w:divBdr>
          <w:divsChild>
            <w:div w:id="43871659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17189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044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008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328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9626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618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90589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4131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990000"/>
            <w:right w:val="none" w:sz="0" w:space="0" w:color="auto"/>
          </w:divBdr>
          <w:divsChild>
            <w:div w:id="417605341">
              <w:marLeft w:val="0"/>
              <w:marRight w:val="0"/>
              <w:marTop w:val="0"/>
              <w:marBottom w:val="0"/>
              <w:divBdr>
                <w:top w:val="single" w:sz="6" w:space="6" w:color="FAD163"/>
                <w:left w:val="single" w:sz="6" w:space="6" w:color="FAD163"/>
                <w:bottom w:val="single" w:sz="6" w:space="6" w:color="FAD163"/>
                <w:right w:val="single" w:sz="6" w:space="6" w:color="FAD163"/>
              </w:divBdr>
            </w:div>
            <w:div w:id="786043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892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02269165">
          <w:marLeft w:val="-15"/>
          <w:marRight w:val="0"/>
          <w:marTop w:val="0"/>
          <w:marBottom w:val="0"/>
          <w:divBdr>
            <w:top w:val="single" w:sz="6" w:space="5" w:color="FFFFFF"/>
            <w:left w:val="single" w:sz="6" w:space="7" w:color="FFFFFF"/>
            <w:bottom w:val="single" w:sz="6" w:space="5" w:color="FFFFFF"/>
            <w:right w:val="single" w:sz="6" w:space="7" w:color="FFFFFF"/>
          </w:divBdr>
          <w:divsChild>
            <w:div w:id="1871605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726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979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85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95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7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10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153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80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611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4137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9815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612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168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9594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3800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6229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3409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825941">
                                  <w:marLeft w:val="45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CCCCCC"/>
                                    <w:bottom w:val="none" w:sz="0" w:space="0" w:color="auto"/>
                                    <w:right w:val="single" w:sz="6" w:space="0" w:color="CCCCCC"/>
                                  </w:divBdr>
                                </w:div>
                                <w:div w:id="383868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48057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8264568">
                                          <w:marLeft w:val="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003314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6320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54742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17986762">
                                                          <w:marLeft w:val="345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00490316">
                                                              <w:marLeft w:val="45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253273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25144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744036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80724288">
                                                                  <w:marLeft w:val="3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063878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208201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266053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440335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899257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32489537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791125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357366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70968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990024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51894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126491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259256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99786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26216087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1313635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0852040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02054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5690122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226983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0527317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569548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18643381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013634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456496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046757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08547624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006790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613810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868597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33200215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33559765">
                                                                  <w:marLeft w:val="0"/>
                                                                  <w:marRight w:val="0"/>
                                                                  <w:marTop w:val="45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471924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119606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966238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417378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96913508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428394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287161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520496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1758775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020934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48504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152352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601207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132381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50501764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834372818">
                                                                  <w:marLeft w:val="3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1085800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466707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630600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771060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154532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5263247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56052526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039406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0102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66288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02427017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962979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983081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174173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29148973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1233061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270620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492490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23938785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726076950">
                                                              <w:marLeft w:val="0"/>
                                                              <w:marRight w:val="0"/>
                                                              <w:marTop w:val="45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96756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025816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098778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964128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80367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560182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525739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78739120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727748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233944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945291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312997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836990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3392778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97359400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275943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055998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9106514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461610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788099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2967954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88492870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359771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7940426">
                                                      <w:marLeft w:val="75"/>
                                                      <w:marRight w:val="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12" w:space="4" w:color="222222"/>
                                                        <w:left w:val="single" w:sz="12" w:space="4" w:color="222222"/>
                                                        <w:bottom w:val="single" w:sz="12" w:space="4" w:color="222222"/>
                                                        <w:right w:val="single" w:sz="12" w:space="4" w:color="222222"/>
                                                      </w:divBdr>
                                                      <w:divsChild>
                                                        <w:div w:id="9781511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13626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445325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7560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9565696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491901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4255663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79053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5869208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575061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9992631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25034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45033499">
                                                          <w:marLeft w:val="0"/>
                                                          <w:marRight w:val="75"/>
                                                          <w:marTop w:val="30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98096944">
                                                  <w:marLeft w:val="345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8234752">
                                                      <w:marLeft w:val="12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29814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9320106">
                                                      <w:marLeft w:val="75"/>
                                                      <w:marRight w:val="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12" w:space="4" w:color="222222"/>
                                                        <w:left w:val="single" w:sz="12" w:space="4" w:color="222222"/>
                                                        <w:bottom w:val="single" w:sz="12" w:space="4" w:color="222222"/>
                                                        <w:right w:val="single" w:sz="12" w:space="4" w:color="222222"/>
                                                      </w:divBdr>
                                                      <w:divsChild>
                                                        <w:div w:id="396589717">
                                                          <w:marLeft w:val="0"/>
                                                          <w:marRight w:val="75"/>
                                                          <w:marTop w:val="30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941855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05324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029057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68501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9448439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870404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1091559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421185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715924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15299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989629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778637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79869496">
                                      <w:marLeft w:val="0"/>
                                      <w:marRight w:val="0"/>
                                      <w:marTop w:val="13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682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66887858">
                                  <w:marLeft w:val="0"/>
                                  <w:marRight w:val="0"/>
                                  <w:marTop w:val="0"/>
                                  <w:marBottom w:val="4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17311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85668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97956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47782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071714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8826150">
                                                  <w:marLeft w:val="0"/>
                                                  <w:marRight w:val="45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9454316">
                                                      <w:marLeft w:val="0"/>
                                                      <w:marRight w:val="0"/>
                                                      <w:marTop w:val="30"/>
                                                      <w:marBottom w:val="4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22896024">
                                                          <w:marLeft w:val="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42753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363805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53992401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0916105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655860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274720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1598395">
                                                      <w:marLeft w:val="0"/>
                                                      <w:marRight w:val="150"/>
                                                      <w:marTop w:val="75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579021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56532043">
                                                      <w:marLeft w:val="4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13819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853467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21788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1137528543">
                                              <w:marLeft w:val="405"/>
                                              <w:marRight w:val="405"/>
                                              <w:marTop w:val="450"/>
                                              <w:marBottom w:val="4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121674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2075540117">
                                              <w:marLeft w:val="75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23680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324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63602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51474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09736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single" w:sz="6" w:space="0" w:color="CCCCCC"/>
                                                <w:bottom w:val="none" w:sz="0" w:space="0" w:color="auto"/>
                                                <w:right w:val="single" w:sz="6" w:space="0" w:color="CCCCCC"/>
                                              </w:divBdr>
                                              <w:divsChild>
                                                <w:div w:id="2885177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30656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1002496">
                                                          <w:marLeft w:val="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04235687">
                                                          <w:marLeft w:val="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667839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18092174">
                                                          <w:marLeft w:val="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36925067">
                                                              <w:marLeft w:val="45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8386932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291774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791031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99417177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67012498">
                                                                      <w:marLeft w:val="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0520719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76631756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19853066">
                                                                      <w:marLeft w:val="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105034218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07073760">
                                                                      <w:marLeft w:val="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983346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157495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65893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76486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051480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300355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23956672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1058960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13001261">
                                                                                  <w:marLeft w:val="4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5564346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494874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39357850">
                                                                          <w:marLeft w:val="6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3299923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0188619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08134701">
                                                                              <w:marLeft w:val="45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302394036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60775975">
                                                                              <w:marLeft w:val="45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371216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5" w:color="CCCCCC"/>
                                                                        <w:left w:val="single" w:sz="6" w:space="0" w:color="CCCCCC"/>
                                                                        <w:bottom w:val="single" w:sz="6" w:space="5" w:color="CCCCCC"/>
                                                                        <w:right w:val="single" w:sz="6" w:space="0" w:color="CCCCCC"/>
                                                                      </w:divBdr>
                                                                      <w:divsChild>
                                                                        <w:div w:id="1839268029">
                                                                          <w:marLeft w:val="75"/>
                                                                          <w:marRight w:val="75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12" w:space="4" w:color="222222"/>
                                                                            <w:left w:val="single" w:sz="12" w:space="4" w:color="222222"/>
                                                                            <w:bottom w:val="single" w:sz="12" w:space="4" w:color="222222"/>
                                                                            <w:right w:val="single" w:sz="12" w:space="4" w:color="222222"/>
                                                                          </w:divBdr>
                                                                          <w:divsChild>
                                                                            <w:div w:id="5002425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748573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6564225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984759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0466391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512462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1319019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348384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5210925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942974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6597694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389384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183804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25551509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48902540">
                                                                              <w:marLeft w:val="45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453886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737645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292480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4082619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08123265">
                                                                      <w:marLeft w:val="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184247198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10344793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286864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5325743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8867495">
                                                      <w:marLeft w:val="0"/>
                                                      <w:marRight w:val="0"/>
                                                      <w:marTop w:val="45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45702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039366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880256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072455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632448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730890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655841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580207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369474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370295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88144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36" w:space="0" w:color="FFFFFF"/>
                                                                        <w:left w:val="single" w:sz="36" w:space="0" w:color="FFFFFF"/>
                                                                        <w:bottom w:val="single" w:sz="36" w:space="0" w:color="FFFFFF"/>
                                                                        <w:right w:val="single" w:sz="36" w:space="0" w:color="FFFFFF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6298180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16481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8029728">
                                                              <w:marLeft w:val="45"/>
                                                              <w:marRight w:val="0"/>
                                                              <w:marTop w:val="135"/>
                                                              <w:marBottom w:val="0"/>
                                                              <w:divBdr>
                                                                <w:top w:val="single" w:sz="6" w:space="0" w:color="CDCDCD"/>
                                                                <w:left w:val="single" w:sz="6" w:space="0" w:color="CDCDCD"/>
                                                                <w:bottom w:val="single" w:sz="6" w:space="0" w:color="CDCDCD"/>
                                                                <w:right w:val="single" w:sz="6" w:space="0" w:color="CDCDCD"/>
                                                              </w:divBdr>
                                                            </w:div>
                                                            <w:div w:id="6040730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249154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064764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778350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5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  <w:divsChild>
                                                                            <w:div w:id="6949606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5169658">
                                                                                  <w:marLeft w:val="0"/>
                                                                                  <w:marRight w:val="30"/>
                                                                                  <w:marTop w:val="105"/>
                                                                                  <w:marBottom w:val="135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038057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18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416410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965623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150"/>
                                                                                      <w:marBottom w:val="15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602687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23514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18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55938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576868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03523220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121813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140276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462007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15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single" w:sz="6" w:space="6" w:color="D8D8D8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510583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3309846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6" w:space="0" w:color="D8D8D8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842368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881890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3505502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61492543">
                                                                                              <w:marLeft w:val="0"/>
                                                                                              <w:marRight w:val="24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440346443">
                                                                                              <w:marLeft w:val="0"/>
                                                                                              <w:marRight w:val="24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67426891">
                                                                                              <w:marLeft w:val="0"/>
                                                                                              <w:marRight w:val="24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78124527">
                                                                                              <w:marLeft w:val="0"/>
                                                                                              <w:marRight w:val="24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373336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8071620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362058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571150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64975366">
                                                                  <w:marLeft w:val="0"/>
                                                                  <w:marRight w:val="90"/>
                                                                  <w:marTop w:val="75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0593549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856437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7339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564647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59963027">
                                                                          <w:marLeft w:val="0"/>
                                                                          <w:marRight w:val="15"/>
                                                                          <w:marTop w:val="180"/>
                                                                          <w:marBottom w:val="135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4397112">
                                                                              <w:marLeft w:val="0"/>
                                                                              <w:marRight w:val="195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862810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9841134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745725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02531935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1634037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10828987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80992488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748336139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583967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971566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75303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1901066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248458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183475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711212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9656349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223915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325653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2172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639228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36" w:space="0" w:color="FFFFFF"/>
                                                                                    <w:left w:val="single" w:sz="36" w:space="0" w:color="FFFFFF"/>
                                                                                    <w:bottom w:val="single" w:sz="36" w:space="0" w:color="FFFFFF"/>
                                                                                    <w:right w:val="single" w:sz="36" w:space="0" w:color="FFFFFF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673372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599589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710594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756765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75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7251808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297388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541429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27697475">
                                                                                  <w:marLeft w:val="0"/>
                                                                                  <w:marRight w:val="120"/>
                                                                                  <w:marTop w:val="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single" w:sz="2" w:space="0" w:color="EFEFEF"/>
                                                                                    <w:left w:val="single" w:sz="6" w:space="0" w:color="EFEFEF"/>
                                                                                    <w:bottom w:val="single" w:sz="6" w:space="0" w:color="E2E2E2"/>
                                                                                    <w:right w:val="single" w:sz="6" w:space="0" w:color="EFEFEF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883235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102742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993645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881653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5437057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4" w:color="D8D8D8"/>
                                                                                                        <w:left w:val="single" w:sz="2" w:space="0" w:color="D8D8D8"/>
                                                                                                        <w:bottom w:val="single" w:sz="2" w:space="4" w:color="D8D8D8"/>
                                                                                                        <w:right w:val="single" w:sz="2" w:space="0" w:color="D8D8D8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9657423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188184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89532739">
                                                                                                              <w:marLeft w:val="75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single" w:sz="6" w:space="6" w:color="CFCFCF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30196144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7146072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1546677558">
                                                                                                              <w:marLeft w:val="0"/>
                                                                                                              <w:marRight w:val="24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662734261">
                                                                                                              <w:marLeft w:val="0"/>
                                                                                                              <w:marRight w:val="24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85099461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225"/>
                                                                                                          <w:marBottom w:val="225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10719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703747701">
                                                                                                              <w:marLeft w:val="-240"/>
                                                                                                              <w:marRight w:val="12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08025128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82893243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74784779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E5E5E5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91462920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48381129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405735073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23701563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450"/>
                                                                                                                                      <w:marTop w:val="135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2091929265">
                                                                                                          <w:marLeft w:val="225"/>
                                                                                                          <w:marRight w:val="225"/>
                                                                                                          <w:marTop w:val="75"/>
                                                                                                          <w:marBottom w:val="75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2344320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8790020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9652664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99290079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6" w:space="0" w:color="CFCFCF"/>
                                                                                                        <w:left w:val="single" w:sz="6" w:space="3" w:color="CFCFCF"/>
                                                                                                        <w:bottom w:val="single" w:sz="6" w:space="0" w:color="CFCFCF"/>
                                                                                                        <w:right w:val="single" w:sz="6" w:space="3" w:color="CFCFCF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905915908">
                                                                                                          <w:marLeft w:val="0"/>
                                                                                                          <w:marRight w:val="45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93960460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single" w:sz="6" w:space="0" w:color="E5E5E5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8389660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6" w:space="9" w:color="D8D8D8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578824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2761692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41527268">
                                                                                                                  <w:marLeft w:val="15"/>
                                                                                                                  <w:marRight w:val="15"/>
                                                                                                                  <w:marTop w:val="15"/>
                                                                                                                  <w:marBottom w:val="15"/>
                                                                                                                  <w:divBdr>
                                                                                                                    <w:top w:val="single" w:sz="6" w:space="0" w:color="666666"/>
                                                                                                                    <w:left w:val="single" w:sz="6" w:space="0" w:color="CCCCCC"/>
                                                                                                                    <w:bottom w:val="single" w:sz="6" w:space="0" w:color="CCCCCC"/>
                                                                                                                    <w:right w:val="single" w:sz="6" w:space="0" w:color="CCCCCC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476213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05081032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33255950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67833830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948635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36" w:space="0" w:color="FFFFFF"/>
                                                                <w:left w:val="single" w:sz="36" w:space="0" w:color="FFFFFF"/>
                                                                <w:bottom w:val="single" w:sz="36" w:space="0" w:color="FFFFFF"/>
                                                                <w:right w:val="single" w:sz="36" w:space="0" w:color="FFFFFF"/>
                                                              </w:divBdr>
                                                              <w:divsChild>
                                                                <w:div w:id="558514960">
                                                                  <w:marLeft w:val="45"/>
                                                                  <w:marRight w:val="0"/>
                                                                  <w:marTop w:val="15"/>
                                                                  <w:marBottom w:val="0"/>
                                                                  <w:divBdr>
                                                                    <w:top w:val="single" w:sz="6" w:space="0" w:color="FFFFFF"/>
                                                                    <w:left w:val="single" w:sz="6" w:space="0" w:color="FFFFFF"/>
                                                                    <w:bottom w:val="single" w:sz="6" w:space="0" w:color="FFFFFF"/>
                                                                    <w:right w:val="single" w:sz="6" w:space="0" w:color="FFFFFF"/>
                                                                  </w:divBdr>
                                                                </w:div>
                                                                <w:div w:id="1126660132">
                                                                  <w:marLeft w:val="45"/>
                                                                  <w:marRight w:val="0"/>
                                                                  <w:marTop w:val="15"/>
                                                                  <w:marBottom w:val="0"/>
                                                                  <w:divBdr>
                                                                    <w:top w:val="single" w:sz="6" w:space="0" w:color="CCCCCC"/>
                                                                    <w:left w:val="single" w:sz="6" w:space="0" w:color="CCCCCC"/>
                                                                    <w:bottom w:val="single" w:sz="6" w:space="0" w:color="CCCCCC"/>
                                                                    <w:right w:val="single" w:sz="6" w:space="0" w:color="CCCCCC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8361910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9248990">
                                                                  <w:marLeft w:val="0"/>
                                                                  <w:marRight w:val="120"/>
                                                                  <w:marTop w:val="135"/>
                                                                  <w:marBottom w:val="135"/>
                                                                  <w:divBdr>
                                                                    <w:top w:val="single" w:sz="6" w:space="0" w:color="E5E5E5"/>
                                                                    <w:left w:val="single" w:sz="6" w:space="6" w:color="E5E5E5"/>
                                                                    <w:bottom w:val="single" w:sz="6" w:space="1" w:color="E5E5E5"/>
                                                                    <w:right w:val="single" w:sz="6" w:space="6" w:color="E5E5E5"/>
                                                                  </w:divBdr>
                                                                  <w:divsChild>
                                                                    <w:div w:id="782917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75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93232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1" w:color="auto"/>
                                                                            <w:left w:val="single" w:sz="6" w:space="0" w:color="auto"/>
                                                                            <w:bottom w:val="single" w:sz="2" w:space="1" w:color="auto"/>
                                                                            <w:right w:val="single" w:sz="6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10362395">
                                                                          <w:marLeft w:val="0"/>
                                                                          <w:marRight w:val="9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1230641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20942909">
                                                                  <w:marLeft w:val="0"/>
                                                                  <w:marRight w:val="0"/>
                                                                  <w:marTop w:val="135"/>
                                                                  <w:marBottom w:val="135"/>
                                                                  <w:divBdr>
                                                                    <w:top w:val="single" w:sz="6" w:space="0" w:color="E5E5E5"/>
                                                                    <w:left w:val="single" w:sz="6" w:space="0" w:color="E5E5E5"/>
                                                                    <w:bottom w:val="single" w:sz="6" w:space="0" w:color="E5E5E5"/>
                                                                    <w:right w:val="single" w:sz="6" w:space="5" w:color="E5E5E5"/>
                                                                  </w:divBdr>
                                                                  <w:divsChild>
                                                                    <w:div w:id="611547976">
                                                                      <w:marLeft w:val="45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CDCDCD"/>
                                                                        <w:left w:val="single" w:sz="6" w:space="0" w:color="CDCDCD"/>
                                                                        <w:bottom w:val="single" w:sz="6" w:space="0" w:color="CDCDCD"/>
                                                                        <w:right w:val="single" w:sz="6" w:space="0" w:color="CDCDCD"/>
                                                                      </w:divBdr>
                                                                    </w:div>
                                                                    <w:div w:id="10587000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36" w:space="0" w:color="FFFFFF"/>
                                                                        <w:left w:val="single" w:sz="36" w:space="0" w:color="FFFFFF"/>
                                                                        <w:bottom w:val="single" w:sz="36" w:space="0" w:color="FFFFFF"/>
                                                                        <w:right w:val="single" w:sz="36" w:space="0" w:color="FFFFFF"/>
                                                                      </w:divBdr>
                                                                      <w:divsChild>
                                                                        <w:div w:id="999456326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0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</w:div>
                                                                        <w:div w:id="1695691147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0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329716181">
                                                                  <w:marLeft w:val="0"/>
                                                                  <w:marRight w:val="0"/>
                                                                  <w:marTop w:val="135"/>
                                                                  <w:marBottom w:val="135"/>
                                                                  <w:divBdr>
                                                                    <w:top w:val="single" w:sz="6" w:space="0" w:color="E5E5E5"/>
                                                                    <w:left w:val="single" w:sz="6" w:space="0" w:color="E5E5E5"/>
                                                                    <w:bottom w:val="single" w:sz="6" w:space="0" w:color="E5E5E5"/>
                                                                    <w:right w:val="single" w:sz="6" w:space="5" w:color="E5E5E5"/>
                                                                  </w:divBdr>
                                                                  <w:divsChild>
                                                                    <w:div w:id="152771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36" w:space="0" w:color="FFFFFF"/>
                                                                        <w:left w:val="single" w:sz="36" w:space="0" w:color="FFFFFF"/>
                                                                        <w:bottom w:val="single" w:sz="36" w:space="0" w:color="FFFFFF"/>
                                                                        <w:right w:val="single" w:sz="36" w:space="0" w:color="FFFFFF"/>
                                                                      </w:divBdr>
                                                                      <w:divsChild>
                                                                        <w:div w:id="1263950644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0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</w:div>
                                                                        <w:div w:id="2036807604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0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19475355">
                                                                      <w:marLeft w:val="45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CDCDCD"/>
                                                                        <w:left w:val="single" w:sz="6" w:space="0" w:color="CDCDCD"/>
                                                                        <w:bottom w:val="single" w:sz="6" w:space="0" w:color="CDCDCD"/>
                                                                        <w:right w:val="single" w:sz="6" w:space="0" w:color="CDCDCD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359715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573681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61266327">
                                                                      <w:marLeft w:val="0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D7D7D7"/>
                                                                        <w:left w:val="single" w:sz="2" w:space="0" w:color="D7D7D7"/>
                                                                        <w:bottom w:val="single" w:sz="6" w:space="0" w:color="D7D7D7"/>
                                                                        <w:right w:val="single" w:sz="6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13319077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837380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48838668">
                                                                      <w:marLeft w:val="0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D7D7D7"/>
                                                                        <w:left w:val="single" w:sz="2" w:space="0" w:color="D7D7D7"/>
                                                                        <w:bottom w:val="single" w:sz="6" w:space="0" w:color="D7D7D7"/>
                                                                        <w:right w:val="single" w:sz="6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1141578602">
                                                                          <w:marLeft w:val="0"/>
                                                                          <w:marRight w:val="9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339198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6259119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995776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55034819">
                                                                                      <w:marLeft w:val="12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11710358">
                                                                                      <w:marLeft w:val="135"/>
                                                                                      <w:marRight w:val="135"/>
                                                                                      <w:marTop w:val="0"/>
                                                                                      <w:marBottom w:val="13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34776215">
                                                                      <w:marLeft w:val="0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D7D7D7"/>
                                                                        <w:left w:val="single" w:sz="2" w:space="0" w:color="D7D7D7"/>
                                                                        <w:bottom w:val="single" w:sz="6" w:space="0" w:color="D7D7D7"/>
                                                                        <w:right w:val="single" w:sz="6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489176574">
                                                                          <w:marLeft w:val="0"/>
                                                                          <w:marRight w:val="9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703240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300774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1392431">
                                                                                      <w:marLeft w:val="135"/>
                                                                                      <w:marRight w:val="135"/>
                                                                                      <w:marTop w:val="0"/>
                                                                                      <w:marBottom w:val="13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25643336">
                                                                      <w:marLeft w:val="0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D7D7D7"/>
                                                                        <w:left w:val="single" w:sz="6" w:space="0" w:color="D7D7D7"/>
                                                                        <w:bottom w:val="single" w:sz="6" w:space="0" w:color="D7D7D7"/>
                                                                        <w:right w:val="single" w:sz="6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198588469">
                                                                          <w:marLeft w:val="0"/>
                                                                          <w:marRight w:val="9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1667079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833604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82431983">
                                                                                      <w:marLeft w:val="135"/>
                                                                                      <w:marRight w:val="135"/>
                                                                                      <w:marTop w:val="0"/>
                                                                                      <w:marBottom w:val="13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280119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3149547">
                                                                      <w:marLeft w:val="120"/>
                                                                      <w:marRight w:val="12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2" w:color="DCDCDC"/>
                                                                        <w:left w:val="single" w:sz="6" w:space="3" w:color="DCDCDC"/>
                                                                        <w:bottom w:val="single" w:sz="6" w:space="2" w:color="DCDCDC"/>
                                                                        <w:right w:val="single" w:sz="6" w:space="3" w:color="DCDCDC"/>
                                                                      </w:divBdr>
                                                                      <w:divsChild>
                                                                        <w:div w:id="1713773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480167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13592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784643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107015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2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668475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986912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208272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462316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671882005">
                                                                                          <w:marLeft w:val="15"/>
                                                                                          <w:marRight w:val="0"/>
                                                                                          <w:marTop w:val="15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149085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6574718">
                                                                                          <w:marLeft w:val="15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8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8844057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5768623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782420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316239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8455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1587322">
                                                                                          <w:marLeft w:val="15"/>
                                                                                          <w:marRight w:val="0"/>
                                                                                          <w:marTop w:val="15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9803828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5351923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1206348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73477903">
                                                                                          <w:marLeft w:val="15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8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246031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100908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134155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956092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2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577407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747639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517580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284802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10907703">
                                                                                          <w:marLeft w:val="15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8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807169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890192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57969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8404279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59473258">
                                                                                          <w:marLeft w:val="15"/>
                                                                                          <w:marRight w:val="0"/>
                                                                                          <w:marTop w:val="15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263646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325442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45569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2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2891249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5152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53529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12959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1276267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88872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45414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788884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11673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878325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343409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15154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864202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659995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944811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10124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719243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45882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669241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6700041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4562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66760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07296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863328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04353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323174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989083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05135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49725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09066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54320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20825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660922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45078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952758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589530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21798309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253381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155069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293932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022226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327383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662895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182280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439263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525931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539813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57060221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707495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765664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984601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603361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338465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030441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945485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5386031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140702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583913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17272624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279070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801446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0015571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312278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70142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681434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291712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4007238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700392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8294357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02488277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0311471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09037811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158290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035844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24571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169791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359533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401899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569193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180353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551457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571861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927331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6766054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629670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653889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862155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240116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925720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945674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797934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013609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328304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51867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091805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955807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636493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222047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4914888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636101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262048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721589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435876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800249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599350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890438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979080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377058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122515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3572349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522983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65561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195044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728754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296610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8887580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975113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081453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970038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7678937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223689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276491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12870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9038996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308868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613951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675982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344720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384831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290210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4187773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609507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270522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781813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215540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94566292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047825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359776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113633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470935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255870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325309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92956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9028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412426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863390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3749019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43786642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569628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641444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779312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004474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385148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833264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515192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964799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52025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564962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0059703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20568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474893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99784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101656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167459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076173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239553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048012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584089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3579607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632658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719069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849412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994720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855462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023635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4623009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924879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105656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505197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202313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630220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967496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7447056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50568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447718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118108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856159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002965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892331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514996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097464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926288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546584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9269778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990625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179431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545906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198803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337958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005684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41874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689052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866163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9094689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73450701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33992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479588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089516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054318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1361087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202860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951043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289564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11245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342533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499710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313546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212174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6723044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758190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008047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790213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086200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4636753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9166900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2142141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369602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04221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3788195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37884614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43630861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758113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802501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556243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290855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353226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103681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083034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616047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752815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4902789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7825747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004678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045809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303889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0320074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053183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059016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04944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099802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800912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493217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165309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061055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0765571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225463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346580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357317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418228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626133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715012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465210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5099356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560389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591972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273700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810573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603941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815968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9476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8421856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3172329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207931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746761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217190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856860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311417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303565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3128124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3147763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329819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3763783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382913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494803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176154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551353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625843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285878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407849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827765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447668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855210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86200957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922948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936462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403828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202048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304945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315333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4325965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669997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746404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7964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530621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2299655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9709511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9714334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01145812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033812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429702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5803938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0469481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110223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021224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943100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152469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1668294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230832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239639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5002118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506786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544933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978624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689044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799756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26004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82784194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885621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939552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370231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181751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43104071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168810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505524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5048928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257886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428271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18030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4852889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566140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616677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8126707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581236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773210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8556932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027928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136961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649014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849297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289684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616566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53643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2488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4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1601335">
                                  <w:marLeft w:val="-15"/>
                                  <w:marRight w:val="-1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36469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3499935">
                                          <w:marLeft w:val="420"/>
                                          <w:marRight w:val="420"/>
                                          <w:marTop w:val="0"/>
                                          <w:marBottom w:val="4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9541993">
                                              <w:marLeft w:val="0"/>
                                              <w:marRight w:val="120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75514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50106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5347578">
                                      <w:marLeft w:val="300"/>
                                      <w:marRight w:val="150"/>
                                      <w:marTop w:val="165"/>
                                      <w:marBottom w:val="16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128264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92409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CCCCCC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0953354">
                                              <w:marLeft w:val="15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360795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769673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5848450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8" w:color="CCCCCC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5717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178492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15301587">
                                          <w:marLeft w:val="300"/>
                                          <w:marRight w:val="300"/>
                                          <w:marTop w:val="30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443446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97901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05511325">
                                                  <w:marLeft w:val="0"/>
                                                  <w:marRight w:val="0"/>
                                                  <w:marTop w:val="90"/>
                                                  <w:marBottom w:val="9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089309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265323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1177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31124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02248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59055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0" w:color="CDCDCD"/>
                                                    <w:left w:val="single" w:sz="6" w:space="0" w:color="CDCDCD"/>
                                                    <w:bottom w:val="single" w:sz="6" w:space="0" w:color="CDCDCD"/>
                                                    <w:right w:val="single" w:sz="2" w:space="0" w:color="CDCDCD"/>
                                                  </w:divBdr>
                                                  <w:divsChild>
                                                    <w:div w:id="4591520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26161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60205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24583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80519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1767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48516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96147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03408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88869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95114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403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02502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1061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8672">
          <w:marLeft w:val="-15"/>
          <w:marRight w:val="0"/>
          <w:marTop w:val="0"/>
          <w:marBottom w:val="0"/>
          <w:divBdr>
            <w:top w:val="single" w:sz="6" w:space="5" w:color="FFFFFF"/>
            <w:left w:val="single" w:sz="6" w:space="7" w:color="FFFFFF"/>
            <w:bottom w:val="single" w:sz="6" w:space="5" w:color="FFFFFF"/>
            <w:right w:val="single" w:sz="6" w:space="7" w:color="FFFFFF"/>
          </w:divBdr>
          <w:divsChild>
            <w:div w:id="1617254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07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31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588076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09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3693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259675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490560">
                  <w:marLeft w:val="0"/>
                  <w:marRight w:val="0"/>
                  <w:marTop w:val="22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990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990000"/>
            <w:right w:val="none" w:sz="0" w:space="0" w:color="auto"/>
          </w:divBdr>
          <w:divsChild>
            <w:div w:id="601425519">
              <w:marLeft w:val="0"/>
              <w:marRight w:val="0"/>
              <w:marTop w:val="0"/>
              <w:marBottom w:val="0"/>
              <w:divBdr>
                <w:top w:val="single" w:sz="6" w:space="6" w:color="FAD163"/>
                <w:left w:val="single" w:sz="6" w:space="6" w:color="FAD163"/>
                <w:bottom w:val="single" w:sz="6" w:space="6" w:color="FAD163"/>
                <w:right w:val="single" w:sz="6" w:space="6" w:color="FAD163"/>
              </w:divBdr>
            </w:div>
            <w:div w:id="1937010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2956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960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668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96347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9782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880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8853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1810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7792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16888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9642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8368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17582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63135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0233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98696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399723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33287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42618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14928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344279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15791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872263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39040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150909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50143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07599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341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39131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2994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10236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00031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4875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25366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13741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006189">
                      <w:marLeft w:val="225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CCCCC"/>
                        <w:right w:val="none" w:sz="0" w:space="0" w:color="auto"/>
                      </w:divBdr>
                      <w:divsChild>
                        <w:div w:id="399518078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3745768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16309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5024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990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9141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8466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97112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6624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621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0829156">
                              <w:marLeft w:val="0"/>
                              <w:marRight w:val="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510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43777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42615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3376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104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8514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92945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89278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00077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150505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77037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65082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794257778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444444"/>
                                <w:left w:val="single" w:sz="6" w:space="7" w:color="444444"/>
                                <w:bottom w:val="single" w:sz="6" w:space="0" w:color="444444"/>
                                <w:right w:val="single" w:sz="2" w:space="7" w:color="444444"/>
                              </w:divBdr>
                              <w:divsChild>
                                <w:div w:id="17650328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53567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114740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401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1087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000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7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67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31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141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46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1963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31632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3198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80975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37619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88029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495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75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03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964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3851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4663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88136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7881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55228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87871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24227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60297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62633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16066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97301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741066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915947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346576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529145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520676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839997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5289463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2437905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2270650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2127465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1774883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0014206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87599593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5445694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0352127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33923994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08429911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410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72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8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757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562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724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3586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2168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20014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38160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30286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5387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9598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13839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525743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99444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20817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38317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472722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473143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1883094">
                                      <w:marLeft w:val="5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6866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53030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592543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22756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4285F4"/>
                                                <w:left w:val="single" w:sz="6" w:space="0" w:color="4285F4"/>
                                                <w:bottom w:val="single" w:sz="6" w:space="0" w:color="4285F4"/>
                                                <w:right w:val="single" w:sz="6" w:space="0" w:color="4285F4"/>
                                              </w:divBdr>
                                              <w:divsChild>
                                                <w:div w:id="293607282">
                                                  <w:marLeft w:val="420"/>
                                                  <w:marRight w:val="420"/>
                                                  <w:marTop w:val="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1021068">
                                                      <w:marLeft w:val="0"/>
                                                      <w:marRight w:val="120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989197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87216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47478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789397">
                                                  <w:marLeft w:val="300"/>
                                                  <w:marRight w:val="300"/>
                                                  <w:marTop w:val="300"/>
                                                  <w:marBottom w:val="3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75268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8" w:color="CCCCCC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628105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94640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42192660">
                                                          <w:marLeft w:val="0"/>
                                                          <w:marRight w:val="0"/>
                                                          <w:marTop w:val="90"/>
                                                          <w:marBottom w:val="9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384159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8" w:color="CCCCCC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37975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028053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074545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82301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143121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CCCCCC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6788721">
                                                          <w:marLeft w:val="150"/>
                                                          <w:marRight w:val="0"/>
                                                          <w:marTop w:val="9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1558048">
                                                              <w:marLeft w:val="0"/>
                                                              <w:marRight w:val="0"/>
                                                              <w:marTop w:val="90"/>
                                                              <w:marBottom w:val="9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89732056">
                                                              <w:marLeft w:val="300"/>
                                                              <w:marRight w:val="300"/>
                                                              <w:marTop w:val="30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126738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60830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42336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95740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7239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23464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CDCDCD"/>
                                                            <w:left w:val="single" w:sz="6" w:space="0" w:color="CDCDCD"/>
                                                            <w:bottom w:val="single" w:sz="6" w:space="0" w:color="CDCDCD"/>
                                                            <w:right w:val="single" w:sz="2" w:space="0" w:color="CDCDCD"/>
                                                          </w:divBdr>
                                                          <w:divsChild>
                                                            <w:div w:id="925550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74775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41632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0918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13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43799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79992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1413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9009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90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88701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39319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14112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64461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12" w:space="2" w:color="FFFFCC"/>
                                                    <w:left w:val="single" w:sz="12" w:space="2" w:color="FFFFCC"/>
                                                    <w:bottom w:val="single" w:sz="12" w:space="2" w:color="FFFFCC"/>
                                                    <w:right w:val="single" w:sz="12" w:space="0" w:color="FFFFCC"/>
                                                  </w:divBdr>
                                                  <w:divsChild>
                                                    <w:div w:id="783279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88921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558756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463910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3509850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931163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299091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31430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688994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854939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05960742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7310710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5084060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89188794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0518950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09447008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9099018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45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68586326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12890188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87662626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71624678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95783224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77454744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6587209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3961246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24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83369166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24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11078563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26040388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75461787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96654771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225"/>
                                                                                                                      <w:marBottom w:val="22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422608786">
                                                                                                                          <w:marLeft w:val="-240"/>
                                                                                                                          <w:marRight w:val="12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473705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35719734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282614050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single" w:sz="6" w:space="0" w:color="E5E5E5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272908288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36579257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294339643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450"/>
                                                                                                                                                  <w:marTop w:val="135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666321583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17086783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167394715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6" w:space="0" w:color="E5E5E5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7050524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6" w:space="9" w:color="D8D8D8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8273988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87696574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32481530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2091596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273627228">
                                                                                                                              <w:marLeft w:val="15"/>
                                                                                                                              <w:marRight w:val="15"/>
                                                                                                                              <w:marTop w:val="15"/>
                                                                                                                              <w:marBottom w:val="15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6" w:space="0" w:color="666666"/>
                                                                                                                                <w:left w:val="single" w:sz="6" w:space="0" w:color="CCCCCC"/>
                                                                                                                                <w:bottom w:val="single" w:sz="6" w:space="0" w:color="CCCCCC"/>
                                                                                                                                <w:right w:val="single" w:sz="6" w:space="0" w:color="CCCCCC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44777285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1127478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440237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34579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8309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87121342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316001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858607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090056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481408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839453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4338028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682199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36" w:space="0" w:color="FFFFFF"/>
                                                                                                <w:left w:val="single" w:sz="36" w:space="0" w:color="FFFFFF"/>
                                                                                                <w:bottom w:val="single" w:sz="36" w:space="0" w:color="FFFFFF"/>
                                                                                                <w:right w:val="single" w:sz="36" w:space="0" w:color="FFFFFF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4723642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577934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5314108">
                                                                                      <w:marLeft w:val="0"/>
                                                                                      <w:marRight w:val="24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88808397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394348499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509980400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025130227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526617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57669237">
                                                                                      <w:marLeft w:val="0"/>
                                                                                      <w:marRight w:val="15"/>
                                                                                      <w:marTop w:val="180"/>
                                                                                      <w:marBottom w:val="13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1472133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011377553">
                                                                                          <w:marLeft w:val="0"/>
                                                                                          <w:marRight w:val="195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731943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176941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0882704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065151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635107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263992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6" w:space="0" w:color="D8D8D8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194928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1263466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4647797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7167840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840438355">
                                                                                                          <w:marLeft w:val="0"/>
                                                                                                          <w:marRight w:val="24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396976028">
                                                                                                          <w:marLeft w:val="0"/>
                                                                                                          <w:marRight w:val="24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786190207">
                                                                                                          <w:marLeft w:val="0"/>
                                                                                                          <w:marRight w:val="24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972973505">
                                                                                                          <w:marLeft w:val="0"/>
                                                                                                          <w:marRight w:val="24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274050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009313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118947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87003942">
                                                                          <w:marLeft w:val="120"/>
                                                                          <w:marRight w:val="12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2" w:color="DCDCDC"/>
                                                                            <w:left w:val="single" w:sz="6" w:space="3" w:color="DCDCDC"/>
                                                                            <w:bottom w:val="single" w:sz="6" w:space="2" w:color="DCDCDC"/>
                                                                            <w:right w:val="single" w:sz="6" w:space="3" w:color="DCDCDC"/>
                                                                          </w:divBdr>
                                                                          <w:divsChild>
                                                                            <w:div w:id="2197900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739284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31195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719304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8090245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32898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2726227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78918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76699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469975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05593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0791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441547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6919026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84948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272826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351407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43735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9632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4414501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1694960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79791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22302560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228314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742128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531297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3638963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573682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65649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6506144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3788395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3024654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03125852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091428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154510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029953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325977459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427814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601323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608588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719277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542579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493751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382631663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890380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826271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4026039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5951371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974429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416024980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245022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27428593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409945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497835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431163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4498606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6087955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053191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4767218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558598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931316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500167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972709338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4786891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336770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179952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482039561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982301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100740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138863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5141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191251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210902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8028969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356300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978596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368944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562356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320802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720116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492949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2846608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732033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165712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7310802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2699336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01494989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785152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91433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817214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671649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341750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866962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876640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957517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490036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883192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083207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6297233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08895811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198043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6477749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278562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3035241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1893077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430444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8475250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450861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2515858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7266170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663278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971405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74042351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906859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533703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07817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98513501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01590994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532107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541865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921067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628023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669228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460167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353555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687695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002924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136853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707092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752961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881300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7184442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78066140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922112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972614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959385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02774407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12218228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175766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4287206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165350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354622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544590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927370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196259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93545640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183696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266911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248682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284702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8781085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3992122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316213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348210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17200817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3276304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81691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4403343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672459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535109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487754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696255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1260058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7711390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705244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77760642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77806815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92415744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127579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964051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142632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6861970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426318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466817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059261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491062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9698537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1687458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583563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838390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1989221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979464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98788623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082339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15111910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80403990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7540901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5682608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092016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117023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325080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3703015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247345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512132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624972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1813548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616551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167436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003832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236404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33806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8349884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430239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476277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716227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75095389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789507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9156923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453070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83656867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851117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7008020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86545397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002582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784822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065975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009569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9206674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256080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133686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9035382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158365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172202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211542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278052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2605831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246289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676717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24891633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266622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444354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479477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640191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975827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57581887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64670641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71883544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74378075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858370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7575375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936234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01976042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14812602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536732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8146519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4924520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8032087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473651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196140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0651597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894775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247091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1676268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272129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508234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300264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7442557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445127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32980826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3113262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9740881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6949632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516452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163304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0898494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792871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6290118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85145032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926603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409469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133380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049224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557664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278080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3718078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839810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41110736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68360678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814234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131911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03480666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057152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154992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337288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5914502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461036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7532089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170817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599070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3215789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694992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790628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098531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833315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231272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8594670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899275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394886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930182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932836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3366826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99302849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99303267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16677848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23228149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379160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609725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282821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834022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83908097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982034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350227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89259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043658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952210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2487655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120823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192457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3023889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202916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232903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040836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294601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269559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278086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405992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575869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9464720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542892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6662994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566848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560618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341067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678572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638902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694327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77949647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89241289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992636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098191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005966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5212122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196947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671973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217398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3710208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245483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397617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7504845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344530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9295161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38697012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421201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790169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85448909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868040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5230441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89380142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21800833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372099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3964153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141920604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710908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265732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678700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2952015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12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534674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180887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8086283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8022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0017134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66307741">
                                                                                              <w:marLeft w:val="15"/>
                                                                                              <w:marRight w:val="0"/>
                                                                                              <w:marTop w:val="15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1131657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0272858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42279521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976624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02211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265945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5253460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3932591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2058625481">
                                                                                              <w:marLeft w:val="15"/>
                                                                                              <w:marRight w:val="0"/>
                                                                                              <w:marTop w:val="15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5412890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537759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0437251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260583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109300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8760250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12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5259012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767643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666902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745859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189138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491688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22822323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813860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439922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776318256">
                                                                                              <w:marLeft w:val="15"/>
                                                                                              <w:marRight w:val="0"/>
                                                                                              <w:marTop w:val="15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903887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0707144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605158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12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837856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86475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3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D7D7D7"/>
                                                                            <w:left w:val="single" w:sz="2" w:space="0" w:color="D7D7D7"/>
                                                                            <w:bottom w:val="single" w:sz="6" w:space="0" w:color="D7D7D7"/>
                                                                            <w:right w:val="single" w:sz="6" w:space="0" w:color="D7D7D7"/>
                                                                          </w:divBdr>
                                                                          <w:divsChild>
                                                                            <w:div w:id="1216813004">
                                                                              <w:marLeft w:val="0"/>
                                                                              <w:marRight w:val="9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167801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342537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472364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4970845">
                                                                                          <w:marLeft w:val="45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333071369">
                                                                                          <w:marLeft w:val="135"/>
                                                                                          <w:marRight w:val="135"/>
                                                                                          <w:marTop w:val="0"/>
                                                                                          <w:marBottom w:val="135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5922044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3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D7D7D7"/>
                                                                            <w:left w:val="single" w:sz="2" w:space="0" w:color="D7D7D7"/>
                                                                            <w:bottom w:val="single" w:sz="6" w:space="0" w:color="D7D7D7"/>
                                                                            <w:right w:val="single" w:sz="6" w:space="0" w:color="D7D7D7"/>
                                                                          </w:divBdr>
                                                                          <w:divsChild>
                                                                            <w:div w:id="1482111061">
                                                                              <w:marLeft w:val="60"/>
                                                                              <w:marRight w:val="0"/>
                                                                              <w:marTop w:val="24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61524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3180014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3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D7D7D7"/>
                                                                            <w:left w:val="single" w:sz="6" w:space="0" w:color="D7D7D7"/>
                                                                            <w:bottom w:val="single" w:sz="6" w:space="0" w:color="D7D7D7"/>
                                                                            <w:right w:val="single" w:sz="6" w:space="0" w:color="D7D7D7"/>
                                                                          </w:divBdr>
                                                                          <w:divsChild>
                                                                            <w:div w:id="1100175865">
                                                                              <w:marLeft w:val="0"/>
                                                                              <w:marRight w:val="9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564139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568650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936537">
                                                                                          <w:marLeft w:val="135"/>
                                                                                          <w:marRight w:val="135"/>
                                                                                          <w:marTop w:val="0"/>
                                                                                          <w:marBottom w:val="135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825634933">
                                                                                          <w:marLeft w:val="45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127523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3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D7D7D7"/>
                                                                            <w:left w:val="single" w:sz="2" w:space="0" w:color="D7D7D7"/>
                                                                            <w:bottom w:val="single" w:sz="6" w:space="0" w:color="D7D7D7"/>
                                                                            <w:right w:val="single" w:sz="6" w:space="0" w:color="D7D7D7"/>
                                                                          </w:divBdr>
                                                                          <w:divsChild>
                                                                            <w:div w:id="414716011">
                                                                              <w:marLeft w:val="0"/>
                                                                              <w:marRight w:val="9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262841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375010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889668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46334996">
                                                                                          <w:marLeft w:val="135"/>
                                                                                          <w:marRight w:val="135"/>
                                                                                          <w:marTop w:val="0"/>
                                                                                          <w:marBottom w:val="135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581712929">
                                                                                          <w:marLeft w:val="45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970867320">
                                                          <w:marLeft w:val="0"/>
                                                          <w:marRight w:val="0"/>
                                                          <w:marTop w:val="45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371380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84309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534839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2883210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852416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597175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681243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4312452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598786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569813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79417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36" w:space="0" w:color="FFFFFF"/>
                                                                            <w:left w:val="single" w:sz="36" w:space="0" w:color="FFFFFF"/>
                                                                            <w:bottom w:val="single" w:sz="36" w:space="0" w:color="FFFFFF"/>
                                                                            <w:right w:val="single" w:sz="36" w:space="0" w:color="FFFFFF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45016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single" w:sz="6" w:space="0" w:color="CCCCCC"/>
                                                    <w:bottom w:val="none" w:sz="0" w:space="0" w:color="auto"/>
                                                    <w:right w:val="single" w:sz="6" w:space="0" w:color="CCCCCC"/>
                                                  </w:divBdr>
                                                  <w:divsChild>
                                                    <w:div w:id="2240330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63665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04692709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4150455">
                                                                  <w:marLeft w:val="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918110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38532934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24977088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145861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304327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247499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64581981">
                                                                      <w:marLeft w:val="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54897139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54037160">
                                                                      <w:marLeft w:val="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42901346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7095690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29168667">
                                                                      <w:marLeft w:val="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01302512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3411562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17087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90027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3269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021288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016191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34084546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517434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92607424">
                                                                                      <w:marLeft w:val="4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040430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4770405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83279984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64220047">
                                                                                  <w:marLeft w:val="4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657074406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55237725">
                                                                                  <w:marLeft w:val="4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4781511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5" w:color="CCCCCC"/>
                                                                            <w:left w:val="single" w:sz="6" w:space="0" w:color="CCCCCC"/>
                                                                            <w:bottom w:val="single" w:sz="6" w:space="5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  <w:divsChild>
                                                                            <w:div w:id="725183703">
                                                                              <w:marLeft w:val="75"/>
                                                                              <w:marRight w:val="75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6" w:space="4" w:color="CCCCCC"/>
                                                                                <w:left w:val="single" w:sz="6" w:space="4" w:color="CCCCCC"/>
                                                                                <w:bottom w:val="single" w:sz="6" w:space="4" w:color="CCCCCC"/>
                                                                                <w:right w:val="single" w:sz="6" w:space="4" w:color="CCCCCC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27426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734426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121650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544295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677483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657299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378212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329620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636183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228691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315565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282492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0129982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91151949">
                                                                              <w:marLeft w:val="6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233704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82465995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80248393">
                                                                                  <w:marLeft w:val="4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0556127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10868097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9430833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73875248">
                                                                      <w:marLeft w:val="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13337322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782187347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798534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115593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2338681">
                                  <w:marLeft w:val="0"/>
                                  <w:marRight w:val="0"/>
                                  <w:marTop w:val="0"/>
                                  <w:marBottom w:val="4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65851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91002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392133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96080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1900478690">
                                              <w:marLeft w:val="45"/>
                                              <w:marRight w:val="45"/>
                                              <w:marTop w:val="30"/>
                                              <w:marBottom w:val="3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4654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23336527">
                                              <w:marLeft w:val="405"/>
                                              <w:marRight w:val="405"/>
                                              <w:marTop w:val="450"/>
                                              <w:marBottom w:val="4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451321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1253583771">
                                              <w:marLeft w:val="75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28996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21243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06498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16361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57071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1469173">
                                                          <w:marLeft w:val="120"/>
                                                          <w:marRight w:val="120"/>
                                                          <w:marTop w:val="18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64554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892884257">
                                                          <w:marLeft w:val="60"/>
                                                          <w:marRight w:val="60"/>
                                                          <w:marTop w:val="18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782201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80217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72088880">
                                  <w:marLeft w:val="45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CCCCCC"/>
                                    <w:bottom w:val="none" w:sz="0" w:space="0" w:color="auto"/>
                                    <w:right w:val="single" w:sz="6" w:space="0" w:color="CCCCCC"/>
                                  </w:divBdr>
                                </w:div>
                                <w:div w:id="1479958840">
                                  <w:marLeft w:val="15"/>
                                  <w:marRight w:val="15"/>
                                  <w:marTop w:val="15"/>
                                  <w:marBottom w:val="1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339874">
                                      <w:marLeft w:val="9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26121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9594869">
                                      <w:marLeft w:val="0"/>
                                      <w:marRight w:val="0"/>
                                      <w:marTop w:val="13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0961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793157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7706550">
                                          <w:marLeft w:val="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82097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79821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3345953">
                                                      <w:marLeft w:val="75"/>
                                                      <w:marRight w:val="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4" w:color="CCCCCC"/>
                                                        <w:left w:val="single" w:sz="6" w:space="4" w:color="CCCCCC"/>
                                                        <w:bottom w:val="single" w:sz="6" w:space="4" w:color="CCCCCC"/>
                                                        <w:right w:val="single" w:sz="6" w:space="4" w:color="CCCCCC"/>
                                                      </w:divBdr>
                                                      <w:divsChild>
                                                        <w:div w:id="13164943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8645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853128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8753167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179375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862970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819253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191983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8864785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382669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0051645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410930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05108266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549095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4004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933327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159104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74026619">
                                                                  <w:marLeft w:val="3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282231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23608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61694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021175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57309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00995559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759959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626981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08301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339120331">
                                                                  <w:marLeft w:val="3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683373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494240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289832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938919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180586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24124232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154015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036849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4008602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895341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51839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555892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721773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48999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2535952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48405292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439827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649933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423862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50280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705919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19599472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805757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415083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657836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50824719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083554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29133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346961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87865213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578897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181460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224305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15222467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628238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681761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603293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85034249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226634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07383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527711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086818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247624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807167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11128942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096433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936234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35874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87334604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833816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39596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747337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18041038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050199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344903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6372143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87246033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089008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594649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571659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548443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907162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559618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483958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125450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65103470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345205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558504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044244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043769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465721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4405762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47059219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1803626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379552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169546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12812815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709358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773036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779532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74069398">
                                                          <w:marLeft w:val="345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8604196">
                                                              <w:marLeft w:val="45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114053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017440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5483538">
                                                      <w:marLeft w:val="75"/>
                                                      <w:marRight w:val="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4" w:color="CCCCCC"/>
                                                        <w:left w:val="single" w:sz="6" w:space="4" w:color="CCCCCC"/>
                                                        <w:bottom w:val="single" w:sz="6" w:space="4" w:color="CCCCCC"/>
                                                        <w:right w:val="single" w:sz="6" w:space="4" w:color="CCCCCC"/>
                                                      </w:divBdr>
                                                      <w:divsChild>
                                                        <w:div w:id="407846467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940005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974632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290698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8995564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821979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08971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8388377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98067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8524499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320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0566586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866786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76485362">
                                                  <w:marLeft w:val="345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4264215">
                                                      <w:marLeft w:val="12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408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5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872050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4449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9840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365299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0065757">
                  <w:marLeft w:val="0"/>
                  <w:marRight w:val="0"/>
                  <w:marTop w:val="22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9442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990778">
          <w:marLeft w:val="-15"/>
          <w:marRight w:val="0"/>
          <w:marTop w:val="0"/>
          <w:marBottom w:val="0"/>
          <w:divBdr>
            <w:top w:val="single" w:sz="6" w:space="5" w:color="FFFFFF"/>
            <w:left w:val="single" w:sz="6" w:space="7" w:color="FFFFFF"/>
            <w:bottom w:val="single" w:sz="6" w:space="5" w:color="FFFFFF"/>
            <w:right w:val="single" w:sz="6" w:space="7" w:color="FFFFFF"/>
          </w:divBdr>
          <w:divsChild>
            <w:div w:id="824663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95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802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3333435">
                  <w:marLeft w:val="0"/>
                  <w:marRight w:val="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34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1591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8425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52342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93812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8252663">
                          <w:marLeft w:val="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9432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0963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11982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5702225">
                                  <w:marLeft w:val="60"/>
                                  <w:marRight w:val="6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5961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26557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76407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15067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335275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0467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717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75319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16170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652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613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08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2697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078035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21989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907387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25384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881340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50679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189718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7273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490178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98897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200691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5771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337467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87900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27766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92775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6893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13502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058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0331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63704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15695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8653">
                      <w:marLeft w:val="225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CCCCC"/>
                        <w:right w:val="none" w:sz="0" w:space="0" w:color="auto"/>
                      </w:divBdr>
                      <w:divsChild>
                        <w:div w:id="1791432565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4597802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42665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272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7902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722065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8407281">
                              <w:marLeft w:val="0"/>
                              <w:marRight w:val="0"/>
                              <w:marTop w:val="840"/>
                              <w:marBottom w:val="8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2321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14101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99865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1364745670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444444"/>
                                <w:left w:val="single" w:sz="6" w:space="7" w:color="444444"/>
                                <w:bottom w:val="single" w:sz="6" w:space="0" w:color="444444"/>
                                <w:right w:val="single" w:sz="2" w:space="7" w:color="444444"/>
                              </w:divBdr>
                              <w:divsChild>
                                <w:div w:id="919366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42462764">
                  <w:marLeft w:val="0"/>
                  <w:marRight w:val="-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06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975454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7190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240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511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1559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0542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1422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4532499">
          <w:marLeft w:val="-15"/>
          <w:marRight w:val="0"/>
          <w:marTop w:val="0"/>
          <w:marBottom w:val="0"/>
          <w:divBdr>
            <w:top w:val="single" w:sz="6" w:space="5" w:color="FFFFFF"/>
            <w:left w:val="single" w:sz="6" w:space="7" w:color="FFFFFF"/>
            <w:bottom w:val="single" w:sz="6" w:space="5" w:color="FFFFFF"/>
            <w:right w:val="single" w:sz="6" w:space="7" w:color="FFFFFF"/>
          </w:divBdr>
          <w:divsChild>
            <w:div w:id="1295523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290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10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0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9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34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8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98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236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181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023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3526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3618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0991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04074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18396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49378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583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9199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605874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438382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887050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519471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806175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657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7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93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5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7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7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5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21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712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6203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520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1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040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85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8141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466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3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579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252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164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838293">
                      <w:marLeft w:val="28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9604720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4333010">
                              <w:marLeft w:val="0"/>
                              <w:marRight w:val="-334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1329489">
                                  <w:marLeft w:val="0"/>
                                  <w:marRight w:val="33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3045618">
                                      <w:marLeft w:val="0"/>
                                      <w:marRight w:val="0"/>
                                      <w:marTop w:val="15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959992">
                                          <w:marLeft w:val="0"/>
                                          <w:marRight w:val="0"/>
                                          <w:marTop w:val="0"/>
                                          <w:marBottom w:val="25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48714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930900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912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8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8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00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8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5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99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25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4788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014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0161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9287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5558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626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5326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78506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30661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085114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592113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099872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588295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761287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185319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234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2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07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182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610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7509777">
                      <w:marLeft w:val="28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0029887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325541">
                              <w:marLeft w:val="0"/>
                              <w:marRight w:val="-334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8690901">
                                  <w:marLeft w:val="0"/>
                                  <w:marRight w:val="33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8108768">
                                      <w:marLeft w:val="0"/>
                                      <w:marRight w:val="0"/>
                                      <w:marTop w:val="15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2295806">
                                          <w:marLeft w:val="0"/>
                                          <w:marRight w:val="0"/>
                                          <w:marTop w:val="0"/>
                                          <w:marBottom w:val="25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97769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227054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112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12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2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6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078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19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9275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9822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61011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18" w:space="0" w:color="E4E4E4"/>
                                <w:right w:val="none" w:sz="0" w:space="0" w:color="auto"/>
                              </w:divBdr>
                              <w:divsChild>
                                <w:div w:id="856194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60068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97801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6049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95697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78967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5259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429569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104040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236326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249611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678638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0000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013772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32751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876824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998038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202696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40651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670707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974846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61201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321397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835937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128831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227925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34864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575200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987001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037226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515091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772048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032194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036874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79540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88007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011296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133093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679950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746698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165517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294632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984577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621224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333981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148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2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564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101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1153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2901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868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6968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49682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5130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94006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61681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98068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75179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566116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446656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5516166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9046040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0530770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072539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687772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427087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556922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7227837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4709880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91023167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9788000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8689084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3879501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2867591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43092933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81131550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308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187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8028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3873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6864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1196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6961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52755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7529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17944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9302623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786067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94146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532704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971590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924406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110204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432286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33504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812194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977412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09423526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738886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8593859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7430197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5714690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82924955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35240998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76411243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1843255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57849011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52182668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46546642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030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2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80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657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564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22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811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8417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30880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97517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21358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129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251031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5787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86257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912513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161708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7455531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423848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071762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73849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40807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5674658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7804911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3188196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43944939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91181233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3011035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6650879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6667698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43675317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75219090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78218704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799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5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592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772966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605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8317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8628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3943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24667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8426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269881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98006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688829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80745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779537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68384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82173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58804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880989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14876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442647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46091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453474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29446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55265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81560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0768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82546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246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1870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89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535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41249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71345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132032">
                      <w:marLeft w:val="225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CCCCC"/>
                        <w:right w:val="none" w:sz="0" w:space="0" w:color="auto"/>
                      </w:divBdr>
                      <w:divsChild>
                        <w:div w:id="419832424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9375372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5448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367485">
                  <w:marLeft w:val="0"/>
                  <w:marRight w:val="-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850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362838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96145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360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698620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0580533">
                              <w:marLeft w:val="0"/>
                              <w:marRight w:val="0"/>
                              <w:marTop w:val="840"/>
                              <w:marBottom w:val="8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67951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25705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09500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160510883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444444"/>
                                <w:left w:val="single" w:sz="6" w:space="7" w:color="444444"/>
                                <w:bottom w:val="single" w:sz="6" w:space="0" w:color="444444"/>
                                <w:right w:val="single" w:sz="2" w:space="7" w:color="444444"/>
                              </w:divBdr>
                              <w:divsChild>
                                <w:div w:id="1555308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3587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814915">
                  <w:marLeft w:val="0"/>
                  <w:marRight w:val="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420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830530">
                          <w:marLeft w:val="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2811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2743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83166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1227837">
                                  <w:marLeft w:val="60"/>
                                  <w:marRight w:val="6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71623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38607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33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18454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0210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1769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6689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2860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3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779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183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520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9107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8761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47913533">
          <w:marLeft w:val="-15"/>
          <w:marRight w:val="0"/>
          <w:marTop w:val="0"/>
          <w:marBottom w:val="0"/>
          <w:divBdr>
            <w:top w:val="single" w:sz="6" w:space="5" w:color="FFFFFF"/>
            <w:left w:val="single" w:sz="6" w:space="7" w:color="FFFFFF"/>
            <w:bottom w:val="single" w:sz="6" w:space="5" w:color="FFFFFF"/>
            <w:right w:val="single" w:sz="6" w:space="7" w:color="FFFFFF"/>
          </w:divBdr>
          <w:divsChild>
            <w:div w:id="1738936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604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518979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444661">
                  <w:marLeft w:val="0"/>
                  <w:marRight w:val="0"/>
                  <w:marTop w:val="22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1507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253180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835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20100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021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3082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910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8534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04365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86184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10903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2903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8065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60269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36620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110153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8333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6936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7851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132473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6559394">
                                      <w:marLeft w:val="5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53350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31683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4285F4"/>
                                                <w:left w:val="single" w:sz="6" w:space="0" w:color="4285F4"/>
                                                <w:bottom w:val="single" w:sz="6" w:space="0" w:color="4285F4"/>
                                                <w:right w:val="single" w:sz="6" w:space="0" w:color="4285F4"/>
                                              </w:divBdr>
                                              <w:divsChild>
                                                <w:div w:id="1658418982">
                                                  <w:marLeft w:val="420"/>
                                                  <w:marRight w:val="420"/>
                                                  <w:marTop w:val="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3979718">
                                                      <w:marLeft w:val="0"/>
                                                      <w:marRight w:val="120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73729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804474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66212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338579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47871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036718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6110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546376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CCCCCC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3507779">
                                                          <w:marLeft w:val="150"/>
                                                          <w:marRight w:val="0"/>
                                                          <w:marTop w:val="9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618951">
                                                              <w:marLeft w:val="0"/>
                                                              <w:marRight w:val="0"/>
                                                              <w:marTop w:val="90"/>
                                                              <w:marBottom w:val="9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73768707">
                                                              <w:marLeft w:val="300"/>
                                                              <w:marRight w:val="300"/>
                                                              <w:marTop w:val="30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821698569">
                                                  <w:marLeft w:val="300"/>
                                                  <w:marRight w:val="300"/>
                                                  <w:marTop w:val="300"/>
                                                  <w:marBottom w:val="3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117311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8" w:color="CCCCCC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107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028720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08617584">
                                                          <w:marLeft w:val="0"/>
                                                          <w:marRight w:val="0"/>
                                                          <w:marTop w:val="90"/>
                                                          <w:marBottom w:val="9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06259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8" w:color="CCCCCC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44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874069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13675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75821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07402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4105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6859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381013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CDCDCD"/>
                                                            <w:left w:val="single" w:sz="6" w:space="0" w:color="CDCDCD"/>
                                                            <w:bottom w:val="single" w:sz="6" w:space="0" w:color="CDCDCD"/>
                                                            <w:right w:val="single" w:sz="2" w:space="0" w:color="CDCDCD"/>
                                                          </w:divBdr>
                                                          <w:divsChild>
                                                            <w:div w:id="14971887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880319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74200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3858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365033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8864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96775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02137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591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83591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22344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48215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79423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44564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812599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single" w:sz="6" w:space="0" w:color="CCCCCC"/>
                                                    <w:bottom w:val="none" w:sz="0" w:space="0" w:color="auto"/>
                                                    <w:right w:val="single" w:sz="6" w:space="0" w:color="CCCCCC"/>
                                                  </w:divBdr>
                                                  <w:divsChild>
                                                    <w:div w:id="21370257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178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252284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88844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495808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237282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5" w:color="CCCCCC"/>
                                                                            <w:left w:val="single" w:sz="6" w:space="0" w:color="CCCCCC"/>
                                                                            <w:bottom w:val="single" w:sz="6" w:space="5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  <w:divsChild>
                                                                            <w:div w:id="2085645564">
                                                                              <w:marLeft w:val="75"/>
                                                                              <w:marRight w:val="75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6" w:space="4" w:color="CCCCCC"/>
                                                                                <w:left w:val="single" w:sz="6" w:space="4" w:color="CCCCCC"/>
                                                                                <w:bottom w:val="single" w:sz="6" w:space="4" w:color="CCCCCC"/>
                                                                                <w:right w:val="single" w:sz="6" w:space="4" w:color="CCCCCC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48145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873144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83814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485296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946747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239920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365278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34270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303107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29689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970888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020649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7996141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54286145">
                                                                              <w:marLeft w:val="6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0143775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63543185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02017654">
                                                                                  <w:marLeft w:val="4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124113158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03198966">
                                                                                  <w:marLeft w:val="4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488457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95453804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464800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780850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85106927">
                                                                                      <w:marLeft w:val="4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1451943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95599699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56729514">
                                                                                  <w:marLeft w:val="4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1121919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693140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461963549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517599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8125016">
                                                                      <w:marLeft w:val="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17860089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75917523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1406790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26265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4724105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37116805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42186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1857236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41613050">
                                                                  <w:marLeft w:val="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737970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519796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91562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75198429">
                                                                      <w:marLeft w:val="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77830895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22115547">
                                                                      <w:marLeft w:val="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47100672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0618302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08416983">
                                                                      <w:marLeft w:val="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49306303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259872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12" w:space="2" w:color="FFFFCC"/>
                                                    <w:left w:val="single" w:sz="12" w:space="2" w:color="FFFFCC"/>
                                                    <w:bottom w:val="single" w:sz="12" w:space="2" w:color="FFFFCC"/>
                                                    <w:right w:val="single" w:sz="12" w:space="0" w:color="FFFFCC"/>
                                                  </w:divBdr>
                                                  <w:divsChild>
                                                    <w:div w:id="17188148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052123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10762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329388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242952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4835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3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D7D7D7"/>
                                                                            <w:left w:val="single" w:sz="2" w:space="0" w:color="D7D7D7"/>
                                                                            <w:bottom w:val="single" w:sz="6" w:space="0" w:color="D7D7D7"/>
                                                                            <w:right w:val="single" w:sz="6" w:space="0" w:color="D7D7D7"/>
                                                                          </w:divBdr>
                                                                          <w:divsChild>
                                                                            <w:div w:id="865484090">
                                                                              <w:marLeft w:val="0"/>
                                                                              <w:marRight w:val="9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67705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570803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33228566">
                                                                                          <w:marLeft w:val="135"/>
                                                                                          <w:marRight w:val="135"/>
                                                                                          <w:marTop w:val="0"/>
                                                                                          <w:marBottom w:val="135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308128979">
                                                                                          <w:marLeft w:val="45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610135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6523750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3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D7D7D7"/>
                                                                            <w:left w:val="single" w:sz="2" w:space="0" w:color="D7D7D7"/>
                                                                            <w:bottom w:val="single" w:sz="6" w:space="0" w:color="D7D7D7"/>
                                                                            <w:right w:val="single" w:sz="6" w:space="0" w:color="D7D7D7"/>
                                                                          </w:divBdr>
                                                                          <w:divsChild>
                                                                            <w:div w:id="80377355">
                                                                              <w:marLeft w:val="0"/>
                                                                              <w:marRight w:val="9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49870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077239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3004199">
                                                                                          <w:marLeft w:val="135"/>
                                                                                          <w:marRight w:val="135"/>
                                                                                          <w:marTop w:val="0"/>
                                                                                          <w:marBottom w:val="135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32896285">
                                                                                          <w:marLeft w:val="45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250140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458940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3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D7D7D7"/>
                                                                            <w:left w:val="single" w:sz="2" w:space="0" w:color="D7D7D7"/>
                                                                            <w:bottom w:val="single" w:sz="6" w:space="0" w:color="D7D7D7"/>
                                                                            <w:right w:val="single" w:sz="6" w:space="0" w:color="D7D7D7"/>
                                                                          </w:divBdr>
                                                                          <w:divsChild>
                                                                            <w:div w:id="2095855164">
                                                                              <w:marLeft w:val="60"/>
                                                                              <w:marRight w:val="0"/>
                                                                              <w:marTop w:val="24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919419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521977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3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D7D7D7"/>
                                                                            <w:left w:val="single" w:sz="6" w:space="0" w:color="D7D7D7"/>
                                                                            <w:bottom w:val="single" w:sz="6" w:space="0" w:color="D7D7D7"/>
                                                                            <w:right w:val="single" w:sz="6" w:space="0" w:color="D7D7D7"/>
                                                                          </w:divBdr>
                                                                          <w:divsChild>
                                                                            <w:div w:id="1083185397">
                                                                              <w:marLeft w:val="0"/>
                                                                              <w:marRight w:val="9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683827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4765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22177689">
                                                                                          <w:marLeft w:val="135"/>
                                                                                          <w:marRight w:val="135"/>
                                                                                          <w:marTop w:val="0"/>
                                                                                          <w:marBottom w:val="135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877426247">
                                                                                          <w:marLeft w:val="45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3341167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1231041">
                                                                          <w:marLeft w:val="120"/>
                                                                          <w:marRight w:val="12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2" w:color="DCDCDC"/>
                                                                            <w:left w:val="single" w:sz="6" w:space="3" w:color="DCDCDC"/>
                                                                            <w:bottom w:val="single" w:sz="6" w:space="2" w:color="DCDCDC"/>
                                                                            <w:right w:val="single" w:sz="6" w:space="3" w:color="DCDCDC"/>
                                                                          </w:divBdr>
                                                                          <w:divsChild>
                                                                            <w:div w:id="34984310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91883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97267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0707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902108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12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377834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570203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8130546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0010002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06549612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694278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894613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585457997">
                                                                                              <w:marLeft w:val="15"/>
                                                                                              <w:marRight w:val="0"/>
                                                                                              <w:marTop w:val="15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481284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7633921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19261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081826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498681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41111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579142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43010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767800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69699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76011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115927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16552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564751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9180755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83816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848728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610099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6316860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39564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5899261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697669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42278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2186535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19883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4352551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81008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0172092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6336128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38122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7891478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198313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671874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7074630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271494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5815320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345091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8669381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384457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704471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518045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614497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6417070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624245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17571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8611824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661603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70598288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71212004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715943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8602686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754110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838519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8565628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291623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980034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006983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069051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25060826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265944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1958838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3362268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3570227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3402062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87608118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7780156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0281774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262682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3466385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620264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724566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987063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378863793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007567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0802698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4786493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4160974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23304760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579892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156929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9426041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481965744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929941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308202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759664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065562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629939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500605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176203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311376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3323652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265985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692388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242291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303441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312603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0100975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954338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448290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694249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465251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589759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651429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5121760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521780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803305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681362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850699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4031775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0308204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92276868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933249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024949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4394961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259380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092377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569571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260849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1305781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644148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8156880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57306162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32295030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520231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625897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959468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4334028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899863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954255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640906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9212923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988947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46163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994317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7631400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88264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998905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234062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24107577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375541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554474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444113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549784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689655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00877217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021607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44830676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470660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578138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685650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7684514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793668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8788250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908431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912342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9742499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912365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227022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4337675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156760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762409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200626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707694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532502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32857049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645767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594311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698686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348997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802326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3819429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06633918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25906684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538490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034295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545204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748167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900800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714073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960169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067337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379204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089375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357305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2695437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119776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1177290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201463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32929713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77401601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818438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2652638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450084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530645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54494244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558023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11790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564176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605853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635425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646648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056538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489968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8503656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04698123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773119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2005018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03059510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128093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906952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8813375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30648198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44871919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472296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27431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5167559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58666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67423525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982215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8258902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5362060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017661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14749317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313682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5768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1252580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428549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254329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854019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444337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1360457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830230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009095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03597754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20446217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248344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348655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8052650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445075823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576791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71052364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751033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761413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846148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904455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1990919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2666491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4962605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635556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427326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4983755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994186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728145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060953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740602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690976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10177062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203142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0097585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368292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348021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5804179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360420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3907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536939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678216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79553236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038007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6762860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985327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05961546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07351749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186360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450399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3338540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28122923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29510353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351422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0985055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553892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627305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1625606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961140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87096485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922974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5025390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799462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987783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355636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26761513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325765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689685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337736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429869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466881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394686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484576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535086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0381304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641867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828266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417062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690400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4339566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75248263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812199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862639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2698099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08471069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149113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385906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15752285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596552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80104124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4591840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726819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3877000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61779447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746862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07644895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11425938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263320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31548725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414473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0807681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462284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344408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46694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550170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4998843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600632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4966046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777562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85743618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947476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961799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035830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652899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9429850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092881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195947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16567139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212725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221983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662980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363016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58433223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712295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139515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719264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86300931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863408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780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964363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4185399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1158581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0144466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123107625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28966860">
                                                                                      <w:marLeft w:val="-37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411417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358830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5963255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601085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738908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282755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7987518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5358252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67142124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436858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724574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325788728">
                                                                                              <w:marLeft w:val="15"/>
                                                                                              <w:marRight w:val="0"/>
                                                                                              <w:marTop w:val="15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038369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0731499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029234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12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6629727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75607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844171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946734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003282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13401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3151829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30200848">
                                                                                              <w:marLeft w:val="15"/>
                                                                                              <w:marRight w:val="0"/>
                                                                                              <w:marTop w:val="15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62870659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6870749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876244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13952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1377724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12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1182083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0144988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12904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72563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507687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208981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441082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646289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257474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36" w:space="0" w:color="FFFFFF"/>
                                                                                                <w:left w:val="single" w:sz="36" w:space="0" w:color="FFFFFF"/>
                                                                                                <w:bottom w:val="single" w:sz="36" w:space="0" w:color="FFFFFF"/>
                                                                                                <w:right w:val="single" w:sz="36" w:space="0" w:color="FFFFFF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465382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539501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2508505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0949365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747464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22361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2083479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95829449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58801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27468255">
                                                                                      <w:marLeft w:val="0"/>
                                                                                      <w:marRight w:val="15"/>
                                                                                      <w:marTop w:val="180"/>
                                                                                      <w:marBottom w:val="13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5381620">
                                                                                          <w:marLeft w:val="0"/>
                                                                                          <w:marRight w:val="195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264351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5104392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270147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42224460">
                                                                                      <w:marLeft w:val="0"/>
                                                                                      <w:marRight w:val="24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5923739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318969355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922497233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383139362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0103291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847053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082074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976161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5303246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0463625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771802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1022106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8455009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497975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7025237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45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7124872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1313517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5614870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7353331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44580998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78913202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6324250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805410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130181332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49515043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24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211212202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24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211787101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18332758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225"/>
                                                                                                                      <w:marBottom w:val="22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782530320">
                                                                                                                          <w:marLeft w:val="-240"/>
                                                                                                                          <w:marRight w:val="12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85048023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33753959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4043200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single" w:sz="6" w:space="0" w:color="E5E5E5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904028961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6713907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24329677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869636672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450"/>
                                                                                                                                                  <w:marTop w:val="135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95167355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146670129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6" w:space="0" w:color="E5E5E5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79860126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6" w:space="9" w:color="D8D8D8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38471761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9009090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12507529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72984349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321010723">
                                                                                                                              <w:marLeft w:val="15"/>
                                                                                                                              <w:marRight w:val="15"/>
                                                                                                                              <w:marTop w:val="15"/>
                                                                                                                              <w:marBottom w:val="15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6" w:space="0" w:color="666666"/>
                                                                                                                                <w:left w:val="single" w:sz="6" w:space="0" w:color="CCCCCC"/>
                                                                                                                                <w:bottom w:val="single" w:sz="6" w:space="0" w:color="CCCCCC"/>
                                                                                                                                <w:right w:val="single" w:sz="6" w:space="0" w:color="CCCCCC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64666526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3087483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29919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599302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67173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507032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6" w:space="0" w:color="D8D8D8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281596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1020902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952389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8892729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958605824">
                                                                                                          <w:marLeft w:val="0"/>
                                                                                                          <w:marRight w:val="24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027754382">
                                                                                                          <w:marLeft w:val="0"/>
                                                                                                          <w:marRight w:val="24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974674508">
                                                                                                          <w:marLeft w:val="0"/>
                                                                                                          <w:marRight w:val="24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64980335">
                                                                                                          <w:marLeft w:val="0"/>
                                                                                                          <w:marRight w:val="24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66778595">
                                                          <w:marLeft w:val="0"/>
                                                          <w:marRight w:val="0"/>
                                                          <w:marTop w:val="45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593851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250785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7246483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7544711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164377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043546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181514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1235762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08417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01307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720069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36" w:space="0" w:color="FFFFFF"/>
                                                                            <w:left w:val="single" w:sz="36" w:space="0" w:color="FFFFFF"/>
                                                                            <w:bottom w:val="single" w:sz="36" w:space="0" w:color="FFFFFF"/>
                                                                            <w:right w:val="single" w:sz="36" w:space="0" w:color="FFFFFF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76079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6030260">
                                  <w:marLeft w:val="15"/>
                                  <w:marRight w:val="15"/>
                                  <w:marTop w:val="15"/>
                                  <w:marBottom w:val="1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2532074">
                                      <w:marLeft w:val="9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40270709">
                                  <w:marLeft w:val="0"/>
                                  <w:marRight w:val="0"/>
                                  <w:marTop w:val="0"/>
                                  <w:marBottom w:val="4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89186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75758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2063742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641478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2117746566">
                                              <w:marLeft w:val="405"/>
                                              <w:marRight w:val="405"/>
                                              <w:marTop w:val="450"/>
                                              <w:marBottom w:val="4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77676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329022507">
                                              <w:marLeft w:val="45"/>
                                              <w:marRight w:val="45"/>
                                              <w:marTop w:val="30"/>
                                              <w:marBottom w:val="3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74390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1247955274">
                                              <w:marLeft w:val="75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867831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73176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0598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09576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984658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76508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00890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74030888">
                                                          <w:marLeft w:val="60"/>
                                                          <w:marRight w:val="60"/>
                                                          <w:marTop w:val="18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57041042">
                                                          <w:marLeft w:val="120"/>
                                                          <w:marRight w:val="120"/>
                                                          <w:marTop w:val="18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722554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886498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2944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9765586">
                                          <w:marLeft w:val="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62172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29630471">
                                                  <w:marLeft w:val="345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5637690">
                                                      <w:marLeft w:val="12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2080345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004118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3567747">
                                                          <w:marLeft w:val="345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800147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08849840">
                                                              <w:marLeft w:val="45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828829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3393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253765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673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581024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284171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673705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363638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961272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30162430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7828481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95674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295567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105029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612482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8598266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14083155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942378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3759847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80612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1921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674318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0933596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85163010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3697695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765695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87063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721753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655963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59762889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7727102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007350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3005194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49804299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585878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741289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6790708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22715334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489180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254436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7801526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42388789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4900967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98797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046730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498262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299747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058436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009292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566033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7733267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738033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461537832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843655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890898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38180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316988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86987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848351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7678215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761274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195585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22589074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798459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13625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41820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93678592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6812292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528826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68415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5393343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568115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094055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007129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50040890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050109521">
                                                                  <w:marLeft w:val="3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56216634">
                                                                  <w:marLeft w:val="3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527148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7111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999037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9925654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572719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309042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974842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6613233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60831258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503631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837291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620465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36655569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570455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76863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802491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36471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6009031">
                                                      <w:marLeft w:val="75"/>
                                                      <w:marRight w:val="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4" w:color="CCCCCC"/>
                                                        <w:left w:val="single" w:sz="6" w:space="4" w:color="CCCCCC"/>
                                                        <w:bottom w:val="single" w:sz="6" w:space="4" w:color="CCCCCC"/>
                                                        <w:right w:val="single" w:sz="6" w:space="4" w:color="CCCCCC"/>
                                                      </w:divBdr>
                                                      <w:divsChild>
                                                        <w:div w:id="205898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27922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953366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36798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604516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6073894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801811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050710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1055377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686231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2362355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297866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957492628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623771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86031896">
                                                      <w:marLeft w:val="75"/>
                                                      <w:marRight w:val="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4" w:color="CCCCCC"/>
                                                        <w:left w:val="single" w:sz="6" w:space="4" w:color="CCCCCC"/>
                                                        <w:bottom w:val="single" w:sz="6" w:space="4" w:color="CCCCCC"/>
                                                        <w:right w:val="single" w:sz="6" w:space="4" w:color="CCCCCC"/>
                                                      </w:divBdr>
                                                      <w:divsChild>
                                                        <w:div w:id="994942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230890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293871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8253671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895917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397698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052893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4040615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716670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5951688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693442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5999436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994574985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39353419">
                                      <w:marLeft w:val="0"/>
                                      <w:marRight w:val="0"/>
                                      <w:marTop w:val="13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18852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70019752">
                                  <w:marLeft w:val="45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CCCCCC"/>
                                    <w:bottom w:val="none" w:sz="0" w:space="0" w:color="auto"/>
                                    <w:right w:val="single" w:sz="6" w:space="0" w:color="CCCCCC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302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88712">
          <w:marLeft w:val="-15"/>
          <w:marRight w:val="0"/>
          <w:marTop w:val="0"/>
          <w:marBottom w:val="0"/>
          <w:divBdr>
            <w:top w:val="single" w:sz="6" w:space="5" w:color="FFFFFF"/>
            <w:left w:val="single" w:sz="6" w:space="7" w:color="FFFFFF"/>
            <w:bottom w:val="single" w:sz="6" w:space="5" w:color="FFFFFF"/>
            <w:right w:val="single" w:sz="6" w:space="7" w:color="FFFFFF"/>
          </w:divBdr>
          <w:divsChild>
            <w:div w:id="876353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8871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39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20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422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012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7927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318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1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46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1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51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638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2589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358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5621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4524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52297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21920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00667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21667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7173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8820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20291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25455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242858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0054003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930694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465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03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573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041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9738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517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1431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1245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09022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4560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4191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99539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87904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03795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84680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0255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5247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5795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869281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2876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04207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03359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23086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CCCCCC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1362870">
                                              <w:marLeft w:val="15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24622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212695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77593638">
                                          <w:marLeft w:val="300"/>
                                          <w:marRight w:val="300"/>
                                          <w:marTop w:val="30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5157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1943673">
                                                  <w:marLeft w:val="0"/>
                                                  <w:marRight w:val="0"/>
                                                  <w:marTop w:val="90"/>
                                                  <w:marBottom w:val="9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735461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160980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350262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29354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6546076">
                                          <w:marLeft w:val="420"/>
                                          <w:marRight w:val="420"/>
                                          <w:marTop w:val="0"/>
                                          <w:marBottom w:val="4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3824081">
                                              <w:marLeft w:val="0"/>
                                              <w:marRight w:val="120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31320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59674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47696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42631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43827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52416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0" w:color="CDCDCD"/>
                                                    <w:left w:val="single" w:sz="6" w:space="0" w:color="CDCDCD"/>
                                                    <w:bottom w:val="single" w:sz="6" w:space="0" w:color="CDCDCD"/>
                                                    <w:right w:val="single" w:sz="2" w:space="0" w:color="CDCDCD"/>
                                                  </w:divBdr>
                                                  <w:divsChild>
                                                    <w:div w:id="7125839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89170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75697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07203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49113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3560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9311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977588">
                                  <w:marLeft w:val="0"/>
                                  <w:marRight w:val="0"/>
                                  <w:marTop w:val="0"/>
                                  <w:marBottom w:val="4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51401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75273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47727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8946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5672400">
                                                      <w:marLeft w:val="4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9694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00252493">
                                                  <w:marLeft w:val="0"/>
                                                  <w:marRight w:val="45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956504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717310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86601156">
                                                      <w:marLeft w:val="0"/>
                                                      <w:marRight w:val="0"/>
                                                      <w:marTop w:val="30"/>
                                                      <w:marBottom w:val="4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1368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93491413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36210212">
                                                          <w:marLeft w:val="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26497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161349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89805560">
                                                      <w:marLeft w:val="0"/>
                                                      <w:marRight w:val="150"/>
                                                      <w:marTop w:val="75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136260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5267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959639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97186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337319269">
                                              <w:marLeft w:val="405"/>
                                              <w:marRight w:val="405"/>
                                              <w:marTop w:val="450"/>
                                              <w:marBottom w:val="4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906100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1116946016">
                                              <w:marLeft w:val="75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87258234">
                                  <w:marLeft w:val="45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CCCCCC"/>
                                    <w:bottom w:val="none" w:sz="0" w:space="0" w:color="auto"/>
                                    <w:right w:val="single" w:sz="6" w:space="0" w:color="CCCCCC"/>
                                  </w:divBdr>
                                </w:div>
                                <w:div w:id="955409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5153048">
                                      <w:marLeft w:val="0"/>
                                      <w:marRight w:val="0"/>
                                      <w:marTop w:val="13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8935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426452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8860636">
                                          <w:marLeft w:val="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33321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7042839">
                                                  <w:marLeft w:val="345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1562384">
                                                      <w:marLeft w:val="12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9827388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209654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461122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77633278">
                                                              <w:marLeft w:val="0"/>
                                                              <w:marRight w:val="0"/>
                                                              <w:marTop w:val="45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919326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306152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543284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997784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80447377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335158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983279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8620728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598643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837063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141856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59256453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533222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849279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990454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883646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673237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164448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9298880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817086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071735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433378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5000750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3634630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01473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443293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126835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72621830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643960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605392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827482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64123608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634917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647751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721355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85265341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489763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929421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344287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6769170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525875807">
                                                          <w:marLeft w:val="345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44171275">
                                                              <w:marLeft w:val="45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873858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13160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1937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47469749">
                                                                  <w:marLeft w:val="3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597294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317376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01389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4870970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195254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6290090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30450813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636292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41777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5384212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6994763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8885275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498352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7443267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526240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554030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851557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49790197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168168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351630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000192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64451256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92567145">
                                                                  <w:marLeft w:val="0"/>
                                                                  <w:marRight w:val="0"/>
                                                                  <w:marTop w:val="45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010632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828108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430109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30668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15377106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927291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7728463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414772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1238447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385137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575621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89437790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490548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147242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0759775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325085951">
                                                                  <w:marLeft w:val="3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465634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450547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4563025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262642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201307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25897210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431262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984026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35187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302501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9074035">
                                                      <w:marLeft w:val="75"/>
                                                      <w:marRight w:val="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12" w:space="4" w:color="222222"/>
                                                        <w:left w:val="single" w:sz="12" w:space="4" w:color="222222"/>
                                                        <w:bottom w:val="single" w:sz="12" w:space="4" w:color="222222"/>
                                                        <w:right w:val="single" w:sz="12" w:space="4" w:color="222222"/>
                                                      </w:divBdr>
                                                      <w:divsChild>
                                                        <w:div w:id="567767656">
                                                          <w:marLeft w:val="0"/>
                                                          <w:marRight w:val="75"/>
                                                          <w:marTop w:val="30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403353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48645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289049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6944299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878923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090942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788262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5748563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764036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21701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641854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58934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811283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8348469">
                                                      <w:marLeft w:val="75"/>
                                                      <w:marRight w:val="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12" w:space="4" w:color="222222"/>
                                                        <w:left w:val="single" w:sz="12" w:space="4" w:color="222222"/>
                                                        <w:bottom w:val="single" w:sz="12" w:space="4" w:color="222222"/>
                                                        <w:right w:val="single" w:sz="12" w:space="4" w:color="222222"/>
                                                      </w:divBdr>
                                                      <w:divsChild>
                                                        <w:div w:id="374500087">
                                                          <w:marLeft w:val="0"/>
                                                          <w:marRight w:val="75"/>
                                                          <w:marTop w:val="30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265356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38605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336498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5291498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429165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669061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931525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436717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2630274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465295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204749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324563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60009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0596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25927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37166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20275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5268673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40633204">
                                                      <w:marLeft w:val="0"/>
                                                      <w:marRight w:val="0"/>
                                                      <w:marTop w:val="45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65564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71139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743575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9139735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780345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441303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7886174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36" w:space="0" w:color="FFFFFF"/>
                                                                        <w:left w:val="single" w:sz="36" w:space="0" w:color="FFFFFF"/>
                                                                        <w:bottom w:val="single" w:sz="36" w:space="0" w:color="FFFFFF"/>
                                                                        <w:right w:val="single" w:sz="36" w:space="0" w:color="FFFFFF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1038425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43697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584370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271942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8641027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174345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80883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60337033">
                                                                  <w:marLeft w:val="0"/>
                                                                  <w:marRight w:val="90"/>
                                                                  <w:marTop w:val="75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314998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919990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808367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36" w:space="0" w:color="FFFFFF"/>
                                                                <w:left w:val="single" w:sz="36" w:space="0" w:color="FFFFFF"/>
                                                                <w:bottom w:val="single" w:sz="36" w:space="0" w:color="FFFFFF"/>
                                                                <w:right w:val="single" w:sz="36" w:space="0" w:color="FFFFFF"/>
                                                              </w:divBdr>
                                                              <w:divsChild>
                                                                <w:div w:id="345209038">
                                                                  <w:marLeft w:val="45"/>
                                                                  <w:marRight w:val="0"/>
                                                                  <w:marTop w:val="15"/>
                                                                  <w:marBottom w:val="0"/>
                                                                  <w:divBdr>
                                                                    <w:top w:val="single" w:sz="6" w:space="0" w:color="CCCCCC"/>
                                                                    <w:left w:val="single" w:sz="6" w:space="0" w:color="CCCCCC"/>
                                                                    <w:bottom w:val="single" w:sz="6" w:space="0" w:color="CCCCCC"/>
                                                                    <w:right w:val="single" w:sz="6" w:space="0" w:color="CCCCCC"/>
                                                                  </w:divBdr>
                                                                </w:div>
                                                                <w:div w:id="655956614">
                                                                  <w:marLeft w:val="45"/>
                                                                  <w:marRight w:val="0"/>
                                                                  <w:marTop w:val="15"/>
                                                                  <w:marBottom w:val="0"/>
                                                                  <w:divBdr>
                                                                    <w:top w:val="single" w:sz="6" w:space="0" w:color="CCCCCC"/>
                                                                    <w:left w:val="single" w:sz="6" w:space="0" w:color="CCCCCC"/>
                                                                    <w:bottom w:val="single" w:sz="6" w:space="0" w:color="CCCCCC"/>
                                                                    <w:right w:val="single" w:sz="6" w:space="0" w:color="CCCCCC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915201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797865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12833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3381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892840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633182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288025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75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5443678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254646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9151792">
                                                                                  <w:marLeft w:val="0"/>
                                                                                  <w:marRight w:val="120"/>
                                                                                  <w:marTop w:val="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single" w:sz="2" w:space="0" w:color="EFEFEF"/>
                                                                                    <w:left w:val="single" w:sz="6" w:space="0" w:color="EFEFEF"/>
                                                                                    <w:bottom w:val="single" w:sz="6" w:space="0" w:color="E2E2E2"/>
                                                                                    <w:right w:val="single" w:sz="6" w:space="0" w:color="EFEFEF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778001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3586243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654416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517598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single" w:sz="6" w:space="0" w:color="E5E5E5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9041784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6" w:space="9" w:color="D8D8D8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0716876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21373018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52590413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2448365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103408595">
                                                                                                                  <w:marLeft w:val="15"/>
                                                                                                                  <w:marRight w:val="15"/>
                                                                                                                  <w:marTop w:val="15"/>
                                                                                                                  <w:marBottom w:val="15"/>
                                                                                                                  <w:divBdr>
                                                                                                                    <w:top w:val="single" w:sz="6" w:space="0" w:color="666666"/>
                                                                                                                    <w:left w:val="single" w:sz="6" w:space="0" w:color="CCCCCC"/>
                                                                                                                    <w:bottom w:val="single" w:sz="6" w:space="0" w:color="CCCCCC"/>
                                                                                                                    <w:right w:val="single" w:sz="6" w:space="0" w:color="CCCCCC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07867297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54136121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68008125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2962821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6" w:space="0" w:color="CFCFCF"/>
                                                                                                        <w:left w:val="single" w:sz="6" w:space="3" w:color="CFCFCF"/>
                                                                                                        <w:bottom w:val="single" w:sz="6" w:space="0" w:color="CFCFCF"/>
                                                                                                        <w:right w:val="single" w:sz="6" w:space="3" w:color="CFCFCF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1267433">
                                                                                                          <w:marLeft w:val="0"/>
                                                                                                          <w:marRight w:val="45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93701477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4" w:color="D8D8D8"/>
                                                                                                        <w:left w:val="single" w:sz="2" w:space="0" w:color="D8D8D8"/>
                                                                                                        <w:bottom w:val="single" w:sz="2" w:space="4" w:color="D8D8D8"/>
                                                                                                        <w:right w:val="single" w:sz="2" w:space="0" w:color="D8D8D8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2167538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225"/>
                                                                                                          <w:marBottom w:val="225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26956873">
                                                                                                              <w:marLeft w:val="-240"/>
                                                                                                              <w:marRight w:val="12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04506113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3861377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07291849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E5E5E5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9400890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19557536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83985271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46862551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450"/>
                                                                                                                                      <w:marTop w:val="135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57135122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21026776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4091529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383213667">
                                                                                                              <w:marLeft w:val="75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single" w:sz="6" w:space="6" w:color="CFCFCF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56703378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00697525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930620409">
                                                                                                              <w:marLeft w:val="0"/>
                                                                                                              <w:marRight w:val="24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225486175">
                                                                                                              <w:marLeft w:val="0"/>
                                                                                                              <w:marRight w:val="24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343631684">
                                                                                                          <w:marLeft w:val="225"/>
                                                                                                          <w:marRight w:val="225"/>
                                                                                                          <w:marTop w:val="75"/>
                                                                                                          <w:marBottom w:val="75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1619441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85815652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06229292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245144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83466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61014553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2252166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936524145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09820760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04377029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027088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68687765">
                                                                          <w:marLeft w:val="0"/>
                                                                          <w:marRight w:val="15"/>
                                                                          <w:marTop w:val="180"/>
                                                                          <w:marBottom w:val="135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46622944">
                                                                              <w:marLeft w:val="0"/>
                                                                              <w:marRight w:val="195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723787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5374247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3968550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1041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962236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38576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531285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389502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746873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332223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618688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103441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148397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972996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36" w:space="0" w:color="FFFFFF"/>
                                                                                    <w:left w:val="single" w:sz="36" w:space="0" w:color="FFFFFF"/>
                                                                                    <w:bottom w:val="single" w:sz="36" w:space="0" w:color="FFFFFF"/>
                                                                                    <w:right w:val="single" w:sz="36" w:space="0" w:color="FFFFFF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5692680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38240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059131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642827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5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  <w:divsChild>
                                                                            <w:div w:id="15091775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532340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18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771154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150"/>
                                                                                      <w:marBottom w:val="15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846166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532250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42086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18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304285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78657903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9974146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30655481">
                                                                                  <w:marLeft w:val="0"/>
                                                                                  <w:marRight w:val="30"/>
                                                                                  <w:marTop w:val="105"/>
                                                                                  <w:marBottom w:val="135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728910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0175205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19521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15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single" w:sz="6" w:space="6" w:color="D8D8D8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832109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997759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6" w:space="0" w:color="D8D8D8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61916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701900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1493299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15905425">
                                                                                              <w:marLeft w:val="0"/>
                                                                                              <w:marRight w:val="24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37530164">
                                                                                              <w:marLeft w:val="0"/>
                                                                                              <w:marRight w:val="24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76354295">
                                                                                              <w:marLeft w:val="0"/>
                                                                                              <w:marRight w:val="24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36906322">
                                                                                              <w:marLeft w:val="0"/>
                                                                                              <w:marRight w:val="24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556655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281691084">
                                                              <w:marLeft w:val="45"/>
                                                              <w:marRight w:val="0"/>
                                                              <w:marTop w:val="135"/>
                                                              <w:marBottom w:val="0"/>
                                                              <w:divBdr>
                                                                <w:top w:val="single" w:sz="6" w:space="0" w:color="CDCDCD"/>
                                                                <w:left w:val="single" w:sz="6" w:space="0" w:color="CDCDCD"/>
                                                                <w:bottom w:val="single" w:sz="6" w:space="0" w:color="CDCDCD"/>
                                                                <w:right w:val="single" w:sz="6" w:space="0" w:color="CDCDCD"/>
                                                              </w:divBdr>
                                                            </w:div>
                                                            <w:div w:id="18766950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278897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47467288">
                                                                      <w:marLeft w:val="120"/>
                                                                      <w:marRight w:val="12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2" w:color="DCDCDC"/>
                                                                        <w:left w:val="single" w:sz="6" w:space="3" w:color="DCDCDC"/>
                                                                        <w:bottom w:val="single" w:sz="6" w:space="2" w:color="DCDCDC"/>
                                                                        <w:right w:val="single" w:sz="6" w:space="3" w:color="DCDCDC"/>
                                                                      </w:divBdr>
                                                                      <w:divsChild>
                                                                        <w:div w:id="20391242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0817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58893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704062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948894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2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031831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055224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30843837">
                                                                                          <w:marLeft w:val="15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8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651017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079657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3381247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012459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26279935">
                                                                                          <w:marLeft w:val="15"/>
                                                                                          <w:marRight w:val="0"/>
                                                                                          <w:marTop w:val="15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316554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854870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96430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471634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9507242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2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509244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90510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37964502">
                                                                                          <w:marLeft w:val="15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8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305434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271524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08754932">
                                                                                          <w:marLeft w:val="15"/>
                                                                                          <w:marRight w:val="0"/>
                                                                                          <w:marTop w:val="15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6221076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2951320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1252682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19997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54217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58354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653575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7384464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76531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003385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79984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701465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1757807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22642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980843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396889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22912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65645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1723154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29417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488893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3327981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52007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47568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773677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4974325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531754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60933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095267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6096012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66280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321170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73634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182224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017548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97309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732210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02966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848242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56074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36134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788482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48260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115361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01185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801444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940468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47082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478883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305097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254447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481245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379421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8449459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558652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5683777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769864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085470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7972335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872012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541415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1281152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102560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288666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261296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764409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381125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338002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426894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338033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517614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613039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554238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125734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548428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690391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706178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083859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786711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750748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8032937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81294789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838752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920458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292771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932835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060807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426038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99796137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999834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288181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446619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59687419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712889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721394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892783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9704055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062887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930578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69147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237147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254090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846382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277202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905525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7896057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385181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656466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25470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9596248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742448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67042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840007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93393981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117914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063519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439612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285177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590422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045687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477436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778508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482599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179973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081486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169162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798652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258774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28500219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3007584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332841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399821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535446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446457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505391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220778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630645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843174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286386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656151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113506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0482269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703161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91775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9005124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792982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824576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598913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832349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925578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15073314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166070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779738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0744335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240819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748591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605071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867643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7939539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670638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718056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863806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074829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927023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281242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490493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571241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633253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49817714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564516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82855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7796107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592674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603224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43462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7402019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919802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68032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976140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004310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020059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285109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1572944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149162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757249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481047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156958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599813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6418415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10020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1974007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961719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641564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9376812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078206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417929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50561837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20209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77271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647380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771875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106959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713041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7823559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946135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06992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144282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95817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0483061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93402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667999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138885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462485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172011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817584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219867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54328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682083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328904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478828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552113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164288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8278711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641942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508867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035146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833456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8453458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877366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915190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1545493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275885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404876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294092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066990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349112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985210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1028954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673651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621426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7488509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770441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808928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781596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64528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963366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802065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26591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010539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145485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681327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532392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431881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559789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876506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691272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86387641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91554882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9228694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989621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37428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669798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15458732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260968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68202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830303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52888151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915423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507929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961336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649706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2443686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306696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308143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095488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562272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435417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877173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446971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482451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539453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253262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441773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28530171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313453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38361329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592134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671900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752435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670788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149221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902783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284202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263627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980386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6658330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33713362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44662852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46165752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510266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779976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5240503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58541272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7703744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774301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9349353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9484887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988545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916150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152809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9997750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37055234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701641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626521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443045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800648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6710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801823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648980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736240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83070717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894310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785370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919803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044280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373597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961772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129145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082405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140616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192076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151883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50093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17879492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362261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031417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1981234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5923795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630204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22783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714207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78235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763879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68269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541287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1508499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9775135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0163471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104666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400179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7026139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182125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2573281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751095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349200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88761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055741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150133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2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350595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2893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22043474">
                                                                                          <w:marLeft w:val="15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8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3434396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4117323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334162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1823060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362900012">
                                                                                          <w:marLeft w:val="15"/>
                                                                                          <w:marRight w:val="0"/>
                                                                                          <w:marTop w:val="15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65318864">
                                                                  <w:marLeft w:val="0"/>
                                                                  <w:marRight w:val="0"/>
                                                                  <w:marTop w:val="135"/>
                                                                  <w:marBottom w:val="135"/>
                                                                  <w:divBdr>
                                                                    <w:top w:val="single" w:sz="6" w:space="0" w:color="E5E5E5"/>
                                                                    <w:left w:val="single" w:sz="6" w:space="0" w:color="E5E5E5"/>
                                                                    <w:bottom w:val="single" w:sz="6" w:space="0" w:color="E5E5E5"/>
                                                                    <w:right w:val="single" w:sz="6" w:space="5" w:color="E5E5E5"/>
                                                                  </w:divBdr>
                                                                  <w:divsChild>
                                                                    <w:div w:id="570177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36" w:space="0" w:color="FFFFFF"/>
                                                                        <w:left w:val="single" w:sz="36" w:space="0" w:color="FFFFFF"/>
                                                                        <w:bottom w:val="single" w:sz="36" w:space="0" w:color="FFFFFF"/>
                                                                        <w:right w:val="single" w:sz="36" w:space="0" w:color="FFFFFF"/>
                                                                      </w:divBdr>
                                                                      <w:divsChild>
                                                                        <w:div w:id="61222152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0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</w:div>
                                                                        <w:div w:id="621884680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0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773873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86437166">
                                                                          <w:marLeft w:val="0"/>
                                                                          <w:marRight w:val="90"/>
                                                                          <w:marTop w:val="75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455471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075162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07126294">
                                                                      <w:marLeft w:val="45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CDCDCD"/>
                                                                        <w:left w:val="single" w:sz="6" w:space="0" w:color="CDCDCD"/>
                                                                        <w:bottom w:val="single" w:sz="6" w:space="0" w:color="CDCDCD"/>
                                                                        <w:right w:val="single" w:sz="6" w:space="0" w:color="CDCDCD"/>
                                                                      </w:divBdr>
                                                                    </w:div>
                                                                    <w:div w:id="16116211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43251382">
                                                                  <w:marLeft w:val="0"/>
                                                                  <w:marRight w:val="0"/>
                                                                  <w:marTop w:val="135"/>
                                                                  <w:marBottom w:val="135"/>
                                                                  <w:divBdr>
                                                                    <w:top w:val="single" w:sz="6" w:space="0" w:color="E5E5E5"/>
                                                                    <w:left w:val="single" w:sz="6" w:space="0" w:color="E5E5E5"/>
                                                                    <w:bottom w:val="single" w:sz="6" w:space="0" w:color="E5E5E5"/>
                                                                    <w:right w:val="single" w:sz="6" w:space="5" w:color="E5E5E5"/>
                                                                  </w:divBdr>
                                                                  <w:divsChild>
                                                                    <w:div w:id="9509761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459980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36" w:space="0" w:color="FFFFFF"/>
                                                                        <w:left w:val="single" w:sz="36" w:space="0" w:color="FFFFFF"/>
                                                                        <w:bottom w:val="single" w:sz="36" w:space="0" w:color="FFFFFF"/>
                                                                        <w:right w:val="single" w:sz="36" w:space="0" w:color="FFFFFF"/>
                                                                      </w:divBdr>
                                                                      <w:divsChild>
                                                                        <w:div w:id="1496066873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0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</w:div>
                                                                        <w:div w:id="1784614261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0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73413778">
                                                                      <w:marLeft w:val="45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CDCDCD"/>
                                                                        <w:left w:val="single" w:sz="6" w:space="0" w:color="CDCDCD"/>
                                                                        <w:bottom w:val="single" w:sz="6" w:space="0" w:color="CDCDCD"/>
                                                                        <w:right w:val="single" w:sz="6" w:space="0" w:color="CDCDCD"/>
                                                                      </w:divBdr>
                                                                    </w:div>
                                                                    <w:div w:id="13239692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61034272">
                                                                          <w:marLeft w:val="0"/>
                                                                          <w:marRight w:val="90"/>
                                                                          <w:marTop w:val="75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457892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14364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0626799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920015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1096524">
                                                                      <w:marLeft w:val="0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D7D7D7"/>
                                                                        <w:left w:val="single" w:sz="2" w:space="0" w:color="D7D7D7"/>
                                                                        <w:bottom w:val="single" w:sz="6" w:space="0" w:color="D7D7D7"/>
                                                                        <w:right w:val="single" w:sz="6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1922717365">
                                                                          <w:marLeft w:val="0"/>
                                                                          <w:marRight w:val="9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604665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734158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27393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85865536">
                                                                                      <w:marLeft w:val="135"/>
                                                                                      <w:marRight w:val="135"/>
                                                                                      <w:marTop w:val="0"/>
                                                                                      <w:marBottom w:val="13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65823330">
                                                                                      <w:marLeft w:val="12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491683595">
                                                                      <w:marLeft w:val="0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D7D7D7"/>
                                                                        <w:left w:val="single" w:sz="2" w:space="0" w:color="D7D7D7"/>
                                                                        <w:bottom w:val="single" w:sz="6" w:space="0" w:color="D7D7D7"/>
                                                                        <w:right w:val="single" w:sz="6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661811435">
                                                                          <w:marLeft w:val="0"/>
                                                                          <w:marRight w:val="9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5578373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44319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49600529">
                                                                                      <w:marLeft w:val="12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96294299">
                                                                                      <w:marLeft w:val="135"/>
                                                                                      <w:marRight w:val="135"/>
                                                                                      <w:marTop w:val="0"/>
                                                                                      <w:marBottom w:val="13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1026537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39660560">
                                                                      <w:marLeft w:val="0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D7D7D7"/>
                                                                        <w:left w:val="single" w:sz="6" w:space="0" w:color="D7D7D7"/>
                                                                        <w:bottom w:val="single" w:sz="6" w:space="0" w:color="D7D7D7"/>
                                                                        <w:right w:val="single" w:sz="6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1553346681">
                                                                          <w:marLeft w:val="0"/>
                                                                          <w:marRight w:val="9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4562610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966353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83783833">
                                                                                      <w:marLeft w:val="12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02343250">
                                                                                      <w:marLeft w:val="135"/>
                                                                                      <w:marRight w:val="135"/>
                                                                                      <w:marTop w:val="0"/>
                                                                                      <w:marBottom w:val="13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80436943">
                                                                      <w:marLeft w:val="0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D7D7D7"/>
                                                                        <w:left w:val="single" w:sz="2" w:space="0" w:color="D7D7D7"/>
                                                                        <w:bottom w:val="single" w:sz="6" w:space="0" w:color="D7D7D7"/>
                                                                        <w:right w:val="single" w:sz="6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2364020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321593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562246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single" w:sz="6" w:space="0" w:color="CCCCCC"/>
                                                <w:bottom w:val="none" w:sz="0" w:space="0" w:color="auto"/>
                                                <w:right w:val="single" w:sz="6" w:space="0" w:color="CCCCCC"/>
                                              </w:divBdr>
                                              <w:divsChild>
                                                <w:div w:id="1913041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42470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3301053">
                                                          <w:marLeft w:val="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6818173">
                                                              <w:marLeft w:val="45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4712165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103935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957958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59603378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6877706">
                                                                      <w:marLeft w:val="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544927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50729305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7533617">
                                                                      <w:marLeft w:val="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24837414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775399">
                                                                      <w:marLeft w:val="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6110600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3591001">
                                                          <w:marLeft w:val="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04625320">
                                                          <w:marLeft w:val="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520717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00785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611766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97776298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450337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502684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06837237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30490694">
                                                                      <w:marLeft w:val="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07219384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232560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27154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097603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24712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5" w:color="CCCCCC"/>
                                                                        <w:left w:val="single" w:sz="6" w:space="0" w:color="CCCCCC"/>
                                                                        <w:bottom w:val="single" w:sz="6" w:space="5" w:color="CCCCCC"/>
                                                                        <w:right w:val="single" w:sz="6" w:space="0" w:color="CCCCCC"/>
                                                                      </w:divBdr>
                                                                      <w:divsChild>
                                                                        <w:div w:id="1229611879">
                                                                          <w:marLeft w:val="75"/>
                                                                          <w:marRight w:val="75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12" w:space="4" w:color="222222"/>
                                                                            <w:left w:val="single" w:sz="12" w:space="4" w:color="222222"/>
                                                                            <w:bottom w:val="single" w:sz="12" w:space="4" w:color="222222"/>
                                                                            <w:right w:val="single" w:sz="12" w:space="4" w:color="222222"/>
                                                                          </w:divBdr>
                                                                          <w:divsChild>
                                                                            <w:div w:id="57660034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472335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9572197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175189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35915770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386859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3785062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348890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6655526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803735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8599290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660927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144063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6485304">
                                                                          <w:marLeft w:val="6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208406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82255672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550309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60314268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37649934">
                                                                                  <w:marLeft w:val="4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888657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06677616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47907866">
                                                                              <w:marLeft w:val="45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478716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57347580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27396641">
                                                                              <w:marLeft w:val="45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04991091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44698500">
                                                                              <w:marLeft w:val="45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511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9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525966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898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9842670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866511">
                  <w:marLeft w:val="0"/>
                  <w:marRight w:val="0"/>
                  <w:marTop w:val="22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034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8677694">
          <w:marLeft w:val="-15"/>
          <w:marRight w:val="0"/>
          <w:marTop w:val="0"/>
          <w:marBottom w:val="0"/>
          <w:divBdr>
            <w:top w:val="single" w:sz="6" w:space="5" w:color="FFFFFF"/>
            <w:left w:val="single" w:sz="6" w:space="7" w:color="FFFFFF"/>
            <w:bottom w:val="single" w:sz="6" w:space="5" w:color="FFFFFF"/>
            <w:right w:val="single" w:sz="6" w:space="7" w:color="FFFFFF"/>
          </w:divBdr>
          <w:divsChild>
            <w:div w:id="184012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780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85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38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7404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317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6449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052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007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913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1309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32661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282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8257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9848090">
                              <w:marLeft w:val="0"/>
                              <w:marRight w:val="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2440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14734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9959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2083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9526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2069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5566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2756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68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4147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41385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31087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2008290408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444444"/>
                                <w:left w:val="single" w:sz="6" w:space="7" w:color="444444"/>
                                <w:bottom w:val="single" w:sz="6" w:space="0" w:color="444444"/>
                                <w:right w:val="single" w:sz="2" w:space="7" w:color="444444"/>
                              </w:divBdr>
                              <w:divsChild>
                                <w:div w:id="21031866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27120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6975965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283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740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3046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9311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5601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14881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045871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09190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9858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92684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5144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5571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1242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9898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1685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752059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27714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764377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05919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548252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33527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891308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91590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509298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6714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130153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07648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82905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0867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827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73343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897456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248536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56783">
                      <w:marLeft w:val="225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CCCCC"/>
                        <w:right w:val="none" w:sz="0" w:space="0" w:color="auto"/>
                      </w:divBdr>
                      <w:divsChild>
                        <w:div w:id="228461630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4057519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1710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179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180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625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3982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159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4634632">
          <w:marLeft w:val="-15"/>
          <w:marRight w:val="0"/>
          <w:marTop w:val="0"/>
          <w:marBottom w:val="0"/>
          <w:divBdr>
            <w:top w:val="single" w:sz="6" w:space="5" w:color="FFFFFF"/>
            <w:left w:val="single" w:sz="6" w:space="7" w:color="FFFFFF"/>
            <w:bottom w:val="single" w:sz="6" w:space="5" w:color="FFFFFF"/>
            <w:right w:val="single" w:sz="6" w:space="7" w:color="FFFFFF"/>
          </w:divBdr>
          <w:divsChild>
            <w:div w:id="803499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947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990000"/>
            <w:right w:val="none" w:sz="0" w:space="0" w:color="auto"/>
          </w:divBdr>
          <w:divsChild>
            <w:div w:id="687485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205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3344930">
              <w:marLeft w:val="0"/>
              <w:marRight w:val="0"/>
              <w:marTop w:val="0"/>
              <w:marBottom w:val="0"/>
              <w:divBdr>
                <w:top w:val="single" w:sz="6" w:space="6" w:color="FAD163"/>
                <w:left w:val="single" w:sz="6" w:space="6" w:color="FAD163"/>
                <w:bottom w:val="single" w:sz="6" w:space="6" w:color="FAD163"/>
                <w:right w:val="single" w:sz="6" w:space="6" w:color="FAD163"/>
              </w:divBdr>
            </w:div>
          </w:divsChild>
        </w:div>
      </w:divsChild>
    </w:div>
    <w:div w:id="200620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1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07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53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077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5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0415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5504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1791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42702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671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5739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6093628">
                              <w:marLeft w:val="0"/>
                              <w:marRight w:val="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0962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01217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7621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227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747851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466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2382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4947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0096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79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944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32500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39076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1106540897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444444"/>
                                <w:left w:val="single" w:sz="6" w:space="7" w:color="444444"/>
                                <w:bottom w:val="single" w:sz="6" w:space="0" w:color="444444"/>
                                <w:right w:val="single" w:sz="2" w:space="7" w:color="444444"/>
                              </w:divBdr>
                              <w:divsChild>
                                <w:div w:id="13472486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22124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659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5503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1771899102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444444"/>
                                <w:left w:val="single" w:sz="6" w:space="7" w:color="444444"/>
                                <w:bottom w:val="single" w:sz="6" w:space="0" w:color="444444"/>
                                <w:right w:val="single" w:sz="2" w:space="7" w:color="444444"/>
                              </w:divBdr>
                              <w:divsChild>
                                <w:div w:id="125516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14758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6595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4769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18012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88580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66173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936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86109">
                      <w:marLeft w:val="15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018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15337755">
                      <w:marLeft w:val="15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3503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21653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2072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4730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090570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5790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3517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537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842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45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63718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133549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06146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883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32741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7221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4978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0870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0346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2529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677180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19207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64396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13382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919214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76178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76254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44298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203056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94000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419782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57087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1877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6986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6209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70009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56654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38968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7825891">
                      <w:marLeft w:val="225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CCCCC"/>
                        <w:right w:val="none" w:sz="0" w:space="0" w:color="auto"/>
                      </w:divBdr>
                      <w:divsChild>
                        <w:div w:id="1464689037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8586610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86339187">
          <w:marLeft w:val="-15"/>
          <w:marRight w:val="0"/>
          <w:marTop w:val="0"/>
          <w:marBottom w:val="0"/>
          <w:divBdr>
            <w:top w:val="single" w:sz="6" w:space="5" w:color="FFFFFF"/>
            <w:left w:val="single" w:sz="6" w:space="7" w:color="FFFFFF"/>
            <w:bottom w:val="single" w:sz="6" w:space="5" w:color="FFFFFF"/>
            <w:right w:val="single" w:sz="6" w:space="7" w:color="FFFFFF"/>
          </w:divBdr>
          <w:divsChild>
            <w:div w:id="288584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26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20203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070657">
                  <w:marLeft w:val="0"/>
                  <w:marRight w:val="0"/>
                  <w:marTop w:val="22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0042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100548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211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009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96811">
          <w:marLeft w:val="0"/>
          <w:marRight w:val="0"/>
          <w:marTop w:val="0"/>
          <w:marBottom w:val="0"/>
          <w:divBdr>
            <w:top w:val="single" w:sz="6" w:space="0" w:color="ACACAC"/>
            <w:left w:val="single" w:sz="6" w:space="0" w:color="ACACAC"/>
            <w:bottom w:val="single" w:sz="6" w:space="0" w:color="ACACAC"/>
            <w:right w:val="single" w:sz="6" w:space="0" w:color="ACACAC"/>
          </w:divBdr>
          <w:divsChild>
            <w:div w:id="2045016125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29009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544716">
          <w:marLeft w:val="-15"/>
          <w:marRight w:val="0"/>
          <w:marTop w:val="0"/>
          <w:marBottom w:val="0"/>
          <w:divBdr>
            <w:top w:val="single" w:sz="6" w:space="5" w:color="FFFFFF"/>
            <w:left w:val="single" w:sz="6" w:space="7" w:color="FFFFFF"/>
            <w:bottom w:val="single" w:sz="6" w:space="5" w:color="FFFFFF"/>
            <w:right w:val="single" w:sz="6" w:space="7" w:color="FFFFFF"/>
          </w:divBdr>
          <w:divsChild>
            <w:div w:id="41139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927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5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990000"/>
            <w:right w:val="none" w:sz="0" w:space="0" w:color="auto"/>
          </w:divBdr>
          <w:divsChild>
            <w:div w:id="1425031105">
              <w:marLeft w:val="0"/>
              <w:marRight w:val="0"/>
              <w:marTop w:val="0"/>
              <w:marBottom w:val="0"/>
              <w:divBdr>
                <w:top w:val="single" w:sz="6" w:space="6" w:color="FAD163"/>
                <w:left w:val="single" w:sz="6" w:space="6" w:color="FAD163"/>
                <w:bottom w:val="single" w:sz="6" w:space="6" w:color="FAD163"/>
                <w:right w:val="single" w:sz="6" w:space="6" w:color="FAD163"/>
              </w:divBdr>
            </w:div>
            <w:div w:id="193115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899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531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765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89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4035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9199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1862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6825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273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64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934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854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014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4360705">
                                  <w:marLeft w:val="45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CCCCCC"/>
                                    <w:bottom w:val="none" w:sz="0" w:space="0" w:color="auto"/>
                                    <w:right w:val="single" w:sz="6" w:space="0" w:color="CCCCCC"/>
                                  </w:divBdr>
                                </w:div>
                                <w:div w:id="1165629068">
                                  <w:marLeft w:val="0"/>
                                  <w:marRight w:val="0"/>
                                  <w:marTop w:val="0"/>
                                  <w:marBottom w:val="4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77878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12823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1086878127">
                                              <w:marLeft w:val="75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937485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3" w:color="336699"/>
                                            <w:left w:val="single" w:sz="6" w:space="6" w:color="336699"/>
                                            <w:bottom w:val="single" w:sz="6" w:space="3" w:color="336699"/>
                                            <w:right w:val="single" w:sz="6" w:space="6" w:color="336699"/>
                                          </w:divBdr>
                                          <w:divsChild>
                                            <w:div w:id="605306711">
                                              <w:marLeft w:val="405"/>
                                              <w:marRight w:val="405"/>
                                              <w:marTop w:val="450"/>
                                              <w:marBottom w:val="4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179034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30482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23551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49506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274377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355314">
                                                  <w:marLeft w:val="0"/>
                                                  <w:marRight w:val="45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832245">
                                                      <w:marLeft w:val="0"/>
                                                      <w:marRight w:val="0"/>
                                                      <w:marTop w:val="30"/>
                                                      <w:marBottom w:val="4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41634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4078340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09874067">
                                                          <w:marLeft w:val="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87987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720569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82802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811495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74699017">
                                                      <w:marLeft w:val="0"/>
                                                      <w:marRight w:val="150"/>
                                                      <w:marTop w:val="75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1310224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44913159">
                                                      <w:marLeft w:val="4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33336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157048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20318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9867374">
                                          <w:marLeft w:val="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3215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0487804">
                                                  <w:marLeft w:val="345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6244190">
                                                      <w:marLeft w:val="12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3832116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120314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345811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534555">
                                                              <w:marLeft w:val="0"/>
                                                              <w:marRight w:val="0"/>
                                                              <w:marTop w:val="45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359487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3966530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278430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0743174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75313828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616483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33262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3403888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452922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906735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946286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617807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705747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214993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36935479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620340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436142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621072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3304494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595987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283047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48363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9253335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68497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155416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310519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106820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43138284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150278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974497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12366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35738744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426717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208841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280338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3074085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056488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990915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524159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3220618">
                                                                                  <w:marLeft w:val="255"/>
                                                                                  <w:marRight w:val="0"/>
                                                                                  <w:marTop w:val="13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919560323">
                                                          <w:marLeft w:val="345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03503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05620298">
                                                              <w:marLeft w:val="45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803700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079125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4540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415482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5802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05379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96811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881680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7605622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580706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93045980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31765859">
                                                                  <w:marLeft w:val="3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67003980">
                                                                  <w:marLeft w:val="0"/>
                                                                  <w:marRight w:val="0"/>
                                                                  <w:marTop w:val="45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392182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7841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252711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857305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484918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437553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184685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30788340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844612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11767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39124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37113453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164969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9243179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6188919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49784651">
                                                                  <w:marLeft w:val="34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040256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590328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02712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957308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380853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53160038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4701724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68038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093756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71068319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353288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529208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860697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03252779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267139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742491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403633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15415536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1092289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0045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93047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21834302">
                                                                                      <w:marLeft w:val="255"/>
                                                                                      <w:marRight w:val="0"/>
                                                                                      <w:marTop w:val="13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678195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73379031">
                                                      <w:marLeft w:val="75"/>
                                                      <w:marRight w:val="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12" w:space="4" w:color="222222"/>
                                                        <w:left w:val="single" w:sz="12" w:space="4" w:color="222222"/>
                                                        <w:bottom w:val="single" w:sz="12" w:space="4" w:color="222222"/>
                                                        <w:right w:val="single" w:sz="12" w:space="4" w:color="222222"/>
                                                      </w:divBdr>
                                                      <w:divsChild>
                                                        <w:div w:id="157235871">
                                                          <w:marLeft w:val="0"/>
                                                          <w:marRight w:val="75"/>
                                                          <w:marTop w:val="30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370595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3446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635390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409987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885123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868700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484179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1255835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002893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4666983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714445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0399568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232298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9083390">
                                                      <w:marLeft w:val="75"/>
                                                      <w:marRight w:val="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12" w:space="4" w:color="222222"/>
                                                        <w:left w:val="single" w:sz="12" w:space="4" w:color="222222"/>
                                                        <w:bottom w:val="single" w:sz="12" w:space="4" w:color="222222"/>
                                                        <w:right w:val="single" w:sz="12" w:space="4" w:color="222222"/>
                                                      </w:divBdr>
                                                      <w:divsChild>
                                                        <w:div w:id="908810407">
                                                          <w:marLeft w:val="0"/>
                                                          <w:marRight w:val="75"/>
                                                          <w:marTop w:val="30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110686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295437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615673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965755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564461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140979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909466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869205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909170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8992650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9537824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678925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88567937">
                                      <w:marLeft w:val="0"/>
                                      <w:marRight w:val="0"/>
                                      <w:marTop w:val="13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04727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35406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7634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76316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88101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22990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494453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99281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45559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3084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54063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39664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841635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304744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15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single" w:sz="6" w:space="6" w:color="D8D8D8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197009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8999710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6" w:space="0" w:color="D8D8D8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265467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612744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733045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0081484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65368838">
                                                                                              <w:marLeft w:val="0"/>
                                                                                              <w:marRight w:val="24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954215012">
                                                                                              <w:marLeft w:val="0"/>
                                                                                              <w:marRight w:val="24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36903705">
                                                                                              <w:marLeft w:val="0"/>
                                                                                              <w:marRight w:val="24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87627629">
                                                                                              <w:marLeft w:val="0"/>
                                                                                              <w:marRight w:val="24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223765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19216339">
                                                                  <w:marLeft w:val="0"/>
                                                                  <w:marRight w:val="120"/>
                                                                  <w:marTop w:val="135"/>
                                                                  <w:marBottom w:val="135"/>
                                                                  <w:divBdr>
                                                                    <w:top w:val="single" w:sz="6" w:space="0" w:color="E5E5E5"/>
                                                                    <w:left w:val="single" w:sz="6" w:space="6" w:color="E5E5E5"/>
                                                                    <w:bottom w:val="single" w:sz="6" w:space="1" w:color="E5E5E5"/>
                                                                    <w:right w:val="single" w:sz="6" w:space="6" w:color="E5E5E5"/>
                                                                  </w:divBdr>
                                                                  <w:divsChild>
                                                                    <w:div w:id="579487047">
                                                                      <w:marLeft w:val="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75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721387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7251046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400707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08014388">
                                                                      <w:marLeft w:val="0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D7D7D7"/>
                                                                        <w:left w:val="single" w:sz="6" w:space="0" w:color="D7D7D7"/>
                                                                        <w:bottom w:val="single" w:sz="6" w:space="0" w:color="D7D7D7"/>
                                                                        <w:right w:val="single" w:sz="6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293214461">
                                                                          <w:marLeft w:val="0"/>
                                                                          <w:marRight w:val="9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037823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764663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2626709">
                                                                                      <w:marLeft w:val="135"/>
                                                                                      <w:marRight w:val="135"/>
                                                                                      <w:marTop w:val="0"/>
                                                                                      <w:marBottom w:val="13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53423413">
                                                                                      <w:marLeft w:val="12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55673169">
                                                                      <w:marLeft w:val="0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D7D7D7"/>
                                                                        <w:left w:val="single" w:sz="2" w:space="0" w:color="D7D7D7"/>
                                                                        <w:bottom w:val="single" w:sz="6" w:space="0" w:color="D7D7D7"/>
                                                                        <w:right w:val="single" w:sz="6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1884173591">
                                                                          <w:marLeft w:val="0"/>
                                                                          <w:marRight w:val="9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4374074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827267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25703463">
                                                                                      <w:marLeft w:val="135"/>
                                                                                      <w:marRight w:val="135"/>
                                                                                      <w:marTop w:val="0"/>
                                                                                      <w:marBottom w:val="13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74345618">
                                                                      <w:marLeft w:val="0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D7D7D7"/>
                                                                        <w:left w:val="single" w:sz="2" w:space="0" w:color="D7D7D7"/>
                                                                        <w:bottom w:val="single" w:sz="6" w:space="0" w:color="D7D7D7"/>
                                                                        <w:right w:val="single" w:sz="6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30156578">
                                                                          <w:marLeft w:val="0"/>
                                                                          <w:marRight w:val="9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475542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8267139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419428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11559869">
                                                                                      <w:marLeft w:val="135"/>
                                                                                      <w:marRight w:val="135"/>
                                                                                      <w:marTop w:val="0"/>
                                                                                      <w:marBottom w:val="13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85939550">
                                                                                      <w:marLeft w:val="12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64075929">
                                                                      <w:marLeft w:val="0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D7D7D7"/>
                                                                        <w:left w:val="single" w:sz="2" w:space="0" w:color="D7D7D7"/>
                                                                        <w:bottom w:val="single" w:sz="6" w:space="0" w:color="D7D7D7"/>
                                                                        <w:right w:val="single" w:sz="6" w:space="0" w:color="D7D7D7"/>
                                                                      </w:divBdr>
                                                                      <w:divsChild>
                                                                        <w:div w:id="963386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595473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321033822">
                                                                  <w:marLeft w:val="0"/>
                                                                  <w:marRight w:val="0"/>
                                                                  <w:marTop w:val="135"/>
                                                                  <w:marBottom w:val="135"/>
                                                                  <w:divBdr>
                                                                    <w:top w:val="single" w:sz="6" w:space="0" w:color="E5E5E5"/>
                                                                    <w:left w:val="single" w:sz="6" w:space="0" w:color="E5E5E5"/>
                                                                    <w:bottom w:val="single" w:sz="6" w:space="0" w:color="E5E5E5"/>
                                                                    <w:right w:val="single" w:sz="6" w:space="5" w:color="E5E5E5"/>
                                                                  </w:divBdr>
                                                                  <w:divsChild>
                                                                    <w:div w:id="898858205">
                                                                      <w:marLeft w:val="45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CDCDCD"/>
                                                                        <w:left w:val="single" w:sz="6" w:space="0" w:color="CDCDCD"/>
                                                                        <w:bottom w:val="single" w:sz="6" w:space="0" w:color="CDCDCD"/>
                                                                        <w:right w:val="single" w:sz="6" w:space="0" w:color="CDCDCD"/>
                                                                      </w:divBdr>
                                                                    </w:div>
                                                                    <w:div w:id="15836430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36" w:space="0" w:color="FFFFFF"/>
                                                                        <w:left w:val="single" w:sz="36" w:space="0" w:color="FFFFFF"/>
                                                                        <w:bottom w:val="single" w:sz="36" w:space="0" w:color="FFFFFF"/>
                                                                        <w:right w:val="single" w:sz="36" w:space="0" w:color="FFFFFF"/>
                                                                      </w:divBdr>
                                                                      <w:divsChild>
                                                                        <w:div w:id="1008019508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0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</w:div>
                                                                        <w:div w:id="2031683459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0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269935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64519235">
                                                                      <w:marLeft w:val="120"/>
                                                                      <w:marRight w:val="12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2" w:color="DCDCDC"/>
                                                                        <w:left w:val="single" w:sz="6" w:space="3" w:color="DCDCDC"/>
                                                                        <w:bottom w:val="single" w:sz="6" w:space="2" w:color="DCDCDC"/>
                                                                        <w:right w:val="single" w:sz="6" w:space="3" w:color="DCDCDC"/>
                                                                      </w:divBdr>
                                                                      <w:divsChild>
                                                                        <w:div w:id="2586065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0747554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248893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508627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952727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2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456849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95465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4971166">
                                                                                          <w:marLeft w:val="15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8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431871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57561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232758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058068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549805809">
                                                                                          <w:marLeft w:val="15"/>
                                                                                          <w:marRight w:val="0"/>
                                                                                          <w:marTop w:val="15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208761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7678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963338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455031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236200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2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718814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393326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16493650">
                                                                                          <w:marLeft w:val="15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8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6666043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678094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387150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103454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14390623">
                                                                                          <w:marLeft w:val="15"/>
                                                                                          <w:marRight w:val="0"/>
                                                                                          <w:marTop w:val="15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420425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927414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23820020">
                                                                              <w:marLeft w:val="-375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66849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26047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5500706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343319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230488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805854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2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388468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56555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6721987">
                                                                                          <w:marLeft w:val="15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8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094943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532017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0208435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6522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43665251">
                                                                                          <w:marLeft w:val="15"/>
                                                                                          <w:marRight w:val="0"/>
                                                                                          <w:marTop w:val="15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664869046">
                                                                              <w:marLeft w:val="-375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9451151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01257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69956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32227502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99704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3062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365460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503128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47957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64913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972724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01556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034626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368178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19779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44006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454586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95925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109648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20227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954769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7329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836645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2265241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157896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76717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644386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26454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46111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76966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77104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520924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78492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132737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12512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88852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963848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660824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206770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82354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276024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242771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86198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51184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94147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052725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636828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57336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8758789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16492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931765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35668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85271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0873293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42956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533266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4551815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374472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526650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0095333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413775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919016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3046712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657735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675486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587571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586792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8130317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850859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862743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398419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7835648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876605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905508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015458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685238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6948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15644637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185370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192630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052242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261308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355471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356383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587052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9381722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1872211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47818291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481638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154531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43257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51751554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679406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8105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486506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736468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740296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507766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53123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4594434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592198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874221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966692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881963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767143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243310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890483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338590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927092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902478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031539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062684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8940093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166386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681933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517597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868349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904487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988919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717698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52549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01635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863330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0178463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0741033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17896484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300075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498645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328506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938368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394497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406733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495492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41422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623355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83346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65467104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684287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742377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715160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874009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47312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755660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120654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776352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256327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364230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217374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269425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244416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269443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81818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1170606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3337730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470631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29129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240627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596606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675304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358222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696839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56552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8213691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877608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010594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2863160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890740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00251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23735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14435571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4234854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603100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580829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753869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639693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623308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6285185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912574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924120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007702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018525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959565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141921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41779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188906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20619132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234357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31078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301118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314345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356188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278125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653735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533090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377124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12287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716611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254935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6267394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914659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888785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9840186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238906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070152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369945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181637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511721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702523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622351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400325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472511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7868849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9904670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27922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232287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920561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090744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31774812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530026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530808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80920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5883002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659189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075855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6623116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712750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778295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018674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838073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954521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091986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839340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229279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565331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310620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367641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407390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4678550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76730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74336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998574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832922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26388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112475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8617780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015564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192121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850352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229933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584099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274009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532795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20453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93837949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029667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642598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119889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098217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1052603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154157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748517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281030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294457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390288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374256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289442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398531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60638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460640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490177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74126317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787839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827136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120063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606756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17060169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3482707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422278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664496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47785312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794307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973859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835954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527106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126560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568563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194548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579030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734363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789394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233740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920176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720823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188341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983734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025746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577424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372421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139824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377116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6817035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19809448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25440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74728014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861333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891008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522116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483088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96045930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969647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012045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143166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19904863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398248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74422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500386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331877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541648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966426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57713187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608675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88170811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15570907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212023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416320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226925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26907707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27360286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527233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694612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483266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687267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971850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753524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351239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01875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767388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4521834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09426845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13087144">
                                                                                  <w:marLeft w:val="-3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6654257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118378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830513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68093474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409603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95647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519105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146004085">
                                                                  <w:marLeft w:val="0"/>
                                                                  <w:marRight w:val="0"/>
                                                                  <w:marTop w:val="135"/>
                                                                  <w:marBottom w:val="135"/>
                                                                  <w:divBdr>
                                                                    <w:top w:val="single" w:sz="6" w:space="0" w:color="E5E5E5"/>
                                                                    <w:left w:val="single" w:sz="6" w:space="0" w:color="E5E5E5"/>
                                                                    <w:bottom w:val="single" w:sz="6" w:space="0" w:color="E5E5E5"/>
                                                                    <w:right w:val="single" w:sz="6" w:space="5" w:color="E5E5E5"/>
                                                                  </w:divBdr>
                                                                  <w:divsChild>
                                                                    <w:div w:id="610168850">
                                                                      <w:marLeft w:val="45"/>
                                                                      <w:marRight w:val="0"/>
                                                                      <w:marTop w:val="135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CDCDCD"/>
                                                                        <w:left w:val="single" w:sz="6" w:space="0" w:color="CDCDCD"/>
                                                                        <w:bottom w:val="single" w:sz="6" w:space="0" w:color="CDCDCD"/>
                                                                        <w:right w:val="single" w:sz="6" w:space="0" w:color="CDCDCD"/>
                                                                      </w:divBdr>
                                                                    </w:div>
                                                                    <w:div w:id="10754768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36" w:space="0" w:color="FFFFFF"/>
                                                                        <w:left w:val="single" w:sz="36" w:space="0" w:color="FFFFFF"/>
                                                                        <w:bottom w:val="single" w:sz="36" w:space="0" w:color="FFFFFF"/>
                                                                        <w:right w:val="single" w:sz="36" w:space="0" w:color="FFFFFF"/>
                                                                      </w:divBdr>
                                                                      <w:divsChild>
                                                                        <w:div w:id="1200121863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0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</w:div>
                                                                        <w:div w:id="2025158746">
                                                                          <w:marLeft w:val="45"/>
                                                                          <w:marRight w:val="0"/>
                                                                          <w:marTop w:val="15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CCCCCC"/>
                                                                            <w:left w:val="single" w:sz="6" w:space="0" w:color="CCCCCC"/>
                                                                            <w:bottom w:val="single" w:sz="6" w:space="0" w:color="CCCCCC"/>
                                                                            <w:right w:val="single" w:sz="6" w:space="0" w:color="CCCCCC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1590802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04927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960160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360567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050449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772285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023898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08448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803771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045571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044498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3134493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99877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36" w:space="0" w:color="FFFFFF"/>
                                                                                    <w:left w:val="single" w:sz="36" w:space="0" w:color="FFFFFF"/>
                                                                                    <w:bottom w:val="single" w:sz="36" w:space="0" w:color="FFFFFF"/>
                                                                                    <w:right w:val="single" w:sz="36" w:space="0" w:color="FFFFFF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244898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6817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486785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89891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67139406">
                                                                                  <w:marLeft w:val="0"/>
                                                                                  <w:marRight w:val="120"/>
                                                                                  <w:marTop w:val="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single" w:sz="2" w:space="0" w:color="EFEFEF"/>
                                                                                    <w:left w:val="single" w:sz="6" w:space="0" w:color="EFEFEF"/>
                                                                                    <w:bottom w:val="single" w:sz="6" w:space="0" w:color="E2E2E2"/>
                                                                                    <w:right w:val="single" w:sz="6" w:space="0" w:color="EFEFEF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316953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725574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026267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7877238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single" w:sz="6" w:space="0" w:color="E5E5E5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7694846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6" w:space="9" w:color="D8D8D8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4522196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65217584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09401306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69360972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9866979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088846657">
                                                                                                                  <w:marLeft w:val="15"/>
                                                                                                                  <w:marRight w:val="15"/>
                                                                                                                  <w:marTop w:val="15"/>
                                                                                                                  <w:marBottom w:val="15"/>
                                                                                                                  <w:divBdr>
                                                                                                                    <w:top w:val="single" w:sz="6" w:space="0" w:color="666666"/>
                                                                                                                    <w:left w:val="single" w:sz="6" w:space="0" w:color="CCCCCC"/>
                                                                                                                    <w:bottom w:val="single" w:sz="6" w:space="0" w:color="CCCCCC"/>
                                                                                                                    <w:right w:val="single" w:sz="6" w:space="0" w:color="CCCCCC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83691807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78468995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921823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6" w:space="0" w:color="CFCFCF"/>
                                                                                                        <w:left w:val="single" w:sz="6" w:space="3" w:color="CFCFCF"/>
                                                                                                        <w:bottom w:val="single" w:sz="6" w:space="0" w:color="CFCFCF"/>
                                                                                                        <w:right w:val="single" w:sz="6" w:space="3" w:color="CFCFCF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33826555">
                                                                                                          <w:marLeft w:val="0"/>
                                                                                                          <w:marRight w:val="45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41073782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4" w:color="D8D8D8"/>
                                                                                                        <w:left w:val="single" w:sz="2" w:space="0" w:color="D8D8D8"/>
                                                                                                        <w:bottom w:val="single" w:sz="2" w:space="4" w:color="D8D8D8"/>
                                                                                                        <w:right w:val="single" w:sz="2" w:space="0" w:color="D8D8D8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0234788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225"/>
                                                                                                          <w:marBottom w:val="225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00519959">
                                                                                                              <w:marLeft w:val="-240"/>
                                                                                                              <w:marRight w:val="12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86802669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2408022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6503706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E5E5E5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26368604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94165058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5153961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450"/>
                                                                                                                                      <w:marTop w:val="135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660764863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82219430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8107270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5092120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E5E5E5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69870239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95757096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19742997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450"/>
                                                                                                                                      <w:marTop w:val="135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40005565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206644550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105"/>
                                                                                                              <w:marBottom w:val="105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653946171">
                                                                                                                  <w:marLeft w:val="0"/>
                                                                                                                  <w:marRight w:val="12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9111637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24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8552017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97460332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24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44500795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459736992">
                                                                                                          <w:marLeft w:val="225"/>
                                                                                                          <w:marRight w:val="225"/>
                                                                                                          <w:marTop w:val="75"/>
                                                                                                          <w:marBottom w:val="75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37831434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2331741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9710634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97678993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54821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91045917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153989956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588268606">
                                                                                                              <w:marLeft w:val="0"/>
                                                                                                              <w:marRight w:val="24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781142265">
                                                                                                              <w:marLeft w:val="0"/>
                                                                                                              <w:marRight w:val="24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2120634543">
                                                                                                              <w:marLeft w:val="75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single" w:sz="6" w:space="6" w:color="CFCFCF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0229722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715436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323961">
                                                                          <w:marLeft w:val="0"/>
                                                                          <w:marRight w:val="15"/>
                                                                          <w:marTop w:val="180"/>
                                                                          <w:marBottom w:val="135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899771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01312101">
                                                                              <w:marLeft w:val="0"/>
                                                                              <w:marRight w:val="195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990693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159729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3412363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9206232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80363455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41604851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5061472">
                                                                              <w:marLeft w:val="0"/>
                                                                              <w:marRight w:val="24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4302739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36" w:space="0" w:color="FFFFFF"/>
                                                                <w:left w:val="single" w:sz="36" w:space="0" w:color="FFFFFF"/>
                                                                <w:bottom w:val="single" w:sz="36" w:space="0" w:color="FFFFFF"/>
                                                                <w:right w:val="single" w:sz="36" w:space="0" w:color="FFFFFF"/>
                                                              </w:divBdr>
                                                              <w:divsChild>
                                                                <w:div w:id="348218149">
                                                                  <w:marLeft w:val="45"/>
                                                                  <w:marRight w:val="0"/>
                                                                  <w:marTop w:val="15"/>
                                                                  <w:marBottom w:val="0"/>
                                                                  <w:divBdr>
                                                                    <w:top w:val="single" w:sz="6" w:space="0" w:color="CCCCCC"/>
                                                                    <w:left w:val="single" w:sz="6" w:space="0" w:color="CCCCCC"/>
                                                                    <w:bottom w:val="single" w:sz="6" w:space="0" w:color="CCCCCC"/>
                                                                    <w:right w:val="single" w:sz="6" w:space="0" w:color="CCCCCC"/>
                                                                  </w:divBdr>
                                                                </w:div>
                                                                <w:div w:id="580649159">
                                                                  <w:marLeft w:val="45"/>
                                                                  <w:marRight w:val="0"/>
                                                                  <w:marTop w:val="15"/>
                                                                  <w:marBottom w:val="0"/>
                                                                  <w:divBdr>
                                                                    <w:top w:val="single" w:sz="6" w:space="0" w:color="FFFFFF"/>
                                                                    <w:left w:val="single" w:sz="6" w:space="0" w:color="FFFFFF"/>
                                                                    <w:bottom w:val="single" w:sz="6" w:space="0" w:color="FFFFFF"/>
                                                                    <w:right w:val="single" w:sz="6" w:space="0" w:color="FFFFFF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812936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528012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076009224">
                                                              <w:marLeft w:val="45"/>
                                                              <w:marRight w:val="0"/>
                                                              <w:marTop w:val="135"/>
                                                              <w:marBottom w:val="0"/>
                                                              <w:divBdr>
                                                                <w:top w:val="single" w:sz="6" w:space="0" w:color="CDCDCD"/>
                                                                <w:left w:val="single" w:sz="6" w:space="0" w:color="CDCDCD"/>
                                                                <w:bottom w:val="single" w:sz="6" w:space="0" w:color="CDCDCD"/>
                                                                <w:right w:val="single" w:sz="6" w:space="0" w:color="CDCDCD"/>
                                                              </w:divBdr>
                                                            </w:div>
                                                            <w:div w:id="20824866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938952652">
                                                      <w:marLeft w:val="0"/>
                                                      <w:marRight w:val="0"/>
                                                      <w:marTop w:val="45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67286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994997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359724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0413993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9881674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37837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0039453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787048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544117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94782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2357442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36" w:space="0" w:color="FFFFFF"/>
                                                                        <w:left w:val="single" w:sz="36" w:space="0" w:color="FFFFFF"/>
                                                                        <w:bottom w:val="single" w:sz="36" w:space="0" w:color="FFFFFF"/>
                                                                        <w:right w:val="single" w:sz="36" w:space="0" w:color="FFFFFF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296916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single" w:sz="6" w:space="0" w:color="CCCCCC"/>
                                                <w:bottom w:val="none" w:sz="0" w:space="0" w:color="auto"/>
                                                <w:right w:val="single" w:sz="6" w:space="0" w:color="CCCCCC"/>
                                              </w:divBdr>
                                              <w:divsChild>
                                                <w:div w:id="9513261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72995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5596099">
                                                          <w:marLeft w:val="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05795969">
                                                          <w:marLeft w:val="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834769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179927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563828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07588375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85822326">
                                                                      <w:marLeft w:val="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051494806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17443050">
                                                                      <w:marLeft w:val="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1191319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70221070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3858049">
                                                                      <w:marLeft w:val="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9537842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33612707">
                                                          <w:marLeft w:val="0"/>
                                                          <w:marRight w:val="24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3308509">
                                                              <w:marLeft w:val="45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058209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587982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60403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27962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78743736">
                                                                  <w:marLeft w:val="0"/>
                                                                  <w:marRight w:val="24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6630552">
                                                                      <w:marLeft w:val="4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955310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26254930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85351608">
                                                              <w:marLeft w:val="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995868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703801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335194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736683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10005486">
                                                                          <w:marLeft w:val="6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548100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31424198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541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84000583">
                                                                                  <w:marLeft w:val="4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5746610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933644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59883402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33705243">
                                                                              <w:marLeft w:val="45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691031528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06141198">
                                                                              <w:marLeft w:val="45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302507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91252462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4525938">
                                                                              <w:marLeft w:val="45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874846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5" w:color="CCCCCC"/>
                                                                        <w:left w:val="single" w:sz="6" w:space="0" w:color="CCCCCC"/>
                                                                        <w:bottom w:val="single" w:sz="6" w:space="5" w:color="CCCCCC"/>
                                                                        <w:right w:val="single" w:sz="6" w:space="0" w:color="CCCCCC"/>
                                                                      </w:divBdr>
                                                                      <w:divsChild>
                                                                        <w:div w:id="502164581">
                                                                          <w:marLeft w:val="75"/>
                                                                          <w:marRight w:val="75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12" w:space="4" w:color="222222"/>
                                                                            <w:left w:val="single" w:sz="12" w:space="4" w:color="222222"/>
                                                                            <w:bottom w:val="single" w:sz="12" w:space="4" w:color="222222"/>
                                                                            <w:right w:val="single" w:sz="12" w:space="4" w:color="222222"/>
                                                                          </w:divBdr>
                                                                          <w:divsChild>
                                                                            <w:div w:id="7539401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270369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7631079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995107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36848773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21359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8552200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961446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9364016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710404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0400101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64426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32162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952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387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6616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10067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66461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9052346">
                                              <w:marLeft w:val="420"/>
                                              <w:marRight w:val="420"/>
                                              <w:marTop w:val="0"/>
                                              <w:marBottom w:val="42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02239831">
                                                  <w:marLeft w:val="0"/>
                                                  <w:marRight w:val="12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45127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32745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4656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39974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46364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99263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684718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CDCDCD"/>
                                                            <w:left w:val="single" w:sz="6" w:space="0" w:color="CDCDCD"/>
                                                            <w:bottom w:val="single" w:sz="6" w:space="0" w:color="CDCDCD"/>
                                                            <w:right w:val="single" w:sz="2" w:space="0" w:color="CDCDCD"/>
                                                          </w:divBdr>
                                                          <w:divsChild>
                                                            <w:div w:id="17762476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441088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031012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1985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35039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CCCCCC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5670412">
                                                  <w:marLeft w:val="150"/>
                                                  <w:marRight w:val="0"/>
                                                  <w:marTop w:val="9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53285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881673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98191062">
                                              <w:marLeft w:val="300"/>
                                              <w:marRight w:val="300"/>
                                              <w:marTop w:val="30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43076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573357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48084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33328686">
                                                      <w:marLeft w:val="0"/>
                                                      <w:marRight w:val="0"/>
                                                      <w:marTop w:val="90"/>
                                                      <w:marBottom w:val="9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431594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dashed" w:sz="2" w:space="0" w:color="auto"/>
                                                <w:left w:val="dashed" w:sz="48" w:space="0" w:color="auto"/>
                                                <w:bottom w:val="single" w:sz="48" w:space="0" w:color="FFFFFF"/>
                                                <w:right w:val="dashed" w:sz="48" w:space="0" w:color="auto"/>
                                              </w:divBdr>
                                            </w:div>
                                            <w:div w:id="19503082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8" w:color="CCCCCC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613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313874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5305310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8" w:color="CCCCCC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70856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0411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8457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7638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4697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0536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68704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86395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17854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0683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65085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629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16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966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917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0456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350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0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8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47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79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041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566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779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3710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18" w:space="0" w:color="E4E4E4"/>
                                <w:right w:val="none" w:sz="0" w:space="0" w:color="auto"/>
                              </w:divBdr>
                              <w:divsChild>
                                <w:div w:id="6433912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54524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69596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8090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10019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301912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663532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856211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129009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567280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026255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511194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021163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205234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436117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51942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865969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932284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418523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259464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683442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420727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705420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159712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211338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799178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439017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cobblestonehome@comcast.ne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cobblestoneatspringcreek.org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cobblestonehome@comcast.net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cobblestoneatspringcreek.org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sa\AppData\Roaming\Microsoft\Templates\Newsletter.dot" TargetMode="Externa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356A17C-9540-44BF-8D3E-2300ACFCAB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Newsletter</Template>
  <TotalTime>1</TotalTime>
  <Pages>1</Pages>
  <Words>1</Words>
  <Characters>65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HOA</dc:creator>
  <cp:keywords/>
  <dc:description/>
  <cp:lastModifiedBy>CHOA choa</cp:lastModifiedBy>
  <cp:revision>2</cp:revision>
  <cp:lastPrinted>2024-06-06T18:35:00Z</cp:lastPrinted>
  <dcterms:created xsi:type="dcterms:W3CDTF">2024-06-06T18:43:00Z</dcterms:created>
  <dcterms:modified xsi:type="dcterms:W3CDTF">2024-06-06T18:43:00Z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TC062062911033</vt:lpwstr>
  </property>
</Properties>
</file>