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58252" w14:textId="77777777" w:rsidR="00E841AB" w:rsidRPr="00A54956" w:rsidRDefault="00C45234">
      <w:pPr>
        <w:rPr>
          <w:b/>
          <w:noProof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14720" behindDoc="0" locked="0" layoutInCell="1" allowOverlap="1" wp14:anchorId="17465246" wp14:editId="7FCEFD26">
                <wp:simplePos x="0" y="0"/>
                <wp:positionH relativeFrom="page">
                  <wp:align>center</wp:align>
                </wp:positionH>
                <wp:positionV relativeFrom="paragraph">
                  <wp:posOffset>-783590</wp:posOffset>
                </wp:positionV>
                <wp:extent cx="6885305" cy="1078865"/>
                <wp:effectExtent l="0" t="0" r="0" b="26035"/>
                <wp:wrapNone/>
                <wp:docPr id="13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5305" cy="1078865"/>
                          <a:chOff x="662" y="1166"/>
                          <a:chExt cx="10843" cy="1742"/>
                        </a:xfrm>
                      </wpg:grpSpPr>
                      <wps:wsp>
                        <wps:cNvPr id="1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01" y="1314"/>
                            <a:ext cx="10771" cy="1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6666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 2"/>
                        <wps:cNvSpPr>
                          <a:spLocks noChangeArrowheads="1"/>
                        </wps:cNvSpPr>
                        <wps:spPr bwMode="auto">
                          <a:xfrm>
                            <a:off x="662" y="1166"/>
                            <a:ext cx="10843" cy="356"/>
                          </a:xfrm>
                          <a:prstGeom prst="rect">
                            <a:avLst/>
                          </a:prstGeom>
                          <a:solidFill>
                            <a:srgbClr val="E1E1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66663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81" y="1864"/>
                            <a:ext cx="19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F905A" w14:textId="77777777" w:rsidR="00AC0427" w:rsidRDefault="00912AF5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Newsletter </w:t>
                              </w:r>
                            </w:p>
                            <w:p w14:paraId="08A57050" w14:textId="3264D9EE" w:rsidR="00152263" w:rsidRPr="00891C54" w:rsidRDefault="00AE26D8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Ju</w:t>
                              </w:r>
                              <w:r w:rsidR="00023220">
                                <w:rPr>
                                  <w:b/>
                                  <w:sz w:val="18"/>
                                  <w:szCs w:val="18"/>
                                </w:rPr>
                                <w:t>ly</w:t>
                              </w:r>
                              <w:r w:rsidR="009C14D3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543F">
                                <w:rPr>
                                  <w:b/>
                                  <w:sz w:val="18"/>
                                  <w:szCs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1604"/>
                            <a:ext cx="648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D1142B" w14:textId="77777777" w:rsidR="00152263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44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noProof/>
                                  <w:sz w:val="44"/>
                                </w:rPr>
                                <w:drawing>
                                  <wp:inline distT="0" distB="0" distL="0" distR="0" wp14:anchorId="435CC144" wp14:editId="586F1974">
                                    <wp:extent cx="2009775" cy="666750"/>
                                    <wp:effectExtent l="19050" t="0" r="9525" b="0"/>
                                    <wp:docPr id="197" name="Picture 197" descr="CobbleLOGO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CobbleLOG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09775" cy="666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EFF7563" w14:textId="77777777" w:rsidR="00152263" w:rsidRPr="00EA2D06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  <w:t xml:space="preserve">  A Private Residential Community</w:t>
                              </w:r>
                            </w:p>
                            <w:p w14:paraId="6947208B" w14:textId="77777777" w:rsidR="00152263" w:rsidRPr="00277F31" w:rsidRDefault="00152263">
                              <w:pPr>
                                <w:pStyle w:val="Masthead"/>
                                <w:rPr>
                                  <w:color w:val="auto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65246" id="Group 242" o:spid="_x0000_s1026" style="position:absolute;margin-left:0;margin-top:-61.7pt;width:542.15pt;height:84.95pt;z-index:251614720;mso-position-horizontal:center;mso-position-horizontal-relative:page" coordorigin="662,1166" coordsize="10843,1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">
                <v:rect id="Rectangle 5" o:spid="_x0000_s1027" style="position:absolute;left:701;top:1314;width:10771;height:1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" strokecolor="#663" strokeweight="2pt"/>
                <v:rect id="REC 2" o:spid="_x0000_s1028" style="position:absolute;left:662;top:1166;width:10843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" fillcolor="#e1e1d7" stroked="f" strokecolor="#663" strokeweight="0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1381;top:1864;width:19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BEF905A" w14:textId="77777777" w:rsidR="00AC0427" w:rsidRDefault="00912AF5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Newsletter </w:t>
                        </w:r>
                      </w:p>
                      <w:p w14:paraId="08A57050" w14:textId="3264D9EE" w:rsidR="00152263" w:rsidRPr="00891C54" w:rsidRDefault="00AE26D8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Ju</w:t>
                        </w:r>
                        <w:r w:rsidR="00023220">
                          <w:rPr>
                            <w:b/>
                            <w:sz w:val="18"/>
                            <w:szCs w:val="18"/>
                          </w:rPr>
                          <w:t>ly</w:t>
                        </w:r>
                        <w:r w:rsidR="009C14D3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F7543F">
                          <w:rPr>
                            <w:b/>
                            <w:sz w:val="18"/>
                            <w:szCs w:val="18"/>
                          </w:rPr>
                          <w:t>2024</w:t>
                        </w:r>
                      </w:p>
                    </w:txbxContent>
                  </v:textbox>
                </v:shape>
                <v:shape id="Text Box 8" o:spid="_x0000_s1030" type="#_x0000_t202" style="position:absolute;left:4361;top:1604;width:64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" filled="f" stroked="f" strokecolor="white">
                  <v:textbox inset="0,0,0,0">
                    <w:txbxContent>
                      <w:p w14:paraId="1BD1142B" w14:textId="77777777" w:rsidR="00152263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44"/>
                          </w:rPr>
                        </w:pPr>
                        <w:r>
                          <w:rPr>
                            <w:rFonts w:ascii="Baskerville Old Face" w:hAnsi="Baskerville Old Face"/>
                            <w:noProof/>
                            <w:sz w:val="44"/>
                          </w:rPr>
                          <w:drawing>
                            <wp:inline distT="0" distB="0" distL="0" distR="0" wp14:anchorId="435CC144" wp14:editId="586F1974">
                              <wp:extent cx="2009775" cy="666750"/>
                              <wp:effectExtent l="19050" t="0" r="9525" b="0"/>
                              <wp:docPr id="197" name="Picture 197" descr="CobbleLOG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obbleLOG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009775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FF7563" w14:textId="77777777" w:rsidR="00152263" w:rsidRPr="00EA2D06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  <w:t xml:space="preserve">  A Private Residential Community</w:t>
                        </w:r>
                      </w:p>
                      <w:p w14:paraId="6947208B" w14:textId="77777777" w:rsidR="00152263" w:rsidRPr="00277F31" w:rsidRDefault="00152263">
                        <w:pPr>
                          <w:pStyle w:val="Masthead"/>
                          <w:rPr>
                            <w:color w:val="auto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E55012" w14:textId="4C36734B" w:rsidR="00E841AB" w:rsidRDefault="002A03C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2A413" wp14:editId="5E8B3086">
                <wp:simplePos x="0" y="0"/>
                <wp:positionH relativeFrom="column">
                  <wp:posOffset>2895600</wp:posOffset>
                </wp:positionH>
                <wp:positionV relativeFrom="paragraph">
                  <wp:posOffset>289961</wp:posOffset>
                </wp:positionV>
                <wp:extent cx="2839453" cy="946484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453" cy="946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43259" w14:textId="77777777" w:rsidR="00B854D0" w:rsidRDefault="00B854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2A413" id="Text Box 1" o:spid="_x0000_s1031" type="#_x0000_t202" style="position:absolute;margin-left:228pt;margin-top:22.85pt;width:223.6pt;height:7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" fillcolor="white [3201]" stroked="f" strokeweight=".5pt">
                <v:textbox>
                  <w:txbxContent>
                    <w:p w14:paraId="03C43259" w14:textId="77777777" w:rsidR="00B854D0" w:rsidRDefault="00B854D0"/>
                  </w:txbxContent>
                </v:textbox>
              </v:shape>
            </w:pict>
          </mc:Fallback>
        </mc:AlternateContent>
      </w:r>
    </w:p>
    <w:p w14:paraId="6B3D7291" w14:textId="52F18138" w:rsidR="00880399" w:rsidRDefault="0083206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3576CE" wp14:editId="7F6D2C69">
                <wp:simplePos x="0" y="0"/>
                <wp:positionH relativeFrom="column">
                  <wp:posOffset>1952625</wp:posOffset>
                </wp:positionH>
                <wp:positionV relativeFrom="paragraph">
                  <wp:posOffset>173355</wp:posOffset>
                </wp:positionV>
                <wp:extent cx="4857750" cy="806767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806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A13C6" w14:textId="77777777" w:rsidR="00081813" w:rsidRDefault="00081813" w:rsidP="00DD07C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54E1E3FA" w14:textId="5BB0F4B6" w:rsidR="00F7543F" w:rsidRPr="00527FB1" w:rsidRDefault="00887BE9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7FB1">
                              <w:rPr>
                                <w:sz w:val="40"/>
                                <w:szCs w:val="40"/>
                              </w:rPr>
                              <w:t xml:space="preserve">HOMEOWNERS </w:t>
                            </w:r>
                            <w:proofErr w:type="gramStart"/>
                            <w:r w:rsidRPr="00527FB1">
                              <w:rPr>
                                <w:sz w:val="40"/>
                                <w:szCs w:val="40"/>
                              </w:rPr>
                              <w:t>POT LUCK</w:t>
                            </w:r>
                            <w:proofErr w:type="gramEnd"/>
                            <w:r w:rsidRPr="00527FB1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1BB75C93" w14:textId="3724B58B" w:rsidR="00887BE9" w:rsidRPr="00527FB1" w:rsidRDefault="00887BE9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7FB1">
                              <w:rPr>
                                <w:sz w:val="40"/>
                                <w:szCs w:val="40"/>
                              </w:rPr>
                              <w:t>MONDAY, JULY 15, 2024</w:t>
                            </w:r>
                          </w:p>
                          <w:p w14:paraId="655DF644" w14:textId="27DB159D" w:rsidR="00887BE9" w:rsidRPr="00527FB1" w:rsidRDefault="001A00E6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7FB1">
                              <w:rPr>
                                <w:sz w:val="40"/>
                                <w:szCs w:val="40"/>
                              </w:rPr>
                              <w:t>6:00 p.m.</w:t>
                            </w:r>
                          </w:p>
                          <w:p w14:paraId="0E4CEC8A" w14:textId="3C9BDBCC" w:rsidR="001A00E6" w:rsidRPr="00527FB1" w:rsidRDefault="001A00E6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7FB1">
                              <w:rPr>
                                <w:sz w:val="40"/>
                                <w:szCs w:val="40"/>
                              </w:rPr>
                              <w:t>Cobblestone Clubhouse</w:t>
                            </w:r>
                          </w:p>
                          <w:p w14:paraId="79347EF2" w14:textId="4942F8FB" w:rsidR="001A00E6" w:rsidRDefault="001A00E6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7FB1">
                              <w:rPr>
                                <w:sz w:val="40"/>
                                <w:szCs w:val="40"/>
                              </w:rPr>
                              <w:t xml:space="preserve">All </w:t>
                            </w:r>
                            <w:r w:rsidR="00527FB1">
                              <w:rPr>
                                <w:sz w:val="40"/>
                                <w:szCs w:val="40"/>
                              </w:rPr>
                              <w:t>Cobblestone Residents</w:t>
                            </w:r>
                            <w:r w:rsidRPr="00527FB1">
                              <w:rPr>
                                <w:sz w:val="40"/>
                                <w:szCs w:val="40"/>
                              </w:rPr>
                              <w:t xml:space="preserve"> invited.  </w:t>
                            </w:r>
                            <w:r w:rsidR="00F079CD" w:rsidRPr="00527FB1">
                              <w:rPr>
                                <w:sz w:val="40"/>
                                <w:szCs w:val="40"/>
                              </w:rPr>
                              <w:t xml:space="preserve">Please bring a </w:t>
                            </w:r>
                            <w:proofErr w:type="gramStart"/>
                            <w:r w:rsidR="00F079CD" w:rsidRPr="00527FB1">
                              <w:rPr>
                                <w:sz w:val="40"/>
                                <w:szCs w:val="40"/>
                              </w:rPr>
                              <w:t>pot luck</w:t>
                            </w:r>
                            <w:proofErr w:type="gramEnd"/>
                            <w:r w:rsidR="00F079CD" w:rsidRPr="00527FB1">
                              <w:rPr>
                                <w:sz w:val="40"/>
                                <w:szCs w:val="40"/>
                              </w:rPr>
                              <w:t xml:space="preserve"> dish to share.  </w:t>
                            </w:r>
                            <w:r w:rsidR="00641EAB">
                              <w:rPr>
                                <w:sz w:val="40"/>
                                <w:szCs w:val="40"/>
                              </w:rPr>
                              <w:t>Sloppy Joe</w:t>
                            </w:r>
                            <w:r w:rsidR="00F079CD" w:rsidRPr="00527FB1">
                              <w:rPr>
                                <w:sz w:val="40"/>
                                <w:szCs w:val="40"/>
                              </w:rPr>
                              <w:t xml:space="preserve"> sandwiches and buns provided.</w:t>
                            </w:r>
                          </w:p>
                          <w:p w14:paraId="69568D25" w14:textId="77777777" w:rsidR="00641EAB" w:rsidRDefault="00641EAB" w:rsidP="00887BE9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1E609F5E" w14:textId="69D8EF87" w:rsidR="00641EAB" w:rsidRDefault="00641EAB" w:rsidP="00887BE9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NEIGHBORHOOD WATCH</w:t>
                            </w:r>
                          </w:p>
                          <w:p w14:paraId="75C625B1" w14:textId="77777777" w:rsidR="00641EAB" w:rsidRDefault="00641EAB" w:rsidP="00887BE9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30446411" w14:textId="3D0FD882" w:rsidR="00641EAB" w:rsidRDefault="00641EAB" w:rsidP="00641EAB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We have had reports of a couple walking around </w:t>
                            </w:r>
                            <w:r w:rsidR="000C627D">
                              <w:rPr>
                                <w:szCs w:val="24"/>
                              </w:rPr>
                              <w:t>our community taking pictures of all the homes.  Please be o</w:t>
                            </w:r>
                            <w:r w:rsidR="009D4DDA">
                              <w:rPr>
                                <w:szCs w:val="24"/>
                              </w:rPr>
                              <w:t>bservant</w:t>
                            </w:r>
                            <w:r w:rsidR="005E419A">
                              <w:rPr>
                                <w:szCs w:val="24"/>
                              </w:rPr>
                              <w:t xml:space="preserve"> </w:t>
                            </w:r>
                            <w:r w:rsidR="009D4DDA">
                              <w:rPr>
                                <w:szCs w:val="24"/>
                              </w:rPr>
                              <w:t xml:space="preserve">of strangers walking through the </w:t>
                            </w:r>
                            <w:proofErr w:type="gramStart"/>
                            <w:r w:rsidR="005E419A">
                              <w:rPr>
                                <w:szCs w:val="24"/>
                              </w:rPr>
                              <w:t>neighborhood</w:t>
                            </w:r>
                            <w:r w:rsidR="009D4DDA">
                              <w:rPr>
                                <w:szCs w:val="24"/>
                              </w:rPr>
                              <w:t>.</w:t>
                            </w:r>
                            <w:r w:rsidR="000A5E6B">
                              <w:rPr>
                                <w:szCs w:val="24"/>
                              </w:rPr>
                              <w:t>.</w:t>
                            </w:r>
                            <w:proofErr w:type="gramEnd"/>
                            <w:r w:rsidR="000A5E6B">
                              <w:rPr>
                                <w:szCs w:val="24"/>
                              </w:rPr>
                              <w:t xml:space="preserve">  If anyone has a doorbell camera</w:t>
                            </w:r>
                            <w:r w:rsidR="009D4DDA">
                              <w:rPr>
                                <w:szCs w:val="24"/>
                              </w:rPr>
                              <w:t>,</w:t>
                            </w:r>
                            <w:r w:rsidR="000A5E6B">
                              <w:rPr>
                                <w:szCs w:val="24"/>
                              </w:rPr>
                              <w:t xml:space="preserve"> could you please let the HOA know in case we need to</w:t>
                            </w:r>
                            <w:r w:rsidR="00557CE0">
                              <w:rPr>
                                <w:szCs w:val="24"/>
                              </w:rPr>
                              <w:t xml:space="preserve"> review any videos.  It is always prudent to be aware </w:t>
                            </w:r>
                            <w:r w:rsidR="00CA34B6">
                              <w:rPr>
                                <w:szCs w:val="24"/>
                              </w:rPr>
                              <w:t>of suspicious activity.</w:t>
                            </w:r>
                          </w:p>
                          <w:p w14:paraId="0F354522" w14:textId="77777777" w:rsidR="00CA34B6" w:rsidRDefault="00CA34B6" w:rsidP="00641EAB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53FCA906" w14:textId="3C011175" w:rsidR="00CA34B6" w:rsidRDefault="00CA34B6" w:rsidP="00CA34B6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SIGNS</w:t>
                            </w:r>
                          </w:p>
                          <w:p w14:paraId="0A63F38E" w14:textId="77777777" w:rsidR="00CA34B6" w:rsidRDefault="00CA34B6" w:rsidP="00CA34B6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6A4D6AE6" w14:textId="3B0A6ADA" w:rsidR="00225257" w:rsidRDefault="00CA34B6" w:rsidP="007C60E0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As we enter the political season, please be reminded that no signs or flags may be displayed </w:t>
                            </w:r>
                            <w:r w:rsidR="003D0A5E">
                              <w:rPr>
                                <w:szCs w:val="24"/>
                              </w:rPr>
                              <w:t xml:space="preserve">in your windows or </w:t>
                            </w:r>
                            <w:r>
                              <w:rPr>
                                <w:szCs w:val="24"/>
                              </w:rPr>
                              <w:t>the common areas.  The only flag allowed to be displayed within Cobblestone at Spring Creek is the American Fl</w:t>
                            </w:r>
                            <w:r w:rsidR="007C60E0">
                              <w:rPr>
                                <w:szCs w:val="24"/>
                              </w:rPr>
                              <w:t>ag.</w:t>
                            </w:r>
                          </w:p>
                          <w:p w14:paraId="1DA6F20A" w14:textId="77777777" w:rsidR="00735A0C" w:rsidRDefault="00735A0C" w:rsidP="007C60E0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2269C2C2" w14:textId="542B4E41" w:rsidR="00735A0C" w:rsidRDefault="00735A0C" w:rsidP="00735A0C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EXERCISE ROOM</w:t>
                            </w:r>
                          </w:p>
                          <w:p w14:paraId="0CFA30D3" w14:textId="77777777" w:rsidR="00735A0C" w:rsidRDefault="00735A0C" w:rsidP="00735A0C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460BC894" w14:textId="7F6A999F" w:rsidR="00735A0C" w:rsidRDefault="00735A0C" w:rsidP="00735A0C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The free weights in the fitness room have been refurbished by Steve Jacobsen.</w:t>
                            </w:r>
                            <w:r w:rsidR="007E6145">
                              <w:rPr>
                                <w:szCs w:val="24"/>
                              </w:rPr>
                              <w:t xml:space="preserve">  We would like to thank him for his service in keeping the clubhouse in such good repair.</w:t>
                            </w:r>
                          </w:p>
                          <w:p w14:paraId="524F6BB4" w14:textId="77777777" w:rsidR="007E6145" w:rsidRDefault="007E6145" w:rsidP="00735A0C">
                            <w:pPr>
                              <w:rPr>
                                <w:szCs w:val="24"/>
                              </w:rPr>
                            </w:pPr>
                          </w:p>
                          <w:p w14:paraId="79253402" w14:textId="7272227F" w:rsidR="007E6145" w:rsidRDefault="007E6145" w:rsidP="007E6145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SPRINKLERS</w:t>
                            </w:r>
                          </w:p>
                          <w:p w14:paraId="2FDAC103" w14:textId="77777777" w:rsidR="007E6145" w:rsidRDefault="007E6145" w:rsidP="007E6145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</w:p>
                          <w:p w14:paraId="77F95EBF" w14:textId="601A9C5D" w:rsidR="007E6145" w:rsidRPr="00641EAB" w:rsidRDefault="007E6145" w:rsidP="007E6145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It looks like we are finally getting to the end of the sprinkler repairs </w:t>
                            </w:r>
                            <w:r w:rsidR="003716C8">
                              <w:rPr>
                                <w:szCs w:val="24"/>
                              </w:rPr>
                              <w:t>caused by</w:t>
                            </w:r>
                            <w:r>
                              <w:rPr>
                                <w:szCs w:val="24"/>
                              </w:rPr>
                              <w:t xml:space="preserve"> fiber optic installation last fall.  We would like to thank </w:t>
                            </w:r>
                            <w:r w:rsidR="002115F5">
                              <w:rPr>
                                <w:szCs w:val="24"/>
                              </w:rPr>
                              <w:t xml:space="preserve">Tamie Fisher, </w:t>
                            </w:r>
                            <w:r>
                              <w:rPr>
                                <w:szCs w:val="24"/>
                              </w:rPr>
                              <w:t>Jason Dattage and his crew</w:t>
                            </w:r>
                            <w:r w:rsidR="002930B4">
                              <w:rPr>
                                <w:szCs w:val="24"/>
                              </w:rPr>
                              <w:t>,</w:t>
                            </w:r>
                            <w:r>
                              <w:rPr>
                                <w:szCs w:val="24"/>
                              </w:rPr>
                              <w:t xml:space="preserve"> for the hard work they have put in </w:t>
                            </w:r>
                            <w:r w:rsidR="00413400">
                              <w:rPr>
                                <w:szCs w:val="24"/>
                              </w:rPr>
                              <w:t>to get our sprinklers operating</w:t>
                            </w:r>
                            <w:r w:rsidR="002115F5">
                              <w:rPr>
                                <w:szCs w:val="24"/>
                              </w:rPr>
                              <w:t>.</w:t>
                            </w:r>
                            <w:r w:rsidR="00535180">
                              <w:rPr>
                                <w:szCs w:val="24"/>
                              </w:rPr>
                              <w:t xml:space="preserve">  Now we can look forward to working on the landscaping projects we have planned for this summer.</w:t>
                            </w:r>
                          </w:p>
                          <w:p w14:paraId="3372EA4B" w14:textId="77777777" w:rsidR="00641EAB" w:rsidRPr="00527FB1" w:rsidRDefault="00641EAB" w:rsidP="00887BE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3DD49252" w14:textId="77777777" w:rsidR="00F7543F" w:rsidRDefault="00F7543F" w:rsidP="00F7543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41EDCF9" w14:textId="77777777" w:rsidR="00FB06BD" w:rsidRDefault="00FB06BD" w:rsidP="003A302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E2400ED" w14:textId="77777777" w:rsidR="002D20E0" w:rsidRDefault="002D20E0" w:rsidP="00EC3A91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644549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66D4206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88AC9FA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F7367F1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967668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94D8AD7" w14:textId="77777777" w:rsidR="00935745" w:rsidRDefault="00935745" w:rsidP="0093574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ED43358" w14:textId="77777777" w:rsidR="00935745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DB8688D" w14:textId="77777777" w:rsidR="00935745" w:rsidRPr="00383E2E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C6A97A7" w14:textId="77777777" w:rsidR="00B24FF8" w:rsidRDefault="00B24FF8" w:rsidP="00566DE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488EF10E" w14:textId="77777777" w:rsidR="00935745" w:rsidRPr="00566DEA" w:rsidRDefault="00935745" w:rsidP="0093574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0EFDBE2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044AE89D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377450C2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6A31CE8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2C82EEB4" w14:textId="77777777" w:rsidR="00566DEA" w:rsidRP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7F350250" w14:textId="77777777" w:rsidR="004518AC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27F452EB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69191D9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45B148A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7DF1D31A" w14:textId="77777777" w:rsidR="004518AC" w:rsidRPr="002739B6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2DA4D31" w14:textId="77777777" w:rsidR="005454FF" w:rsidRPr="00D60A3A" w:rsidRDefault="005454FF" w:rsidP="002F6F2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576CE" id="Text Box 19" o:spid="_x0000_s1032" type="#_x0000_t202" style="position:absolute;margin-left:153.75pt;margin-top:13.65pt;width:382.5pt;height:6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" fillcolor="white [3201]" stroked="f" strokeweight=".5pt">
                <v:textbox>
                  <w:txbxContent>
                    <w:p w14:paraId="052A13C6" w14:textId="77777777" w:rsidR="00081813" w:rsidRDefault="00081813" w:rsidP="00DD07CC">
                      <w:pPr>
                        <w:rPr>
                          <w:sz w:val="20"/>
                        </w:rPr>
                      </w:pPr>
                    </w:p>
                    <w:p w14:paraId="54E1E3FA" w14:textId="5BB0F4B6" w:rsidR="00F7543F" w:rsidRPr="00527FB1" w:rsidRDefault="00887BE9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7FB1">
                        <w:rPr>
                          <w:sz w:val="40"/>
                          <w:szCs w:val="40"/>
                        </w:rPr>
                        <w:t xml:space="preserve">HOMEOWNERS </w:t>
                      </w:r>
                      <w:proofErr w:type="gramStart"/>
                      <w:r w:rsidRPr="00527FB1">
                        <w:rPr>
                          <w:sz w:val="40"/>
                          <w:szCs w:val="40"/>
                        </w:rPr>
                        <w:t>POT LUCK</w:t>
                      </w:r>
                      <w:proofErr w:type="gramEnd"/>
                      <w:r w:rsidRPr="00527FB1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1BB75C93" w14:textId="3724B58B" w:rsidR="00887BE9" w:rsidRPr="00527FB1" w:rsidRDefault="00887BE9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7FB1">
                        <w:rPr>
                          <w:sz w:val="40"/>
                          <w:szCs w:val="40"/>
                        </w:rPr>
                        <w:t>MONDAY, JULY 15, 2024</w:t>
                      </w:r>
                    </w:p>
                    <w:p w14:paraId="655DF644" w14:textId="27DB159D" w:rsidR="00887BE9" w:rsidRPr="00527FB1" w:rsidRDefault="001A00E6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7FB1">
                        <w:rPr>
                          <w:sz w:val="40"/>
                          <w:szCs w:val="40"/>
                        </w:rPr>
                        <w:t>6:00 p.m.</w:t>
                      </w:r>
                    </w:p>
                    <w:p w14:paraId="0E4CEC8A" w14:textId="3C9BDBCC" w:rsidR="001A00E6" w:rsidRPr="00527FB1" w:rsidRDefault="001A00E6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7FB1">
                        <w:rPr>
                          <w:sz w:val="40"/>
                          <w:szCs w:val="40"/>
                        </w:rPr>
                        <w:t>Cobblestone Clubhouse</w:t>
                      </w:r>
                    </w:p>
                    <w:p w14:paraId="79347EF2" w14:textId="4942F8FB" w:rsidR="001A00E6" w:rsidRDefault="001A00E6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7FB1">
                        <w:rPr>
                          <w:sz w:val="40"/>
                          <w:szCs w:val="40"/>
                        </w:rPr>
                        <w:t xml:space="preserve">All </w:t>
                      </w:r>
                      <w:r w:rsidR="00527FB1">
                        <w:rPr>
                          <w:sz w:val="40"/>
                          <w:szCs w:val="40"/>
                        </w:rPr>
                        <w:t>Cobblestone Residents</w:t>
                      </w:r>
                      <w:r w:rsidRPr="00527FB1">
                        <w:rPr>
                          <w:sz w:val="40"/>
                          <w:szCs w:val="40"/>
                        </w:rPr>
                        <w:t xml:space="preserve"> invited.  </w:t>
                      </w:r>
                      <w:r w:rsidR="00F079CD" w:rsidRPr="00527FB1">
                        <w:rPr>
                          <w:sz w:val="40"/>
                          <w:szCs w:val="40"/>
                        </w:rPr>
                        <w:t xml:space="preserve">Please bring a </w:t>
                      </w:r>
                      <w:proofErr w:type="gramStart"/>
                      <w:r w:rsidR="00F079CD" w:rsidRPr="00527FB1">
                        <w:rPr>
                          <w:sz w:val="40"/>
                          <w:szCs w:val="40"/>
                        </w:rPr>
                        <w:t>pot luck</w:t>
                      </w:r>
                      <w:proofErr w:type="gramEnd"/>
                      <w:r w:rsidR="00F079CD" w:rsidRPr="00527FB1">
                        <w:rPr>
                          <w:sz w:val="40"/>
                          <w:szCs w:val="40"/>
                        </w:rPr>
                        <w:t xml:space="preserve"> dish to share.  </w:t>
                      </w:r>
                      <w:r w:rsidR="00641EAB">
                        <w:rPr>
                          <w:sz w:val="40"/>
                          <w:szCs w:val="40"/>
                        </w:rPr>
                        <w:t>Sloppy Joe</w:t>
                      </w:r>
                      <w:r w:rsidR="00F079CD" w:rsidRPr="00527FB1">
                        <w:rPr>
                          <w:sz w:val="40"/>
                          <w:szCs w:val="40"/>
                        </w:rPr>
                        <w:t xml:space="preserve"> sandwiches and buns provided.</w:t>
                      </w:r>
                    </w:p>
                    <w:p w14:paraId="69568D25" w14:textId="77777777" w:rsidR="00641EAB" w:rsidRDefault="00641EAB" w:rsidP="00887BE9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1E609F5E" w14:textId="69D8EF87" w:rsidR="00641EAB" w:rsidRDefault="00641EAB" w:rsidP="00887BE9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NEIGHBORHOOD WATCH</w:t>
                      </w:r>
                    </w:p>
                    <w:p w14:paraId="75C625B1" w14:textId="77777777" w:rsidR="00641EAB" w:rsidRDefault="00641EAB" w:rsidP="00887BE9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30446411" w14:textId="3D0FD882" w:rsidR="00641EAB" w:rsidRDefault="00641EAB" w:rsidP="00641EAB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We have had reports of a couple walking around </w:t>
                      </w:r>
                      <w:r w:rsidR="000C627D">
                        <w:rPr>
                          <w:szCs w:val="24"/>
                        </w:rPr>
                        <w:t>our community taking pictures of all the homes.  Please be o</w:t>
                      </w:r>
                      <w:r w:rsidR="009D4DDA">
                        <w:rPr>
                          <w:szCs w:val="24"/>
                        </w:rPr>
                        <w:t>bservant</w:t>
                      </w:r>
                      <w:r w:rsidR="005E419A">
                        <w:rPr>
                          <w:szCs w:val="24"/>
                        </w:rPr>
                        <w:t xml:space="preserve"> </w:t>
                      </w:r>
                      <w:r w:rsidR="009D4DDA">
                        <w:rPr>
                          <w:szCs w:val="24"/>
                        </w:rPr>
                        <w:t xml:space="preserve">of strangers walking through the </w:t>
                      </w:r>
                      <w:proofErr w:type="gramStart"/>
                      <w:r w:rsidR="005E419A">
                        <w:rPr>
                          <w:szCs w:val="24"/>
                        </w:rPr>
                        <w:t>neighborhood</w:t>
                      </w:r>
                      <w:r w:rsidR="009D4DDA">
                        <w:rPr>
                          <w:szCs w:val="24"/>
                        </w:rPr>
                        <w:t>.</w:t>
                      </w:r>
                      <w:r w:rsidR="000A5E6B">
                        <w:rPr>
                          <w:szCs w:val="24"/>
                        </w:rPr>
                        <w:t>.</w:t>
                      </w:r>
                      <w:proofErr w:type="gramEnd"/>
                      <w:r w:rsidR="000A5E6B">
                        <w:rPr>
                          <w:szCs w:val="24"/>
                        </w:rPr>
                        <w:t xml:space="preserve">  If anyone has a doorbell camera</w:t>
                      </w:r>
                      <w:r w:rsidR="009D4DDA">
                        <w:rPr>
                          <w:szCs w:val="24"/>
                        </w:rPr>
                        <w:t>,</w:t>
                      </w:r>
                      <w:r w:rsidR="000A5E6B">
                        <w:rPr>
                          <w:szCs w:val="24"/>
                        </w:rPr>
                        <w:t xml:space="preserve"> could you please let the HOA know in case we need to</w:t>
                      </w:r>
                      <w:r w:rsidR="00557CE0">
                        <w:rPr>
                          <w:szCs w:val="24"/>
                        </w:rPr>
                        <w:t xml:space="preserve"> review any videos.  It is always prudent to be aware </w:t>
                      </w:r>
                      <w:r w:rsidR="00CA34B6">
                        <w:rPr>
                          <w:szCs w:val="24"/>
                        </w:rPr>
                        <w:t>of suspicious activity.</w:t>
                      </w:r>
                    </w:p>
                    <w:p w14:paraId="0F354522" w14:textId="77777777" w:rsidR="00CA34B6" w:rsidRDefault="00CA34B6" w:rsidP="00641EAB">
                      <w:pPr>
                        <w:rPr>
                          <w:szCs w:val="24"/>
                        </w:rPr>
                      </w:pPr>
                    </w:p>
                    <w:p w14:paraId="53FCA906" w14:textId="3C011175" w:rsidR="00CA34B6" w:rsidRDefault="00CA34B6" w:rsidP="00CA34B6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SIGNS</w:t>
                      </w:r>
                    </w:p>
                    <w:p w14:paraId="0A63F38E" w14:textId="77777777" w:rsidR="00CA34B6" w:rsidRDefault="00CA34B6" w:rsidP="00CA34B6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6A4D6AE6" w14:textId="3B0A6ADA" w:rsidR="00225257" w:rsidRDefault="00CA34B6" w:rsidP="007C60E0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As we enter the political season, please be reminded that no signs or flags may be displayed </w:t>
                      </w:r>
                      <w:r w:rsidR="003D0A5E">
                        <w:rPr>
                          <w:szCs w:val="24"/>
                        </w:rPr>
                        <w:t xml:space="preserve">in your windows or </w:t>
                      </w:r>
                      <w:r>
                        <w:rPr>
                          <w:szCs w:val="24"/>
                        </w:rPr>
                        <w:t>the common areas.  The only flag allowed to be displayed within Cobblestone at Spring Creek is the American Fl</w:t>
                      </w:r>
                      <w:r w:rsidR="007C60E0">
                        <w:rPr>
                          <w:szCs w:val="24"/>
                        </w:rPr>
                        <w:t>ag.</w:t>
                      </w:r>
                    </w:p>
                    <w:p w14:paraId="1DA6F20A" w14:textId="77777777" w:rsidR="00735A0C" w:rsidRDefault="00735A0C" w:rsidP="007C60E0">
                      <w:pPr>
                        <w:rPr>
                          <w:szCs w:val="24"/>
                        </w:rPr>
                      </w:pPr>
                    </w:p>
                    <w:p w14:paraId="2269C2C2" w14:textId="542B4E41" w:rsidR="00735A0C" w:rsidRDefault="00735A0C" w:rsidP="00735A0C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EXERCISE ROOM</w:t>
                      </w:r>
                    </w:p>
                    <w:p w14:paraId="0CFA30D3" w14:textId="77777777" w:rsidR="00735A0C" w:rsidRDefault="00735A0C" w:rsidP="00735A0C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460BC894" w14:textId="7F6A999F" w:rsidR="00735A0C" w:rsidRDefault="00735A0C" w:rsidP="00735A0C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The free weights in the fitness room have been refurbished by Steve Jacobsen.</w:t>
                      </w:r>
                      <w:r w:rsidR="007E6145">
                        <w:rPr>
                          <w:szCs w:val="24"/>
                        </w:rPr>
                        <w:t xml:space="preserve">  We would like to thank him for his service in keeping the clubhouse in such good repair.</w:t>
                      </w:r>
                    </w:p>
                    <w:p w14:paraId="524F6BB4" w14:textId="77777777" w:rsidR="007E6145" w:rsidRDefault="007E6145" w:rsidP="00735A0C">
                      <w:pPr>
                        <w:rPr>
                          <w:szCs w:val="24"/>
                        </w:rPr>
                      </w:pPr>
                    </w:p>
                    <w:p w14:paraId="79253402" w14:textId="7272227F" w:rsidR="007E6145" w:rsidRDefault="007E6145" w:rsidP="007E6145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SPRINKLERS</w:t>
                      </w:r>
                    </w:p>
                    <w:p w14:paraId="2FDAC103" w14:textId="77777777" w:rsidR="007E6145" w:rsidRDefault="007E6145" w:rsidP="007E6145">
                      <w:pPr>
                        <w:jc w:val="center"/>
                        <w:rPr>
                          <w:szCs w:val="24"/>
                        </w:rPr>
                      </w:pPr>
                    </w:p>
                    <w:p w14:paraId="77F95EBF" w14:textId="601A9C5D" w:rsidR="007E6145" w:rsidRPr="00641EAB" w:rsidRDefault="007E6145" w:rsidP="007E6145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It looks like we are finally getting to the end of the sprinkler repairs </w:t>
                      </w:r>
                      <w:r w:rsidR="003716C8">
                        <w:rPr>
                          <w:szCs w:val="24"/>
                        </w:rPr>
                        <w:t>caused by</w:t>
                      </w:r>
                      <w:r>
                        <w:rPr>
                          <w:szCs w:val="24"/>
                        </w:rPr>
                        <w:t xml:space="preserve"> fiber optic installation last fall.  We would like to thank </w:t>
                      </w:r>
                      <w:r w:rsidR="002115F5">
                        <w:rPr>
                          <w:szCs w:val="24"/>
                        </w:rPr>
                        <w:t xml:space="preserve">Tamie Fisher, </w:t>
                      </w:r>
                      <w:r>
                        <w:rPr>
                          <w:szCs w:val="24"/>
                        </w:rPr>
                        <w:t>Jason Dattage and his crew</w:t>
                      </w:r>
                      <w:r w:rsidR="002930B4">
                        <w:rPr>
                          <w:szCs w:val="24"/>
                        </w:rPr>
                        <w:t>,</w:t>
                      </w:r>
                      <w:r>
                        <w:rPr>
                          <w:szCs w:val="24"/>
                        </w:rPr>
                        <w:t xml:space="preserve"> for the hard work they have put in </w:t>
                      </w:r>
                      <w:r w:rsidR="00413400">
                        <w:rPr>
                          <w:szCs w:val="24"/>
                        </w:rPr>
                        <w:t>to get our sprinklers operating</w:t>
                      </w:r>
                      <w:r w:rsidR="002115F5">
                        <w:rPr>
                          <w:szCs w:val="24"/>
                        </w:rPr>
                        <w:t>.</w:t>
                      </w:r>
                      <w:r w:rsidR="00535180">
                        <w:rPr>
                          <w:szCs w:val="24"/>
                        </w:rPr>
                        <w:t xml:space="preserve">  Now we can look forward to working on the landscaping projects we have planned for this summer.</w:t>
                      </w:r>
                    </w:p>
                    <w:p w14:paraId="3372EA4B" w14:textId="77777777" w:rsidR="00641EAB" w:rsidRPr="00527FB1" w:rsidRDefault="00641EAB" w:rsidP="00887BE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14:paraId="3DD49252" w14:textId="77777777" w:rsidR="00F7543F" w:rsidRDefault="00F7543F" w:rsidP="00F7543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41EDCF9" w14:textId="77777777" w:rsidR="00FB06BD" w:rsidRDefault="00FB06BD" w:rsidP="003A302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E2400ED" w14:textId="77777777" w:rsidR="002D20E0" w:rsidRDefault="002D20E0" w:rsidP="00EC3A91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644549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766D4206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88AC9FA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F7367F1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967668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94D8AD7" w14:textId="77777777" w:rsidR="00935745" w:rsidRDefault="00935745" w:rsidP="0093574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ED43358" w14:textId="77777777" w:rsidR="00935745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DB8688D" w14:textId="77777777" w:rsidR="00935745" w:rsidRPr="00383E2E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C6A97A7" w14:textId="77777777" w:rsidR="00B24FF8" w:rsidRDefault="00B24FF8" w:rsidP="00566DEA">
                      <w:pPr>
                        <w:rPr>
                          <w:sz w:val="20"/>
                        </w:rPr>
                      </w:pPr>
                    </w:p>
                    <w:p w14:paraId="488EF10E" w14:textId="77777777" w:rsidR="00935745" w:rsidRPr="00566DEA" w:rsidRDefault="00935745" w:rsidP="00935745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0EFDBE2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044AE89D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377450C2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6A31CE8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2C82EEB4" w14:textId="77777777" w:rsidR="00566DEA" w:rsidRP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7F350250" w14:textId="77777777" w:rsidR="004518AC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27F452EB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069191D9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645B148A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7DF1D31A" w14:textId="77777777" w:rsidR="004518AC" w:rsidRPr="002739B6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32DA4D31" w14:textId="77777777" w:rsidR="005454FF" w:rsidRPr="00D60A3A" w:rsidRDefault="005454FF" w:rsidP="002F6F2C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610F13" w14:textId="361807D7" w:rsidR="001045BD" w:rsidRDefault="00F7543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E874FB" wp14:editId="47B2F5F1">
                <wp:simplePos x="0" y="0"/>
                <wp:positionH relativeFrom="column">
                  <wp:posOffset>-76200</wp:posOffset>
                </wp:positionH>
                <wp:positionV relativeFrom="paragraph">
                  <wp:posOffset>150495</wp:posOffset>
                </wp:positionV>
                <wp:extent cx="1914525" cy="1571625"/>
                <wp:effectExtent l="0" t="0" r="28575" b="28575"/>
                <wp:wrapNone/>
                <wp:docPr id="12" name="Text Box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D4AD8" w14:textId="40AE1530" w:rsidR="00152263" w:rsidRDefault="00152263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</w:t>
                            </w:r>
                            <w:r w:rsidR="00C264C5">
                              <w:t xml:space="preserve"> </w:t>
                            </w:r>
                          </w:p>
                          <w:p w14:paraId="398D2BFE" w14:textId="177C163C" w:rsidR="00152263" w:rsidRDefault="00D33E0D" w:rsidP="00814F7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6DAA68" wp14:editId="1F5DAD4A">
                                  <wp:extent cx="1722755" cy="1181100"/>
                                  <wp:effectExtent l="0" t="0" r="0" b="0"/>
                                  <wp:docPr id="507200529" name="Picture 15" descr="A red text with a blue and white diamo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7200529" name="Picture 15" descr="A red text with a blue and white diamond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2755" cy="1181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874FB" id="Text Box 932" o:spid="_x0000_s1033" type="#_x0000_t202" style="position:absolute;margin-left:-6pt;margin-top:11.85pt;width:150.7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">
                <v:textbox>
                  <w:txbxContent>
                    <w:p w14:paraId="79DD4AD8" w14:textId="40AE1530" w:rsidR="00152263" w:rsidRDefault="00152263">
                      <w:pPr>
                        <w:rPr>
                          <w:noProof/>
                        </w:rPr>
                      </w:pPr>
                      <w:r>
                        <w:t xml:space="preserve"> </w:t>
                      </w:r>
                      <w:r w:rsidR="00C264C5">
                        <w:t xml:space="preserve"> </w:t>
                      </w:r>
                    </w:p>
                    <w:p w14:paraId="398D2BFE" w14:textId="177C163C" w:rsidR="00152263" w:rsidRDefault="00D33E0D" w:rsidP="00814F7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6DAA68" wp14:editId="1F5DAD4A">
                            <wp:extent cx="1722755" cy="1181100"/>
                            <wp:effectExtent l="0" t="0" r="0" b="0"/>
                            <wp:docPr id="507200529" name="Picture 15" descr="A red text with a blue and white diamo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7200529" name="Picture 15" descr="A red text with a blue and white diamond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2755" cy="1181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A686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66C838" wp14:editId="0039A6ED">
                <wp:simplePos x="0" y="0"/>
                <wp:positionH relativeFrom="column">
                  <wp:posOffset>3362325</wp:posOffset>
                </wp:positionH>
                <wp:positionV relativeFrom="paragraph">
                  <wp:posOffset>32386</wp:posOffset>
                </wp:positionV>
                <wp:extent cx="2839085" cy="45719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839085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7F79CE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6C838" id="Text Box 21" o:spid="_x0000_s1034" type="#_x0000_t202" style="position:absolute;margin-left:264.75pt;margin-top:2.55pt;width:223.55pt;height:3.6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" fillcolor="white [3201]" stroked="f" strokeweight=".5pt">
                <v:textbox>
                  <w:txbxContent>
                    <w:p w14:paraId="6A7F79CE" w14:textId="77777777" w:rsidR="00C4098B" w:rsidRDefault="00C4098B"/>
                  </w:txbxContent>
                </v:textbox>
              </v:shape>
            </w:pict>
          </mc:Fallback>
        </mc:AlternateContent>
      </w:r>
      <w:r w:rsidR="00C4098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E9E22" wp14:editId="20753E6B">
                <wp:simplePos x="0" y="0"/>
                <wp:positionH relativeFrom="column">
                  <wp:posOffset>3056021</wp:posOffset>
                </wp:positionH>
                <wp:positionV relativeFrom="paragraph">
                  <wp:posOffset>16242</wp:posOffset>
                </wp:positionV>
                <wp:extent cx="2839085" cy="545097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085" cy="5450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805F9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E9E22" id="Text Box 18" o:spid="_x0000_s1035" type="#_x0000_t202" style="position:absolute;margin-left:240.65pt;margin-top:1.3pt;width:223.55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" fillcolor="white [3201]" stroked="f" strokeweight=".5pt">
                <v:textbox>
                  <w:txbxContent>
                    <w:p w14:paraId="06E805F9" w14:textId="77777777" w:rsidR="00C4098B" w:rsidRDefault="00C4098B"/>
                  </w:txbxContent>
                </v:textbox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0" allowOverlap="1" wp14:anchorId="4CE84DF6" wp14:editId="0703ADF6">
                <wp:simplePos x="0" y="0"/>
                <wp:positionH relativeFrom="page">
                  <wp:posOffset>2197735</wp:posOffset>
                </wp:positionH>
                <wp:positionV relativeFrom="page">
                  <wp:posOffset>1428750</wp:posOffset>
                </wp:positionV>
                <wp:extent cx="4419600" cy="209550"/>
                <wp:effectExtent l="0" t="0" r="254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52D38" w14:textId="77777777" w:rsidR="00152263" w:rsidRPr="00163E61" w:rsidRDefault="00152263" w:rsidP="00A54956">
                            <w:pPr>
                              <w:pStyle w:val="Heading9"/>
                              <w:ind w:left="1440" w:firstLine="720"/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</w:pPr>
                            <w:r w:rsidRPr="00163E61"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  <w:t>A Private Residential Community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84DF6" id="Text Box 11" o:spid="_x0000_s1036" type="#_x0000_t202" style="position:absolute;margin-left:173.05pt;margin-top:112.5pt;width:348pt;height:16.5pt;z-index: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" o:allowincell="f" filled="f" stroked="f">
                <v:textbox inset="0,0,0,0">
                  <w:txbxContent>
                    <w:p w14:paraId="5B152D38" w14:textId="77777777" w:rsidR="00152263" w:rsidRPr="00163E61" w:rsidRDefault="00152263" w:rsidP="00A54956">
                      <w:pPr>
                        <w:pStyle w:val="Heading9"/>
                        <w:ind w:left="1440" w:firstLine="720"/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</w:pPr>
                      <w:r w:rsidRPr="00163E61"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  <w:t>A Private Residential Community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8C230B" w14:textId="55209AE0" w:rsidR="001045BD" w:rsidRDefault="001045BD">
      <w:pPr>
        <w:rPr>
          <w:noProof/>
        </w:rPr>
      </w:pPr>
    </w:p>
    <w:p w14:paraId="5029405A" w14:textId="77777777" w:rsidR="001045BD" w:rsidRDefault="001045BD">
      <w:pPr>
        <w:rPr>
          <w:noProof/>
        </w:rPr>
      </w:pPr>
    </w:p>
    <w:p w14:paraId="599690FD" w14:textId="77777777" w:rsidR="001045BD" w:rsidRDefault="001045BD" w:rsidP="001045BD">
      <w:pPr>
        <w:ind w:left="1440" w:firstLine="720"/>
        <w:rPr>
          <w:noProof/>
        </w:rPr>
      </w:pPr>
    </w:p>
    <w:p w14:paraId="00452104" w14:textId="77777777" w:rsidR="00E841AB" w:rsidRDefault="001045BD">
      <w:pPr>
        <w:rPr>
          <w:noProof/>
        </w:rPr>
      </w:pPr>
      <w:r>
        <w:rPr>
          <w:noProof/>
        </w:rPr>
        <w:t xml:space="preserve">     </w:t>
      </w:r>
    </w:p>
    <w:p w14:paraId="77104787" w14:textId="77777777" w:rsidR="00E841AB" w:rsidRDefault="00E841AB">
      <w:pPr>
        <w:rPr>
          <w:noProof/>
        </w:rPr>
      </w:pPr>
    </w:p>
    <w:p w14:paraId="46950546" w14:textId="77777777" w:rsidR="00E841AB" w:rsidRPr="00160BE8" w:rsidRDefault="00E6505F" w:rsidP="00E6505F">
      <w:pPr>
        <w:tabs>
          <w:tab w:val="left" w:pos="1095"/>
        </w:tabs>
        <w:rPr>
          <w:noProof/>
          <w:sz w:val="20"/>
        </w:rPr>
      </w:pPr>
      <w:r w:rsidRPr="00160BE8">
        <w:rPr>
          <w:noProof/>
          <w:sz w:val="20"/>
        </w:rPr>
        <w:tab/>
      </w:r>
    </w:p>
    <w:p w14:paraId="5DF820A0" w14:textId="77777777" w:rsidR="00E841AB" w:rsidRDefault="00E841AB">
      <w:pPr>
        <w:rPr>
          <w:noProof/>
        </w:rPr>
      </w:pPr>
    </w:p>
    <w:p w14:paraId="13087DEF" w14:textId="0FF58876" w:rsidR="00E841AB" w:rsidRDefault="00591CA0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0" allowOverlap="1" wp14:anchorId="2FA6AE8E" wp14:editId="28833FE6">
                <wp:simplePos x="0" y="0"/>
                <wp:positionH relativeFrom="page">
                  <wp:posOffset>3007360</wp:posOffset>
                </wp:positionH>
                <wp:positionV relativeFrom="page">
                  <wp:posOffset>5762625</wp:posOffset>
                </wp:positionV>
                <wp:extent cx="3244215" cy="285750"/>
                <wp:effectExtent l="0" t="0" r="0" b="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21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2044C" w14:textId="77777777" w:rsidR="00152263" w:rsidRPr="00891C54" w:rsidRDefault="00152263">
                            <w:pPr>
                              <w:pStyle w:val="Heading2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6AE8E" id="Text Box 14" o:spid="_x0000_s1037" type="#_x0000_t202" style="position:absolute;left:0;text-align:left;margin-left:236.8pt;margin-top:453.75pt;width:255.45pt;height:22.5pt;z-index: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" o:allowincell="f" filled="f" stroked="f">
                <v:textbox inset="0,0,0,0">
                  <w:txbxContent>
                    <w:p w14:paraId="5752044C" w14:textId="77777777" w:rsidR="00152263" w:rsidRPr="00891C54" w:rsidRDefault="00152263">
                      <w:pPr>
                        <w:pStyle w:val="Heading2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0" allowOverlap="1" wp14:anchorId="5C47B90F" wp14:editId="3F8E64BB">
                <wp:simplePos x="0" y="0"/>
                <wp:positionH relativeFrom="page">
                  <wp:posOffset>2150110</wp:posOffset>
                </wp:positionH>
                <wp:positionV relativeFrom="page">
                  <wp:posOffset>4552950</wp:posOffset>
                </wp:positionV>
                <wp:extent cx="4800600" cy="312420"/>
                <wp:effectExtent l="0" t="0" r="2540" b="190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A4E3C6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  <w:p w14:paraId="44C2E671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7B90F" id="Text Box 13" o:spid="_x0000_s1038" type="#_x0000_t202" style="position:absolute;left:0;text-align:left;margin-left:169.3pt;margin-top:358.5pt;width:378pt;height:24.6pt;z-index: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" o:allowincell="f" filled="f" stroked="f">
                <v:textbox inset="0,0,0,0">
                  <w:txbxContent>
                    <w:p w14:paraId="04A4E3C6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  <w:p w14:paraId="44C2E671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1ECFE04B" wp14:editId="27DC7164">
                <wp:simplePos x="0" y="0"/>
                <wp:positionH relativeFrom="page">
                  <wp:posOffset>622935</wp:posOffset>
                </wp:positionH>
                <wp:positionV relativeFrom="page">
                  <wp:posOffset>447040</wp:posOffset>
                </wp:positionV>
                <wp:extent cx="1485900" cy="9156700"/>
                <wp:effectExtent l="3810" t="8890" r="5715" b="6985"/>
                <wp:wrapNone/>
                <wp:docPr id="6" name="DOM 1" descr="Green design rectang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9156700"/>
                        </a:xfrm>
                        <a:prstGeom prst="rect">
                          <a:avLst/>
                        </a:prstGeom>
                        <a:solidFill>
                          <a:srgbClr val="666633">
                            <a:alpha val="6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331565" id="DOM 1" o:spid="_x0000_s1026" alt="Green design rectangle" style="position:absolute;margin-left:49.05pt;margin-top:35.2pt;width:117pt;height:721pt;z-index:-2517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" o:allowincell="f" fillcolor="#663" stroked="f" strokeweight="0">
                <v:fill opacity="43176f"/>
                <w10:wrap anchorx="page" anchory="page"/>
              </v:rect>
            </w:pict>
          </mc:Fallback>
        </mc:AlternateContent>
      </w:r>
      <w:r w:rsidR="000B4E01">
        <w:rPr>
          <w:noProof/>
        </w:rPr>
        <w:t xml:space="preserve"> </w:t>
      </w:r>
      <w:r w:rsidR="00F87A2B">
        <w:rPr>
          <w:noProof/>
        </w:rPr>
        <w:t>N</w:t>
      </w:r>
    </w:p>
    <w:p w14:paraId="47D3EB34" w14:textId="77777777" w:rsidR="00F87A2B" w:rsidRDefault="00F87A2B" w:rsidP="006A443A">
      <w:pPr>
        <w:ind w:left="1440" w:firstLine="720"/>
        <w:rPr>
          <w:noProof/>
        </w:rPr>
      </w:pPr>
    </w:p>
    <w:p w14:paraId="27F2F844" w14:textId="5980DC40" w:rsidR="00F87A2B" w:rsidRDefault="005A67FA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0" allowOverlap="1" wp14:anchorId="4E372AE1" wp14:editId="5AF33A9E">
                <wp:simplePos x="0" y="0"/>
                <wp:positionH relativeFrom="margin">
                  <wp:align>left</wp:align>
                </wp:positionH>
                <wp:positionV relativeFrom="page">
                  <wp:posOffset>3295650</wp:posOffset>
                </wp:positionV>
                <wp:extent cx="1828800" cy="62865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2865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A0A9D0" w14:textId="77777777" w:rsidR="00152263" w:rsidRPr="00525117" w:rsidRDefault="00152263" w:rsidP="007C0AD8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rPr>
                                <w:b/>
                                <w:i/>
                                <w:color w:val="FFFFFF"/>
                                <w:sz w:val="16"/>
                                <w:u w:val="single"/>
                              </w:rPr>
                            </w:pPr>
                          </w:p>
                          <w:p w14:paraId="3AB553A4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Cobblestone at Spring Creek</w:t>
                            </w:r>
                          </w:p>
                          <w:p w14:paraId="59567AF1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445 N. Pine Grove Lane</w:t>
                            </w:r>
                          </w:p>
                          <w:p w14:paraId="65B74A83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Providence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, UT 84332</w:t>
                            </w:r>
                          </w:p>
                          <w:p w14:paraId="43B2710F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2FA834C0" w14:textId="77777777" w:rsidR="00822973" w:rsidRPr="003936E2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OFFICE HOURS:</w:t>
                            </w:r>
                          </w:p>
                          <w:p w14:paraId="62FC7D98" w14:textId="77777777" w:rsidR="00822973" w:rsidRPr="00FB3FF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Tues and Thurs – Noon – 3pm</w:t>
                            </w:r>
                          </w:p>
                          <w:p w14:paraId="0B6B13E0" w14:textId="77777777" w:rsidR="00822973" w:rsidRPr="00317DAA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DDDDDD" w:themeColor="accent1"/>
                                <w:sz w:val="1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5E6422E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</w:rPr>
                              <w:t xml:space="preserve">OFFICE 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PHONE:</w:t>
                            </w:r>
                          </w:p>
                          <w:p w14:paraId="0D85B55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(435) 753-9673</w:t>
                            </w:r>
                          </w:p>
                          <w:p w14:paraId="5D8A3074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971C349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WEBSITE:</w:t>
                            </w:r>
                          </w:p>
                          <w:p w14:paraId="3C5D85A3" w14:textId="77777777" w:rsidR="00822973" w:rsidRPr="008E6041" w:rsidRDefault="004D196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1" w:history="1">
                              <w:r w:rsidR="00822973" w:rsidRPr="008E6041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http://cobblestoneatspringcreek.org</w:t>
                              </w:r>
                            </w:hyperlink>
                          </w:p>
                          <w:p w14:paraId="6ADC87F1" w14:textId="77777777" w:rsidR="00822973" w:rsidRPr="008E604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581E91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</w:rPr>
                            </w:pPr>
                            <w:r w:rsidRPr="00C45234">
                              <w:rPr>
                                <w:sz w:val="16"/>
                              </w:rPr>
                              <w:t>EMAIL:</w:t>
                            </w:r>
                          </w:p>
                          <w:p w14:paraId="34995773" w14:textId="77777777" w:rsidR="00822973" w:rsidRPr="00C45234" w:rsidRDefault="004D196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2" w:history="1">
                              <w:r w:rsidR="00822973" w:rsidRPr="00C4523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cobblestonehome@comcast.net</w:t>
                              </w:r>
                            </w:hyperlink>
                          </w:p>
                          <w:p w14:paraId="79BCA82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558B9DAF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Contact Information:</w:t>
                            </w:r>
                          </w:p>
                          <w:p w14:paraId="682D215B" w14:textId="386F4C5F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Doris Seria</w:t>
                            </w:r>
                            <w:r w:rsidR="00332F09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, President</w:t>
                            </w:r>
                          </w:p>
                          <w:p w14:paraId="266597A5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F368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435-787-1018</w:t>
                            </w:r>
                          </w:p>
                          <w:p w14:paraId="756ACBDD" w14:textId="693CEDC8" w:rsidR="00893AD2" w:rsidRDefault="00893AD2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Brad Blau</w:t>
                            </w:r>
                          </w:p>
                          <w:p w14:paraId="47BCABC1" w14:textId="21417D00" w:rsidR="00332F09" w:rsidRPr="00332F09" w:rsidRDefault="00332F09" w:rsidP="00893AD2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Ta</w:t>
                            </w:r>
                            <w:r w:rsidR="00542E50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mie Fis</w:t>
                            </w:r>
                            <w:r w:rsidRPr="00DD07CC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her</w:t>
                            </w:r>
                          </w:p>
                          <w:p w14:paraId="3B4EAD97" w14:textId="3603AC67" w:rsidR="00822973" w:rsidRPr="00F368D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Nate Nydegger</w:t>
                            </w:r>
                          </w:p>
                          <w:p w14:paraId="54665AF6" w14:textId="11E14004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Randy Anderson</w:t>
                            </w:r>
                          </w:p>
                          <w:p w14:paraId="4DBD7F02" w14:textId="16C6F860" w:rsidR="00EF480B" w:rsidRDefault="007B579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435-760-0710</w:t>
                            </w:r>
                          </w:p>
                          <w:p w14:paraId="013051E6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35C29B8E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05D65681" w14:textId="77777777" w:rsidR="00822973" w:rsidRPr="00F368D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Management Committee</w:t>
                            </w:r>
                          </w:p>
                          <w:p w14:paraId="0AC14F7C" w14:textId="77777777" w:rsidR="00822973" w:rsidRPr="007C0AD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Meetings are on the</w:t>
                            </w: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first Monday of each month at 6p.m.  Homeowners</w:t>
                            </w: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Invited.</w:t>
                            </w:r>
                          </w:p>
                          <w:p w14:paraId="3512F980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2C79744" w14:textId="20896196" w:rsidR="00152263" w:rsidRPr="00826A9A" w:rsidRDefault="00152263" w:rsidP="00826A9A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72AE1" id="Text Box 10" o:spid="_x0000_s1039" type="#_x0000_t202" style="position:absolute;left:0;text-align:left;margin-left:0;margin-top:259.5pt;width:2in;height:495pt;z-index:251616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" o:allowincell="f" fillcolor="#dedede [2894]" stroked="f">
                <v:textbox inset="0,0,0,0">
                  <w:txbxContent>
                    <w:p w14:paraId="5DA0A9D0" w14:textId="77777777" w:rsidR="00152263" w:rsidRPr="00525117" w:rsidRDefault="00152263" w:rsidP="007C0AD8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rPr>
                          <w:b/>
                          <w:i/>
                          <w:color w:val="FFFFFF"/>
                          <w:sz w:val="16"/>
                          <w:u w:val="single"/>
                        </w:rPr>
                      </w:pPr>
                    </w:p>
                    <w:p w14:paraId="3AB553A4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Cobblestone at Spring Creek</w:t>
                      </w:r>
                    </w:p>
                    <w:p w14:paraId="59567AF1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445 N. Pine Grove Lane</w:t>
                      </w:r>
                    </w:p>
                    <w:p w14:paraId="65B74A83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Providence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, UT 84332</w:t>
                      </w:r>
                    </w:p>
                    <w:p w14:paraId="43B2710F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2FA834C0" w14:textId="77777777" w:rsidR="00822973" w:rsidRPr="003936E2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OFFICE HOURS:</w:t>
                      </w:r>
                    </w:p>
                    <w:p w14:paraId="62FC7D98" w14:textId="77777777" w:rsidR="00822973" w:rsidRPr="00FB3FF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</w:rPr>
                        <w:t>Tues and Thurs – Noon – 3pm</w:t>
                      </w:r>
                    </w:p>
                    <w:p w14:paraId="0B6B13E0" w14:textId="77777777" w:rsidR="00822973" w:rsidRPr="00317DAA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DDDDDD" w:themeColor="accent1"/>
                          <w:sz w:val="1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5E6422E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</w:rPr>
                        <w:t xml:space="preserve">OFFICE 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PHONE:</w:t>
                      </w:r>
                    </w:p>
                    <w:p w14:paraId="0D85B55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(435) 753-9673</w:t>
                      </w:r>
                    </w:p>
                    <w:p w14:paraId="5D8A3074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1971C349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WEBSITE:</w:t>
                      </w:r>
                    </w:p>
                    <w:p w14:paraId="3C5D85A3" w14:textId="77777777" w:rsidR="00822973" w:rsidRPr="008E6041" w:rsidRDefault="004D196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3" w:history="1">
                        <w:r w:rsidR="00822973" w:rsidRPr="008E6041">
                          <w:rPr>
                            <w:rStyle w:val="Hyperlink"/>
                            <w:sz w:val="16"/>
                            <w:szCs w:val="16"/>
                          </w:rPr>
                          <w:t>http://cobblestoneatspringcreek.org</w:t>
                        </w:r>
                      </w:hyperlink>
                    </w:p>
                    <w:p w14:paraId="6ADC87F1" w14:textId="77777777" w:rsidR="00822973" w:rsidRPr="008E604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9581E91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</w:rPr>
                      </w:pPr>
                      <w:r w:rsidRPr="00C45234">
                        <w:rPr>
                          <w:sz w:val="16"/>
                        </w:rPr>
                        <w:t>EMAIL:</w:t>
                      </w:r>
                    </w:p>
                    <w:p w14:paraId="34995773" w14:textId="77777777" w:rsidR="00822973" w:rsidRPr="00C45234" w:rsidRDefault="004D196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4" w:history="1">
                        <w:r w:rsidR="00822973" w:rsidRPr="00C45234">
                          <w:rPr>
                            <w:rStyle w:val="Hyperlink"/>
                            <w:sz w:val="16"/>
                            <w:szCs w:val="16"/>
                          </w:rPr>
                          <w:t>cobblestonehome@comcast.net</w:t>
                        </w:r>
                      </w:hyperlink>
                    </w:p>
                    <w:p w14:paraId="79BCA82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558B9DAF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Contact Information:</w:t>
                      </w:r>
                    </w:p>
                    <w:p w14:paraId="682D215B" w14:textId="386F4C5F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Doris Seria</w:t>
                      </w:r>
                      <w:r w:rsidR="00332F09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, President</w:t>
                      </w:r>
                    </w:p>
                    <w:p w14:paraId="266597A5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F368D3">
                        <w:rPr>
                          <w:color w:val="000000" w:themeColor="text1"/>
                          <w:sz w:val="16"/>
                          <w:szCs w:val="16"/>
                        </w:rPr>
                        <w:t>435-787-1018</w:t>
                      </w:r>
                    </w:p>
                    <w:p w14:paraId="756ACBDD" w14:textId="693CEDC8" w:rsidR="00893AD2" w:rsidRDefault="00893AD2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Brad Blau</w:t>
                      </w:r>
                    </w:p>
                    <w:p w14:paraId="47BCABC1" w14:textId="21417D00" w:rsidR="00332F09" w:rsidRPr="00332F09" w:rsidRDefault="00332F09" w:rsidP="00893AD2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Ta</w:t>
                      </w:r>
                      <w:r w:rsidR="00542E50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mie Fis</w:t>
                      </w:r>
                      <w:r w:rsidRPr="00DD07CC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her</w:t>
                      </w:r>
                    </w:p>
                    <w:p w14:paraId="3B4EAD97" w14:textId="3603AC67" w:rsidR="00822973" w:rsidRPr="00F368D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Nate Nydegger</w:t>
                      </w:r>
                    </w:p>
                    <w:p w14:paraId="54665AF6" w14:textId="11E14004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Randy Anderson</w:t>
                      </w:r>
                    </w:p>
                    <w:p w14:paraId="4DBD7F02" w14:textId="16C6F860" w:rsidR="00EF480B" w:rsidRDefault="007B579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435-760-0710</w:t>
                      </w:r>
                    </w:p>
                    <w:p w14:paraId="013051E6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35C29B8E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05D65681" w14:textId="77777777" w:rsidR="00822973" w:rsidRPr="00F368D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i/>
                          <w:color w:val="000000" w:themeColor="text1"/>
                          <w:sz w:val="16"/>
                          <w:szCs w:val="16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Management Committee</w:t>
                      </w:r>
                    </w:p>
                    <w:p w14:paraId="0AC14F7C" w14:textId="77777777" w:rsidR="00822973" w:rsidRPr="007C0AD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Meetings are on the</w:t>
                      </w: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first Monday of each month at 6p.m.  Homeowners</w:t>
                      </w: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Invited.</w:t>
                      </w:r>
                    </w:p>
                    <w:p w14:paraId="3512F980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  <w:p w14:paraId="72C79744" w14:textId="20896196" w:rsidR="00152263" w:rsidRPr="00826A9A" w:rsidRDefault="00152263" w:rsidP="00826A9A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F2B2265" w14:textId="77777777" w:rsidR="00F87A2B" w:rsidRDefault="00F87A2B" w:rsidP="006A443A">
      <w:pPr>
        <w:ind w:left="1440" w:firstLine="720"/>
        <w:rPr>
          <w:noProof/>
        </w:rPr>
      </w:pPr>
    </w:p>
    <w:p w14:paraId="24D3406E" w14:textId="77777777" w:rsidR="000C0914" w:rsidRDefault="000C0914" w:rsidP="006A443A">
      <w:pPr>
        <w:ind w:left="1440" w:firstLine="720"/>
        <w:rPr>
          <w:noProof/>
        </w:rPr>
      </w:pPr>
    </w:p>
    <w:p w14:paraId="575B773A" w14:textId="77777777" w:rsidR="00C4098B" w:rsidRDefault="00C4098B" w:rsidP="006A443A">
      <w:pPr>
        <w:ind w:left="1440" w:firstLine="720"/>
        <w:rPr>
          <w:noProof/>
        </w:rPr>
      </w:pPr>
    </w:p>
    <w:p w14:paraId="6AF9DFE8" w14:textId="77777777" w:rsidR="00C4098B" w:rsidRDefault="00C4098B" w:rsidP="006A443A">
      <w:pPr>
        <w:ind w:left="1440" w:firstLine="720"/>
        <w:rPr>
          <w:noProof/>
        </w:rPr>
      </w:pPr>
    </w:p>
    <w:p w14:paraId="0F0FC072" w14:textId="77777777" w:rsidR="00C4098B" w:rsidRDefault="00C4098B" w:rsidP="006A443A">
      <w:pPr>
        <w:ind w:left="1440" w:firstLine="720"/>
        <w:rPr>
          <w:noProof/>
        </w:rPr>
      </w:pPr>
    </w:p>
    <w:p w14:paraId="6A567DF3" w14:textId="77777777" w:rsidR="00C4098B" w:rsidRDefault="00C4098B" w:rsidP="006A443A">
      <w:pPr>
        <w:ind w:left="1440" w:firstLine="720"/>
        <w:rPr>
          <w:noProof/>
        </w:rPr>
      </w:pPr>
    </w:p>
    <w:p w14:paraId="132AB762" w14:textId="77777777" w:rsidR="00C4098B" w:rsidRDefault="00C4098B" w:rsidP="006A443A">
      <w:pPr>
        <w:ind w:left="1440" w:firstLine="720"/>
        <w:rPr>
          <w:noProof/>
        </w:rPr>
      </w:pPr>
    </w:p>
    <w:p w14:paraId="68C9F7DA" w14:textId="77777777" w:rsidR="00C4098B" w:rsidRDefault="00C4098B" w:rsidP="006A443A">
      <w:pPr>
        <w:ind w:left="1440" w:firstLine="720"/>
        <w:rPr>
          <w:noProof/>
        </w:rPr>
      </w:pPr>
    </w:p>
    <w:p w14:paraId="27364A74" w14:textId="77777777" w:rsidR="00C4098B" w:rsidRDefault="00C4098B" w:rsidP="006A443A">
      <w:pPr>
        <w:ind w:left="1440" w:firstLine="720"/>
        <w:rPr>
          <w:noProof/>
        </w:rPr>
      </w:pPr>
    </w:p>
    <w:p w14:paraId="68D2F8F7" w14:textId="77777777" w:rsidR="00C4098B" w:rsidRDefault="00C4098B" w:rsidP="006A443A">
      <w:pPr>
        <w:ind w:left="1440" w:firstLine="720"/>
        <w:rPr>
          <w:noProof/>
        </w:rPr>
      </w:pPr>
    </w:p>
    <w:p w14:paraId="00A5F7BF" w14:textId="77777777" w:rsidR="00C4098B" w:rsidRDefault="00C4098B" w:rsidP="006A443A">
      <w:pPr>
        <w:ind w:left="1440" w:firstLine="720"/>
        <w:rPr>
          <w:noProof/>
        </w:rPr>
      </w:pPr>
    </w:p>
    <w:p w14:paraId="7A1E0FF5" w14:textId="4B0F325A" w:rsidR="00C4098B" w:rsidRDefault="00C4098B" w:rsidP="006A443A">
      <w:pPr>
        <w:ind w:left="1440" w:firstLine="720"/>
        <w:rPr>
          <w:noProof/>
        </w:rPr>
      </w:pPr>
    </w:p>
    <w:p w14:paraId="6E572556" w14:textId="77777777" w:rsidR="00C4098B" w:rsidRDefault="00C4098B" w:rsidP="006A443A">
      <w:pPr>
        <w:ind w:left="1440" w:firstLine="720"/>
        <w:rPr>
          <w:noProof/>
        </w:rPr>
      </w:pPr>
    </w:p>
    <w:p w14:paraId="204038E0" w14:textId="77777777" w:rsidR="00C4098B" w:rsidRDefault="00C4098B" w:rsidP="006A443A">
      <w:pPr>
        <w:ind w:left="1440" w:firstLine="720"/>
        <w:rPr>
          <w:noProof/>
        </w:rPr>
      </w:pPr>
    </w:p>
    <w:p w14:paraId="5AD29AC0" w14:textId="77777777" w:rsidR="00C4098B" w:rsidRDefault="00C4098B" w:rsidP="006A443A">
      <w:pPr>
        <w:ind w:left="1440" w:firstLine="720"/>
        <w:rPr>
          <w:noProof/>
        </w:rPr>
      </w:pPr>
    </w:p>
    <w:p w14:paraId="5C87AC7D" w14:textId="77777777" w:rsidR="00C4098B" w:rsidRDefault="00C4098B" w:rsidP="006A443A">
      <w:pPr>
        <w:ind w:left="1440" w:firstLine="720"/>
        <w:rPr>
          <w:noProof/>
        </w:rPr>
      </w:pPr>
    </w:p>
    <w:p w14:paraId="5BF11119" w14:textId="77777777" w:rsidR="00C4098B" w:rsidRDefault="00C4098B" w:rsidP="006A443A">
      <w:pPr>
        <w:ind w:left="1440" w:firstLine="720"/>
        <w:rPr>
          <w:noProof/>
        </w:rPr>
      </w:pPr>
    </w:p>
    <w:p w14:paraId="4A29D62E" w14:textId="77777777" w:rsidR="00C4098B" w:rsidRDefault="00C4098B" w:rsidP="006A443A">
      <w:pPr>
        <w:ind w:left="1440" w:firstLine="720"/>
        <w:rPr>
          <w:noProof/>
        </w:rPr>
      </w:pPr>
    </w:p>
    <w:p w14:paraId="420A8458" w14:textId="77777777" w:rsidR="00C4098B" w:rsidRDefault="00C4098B" w:rsidP="006A443A">
      <w:pPr>
        <w:ind w:left="1440" w:firstLine="720"/>
        <w:rPr>
          <w:noProof/>
        </w:rPr>
      </w:pPr>
    </w:p>
    <w:p w14:paraId="2883F172" w14:textId="77777777" w:rsidR="00C4098B" w:rsidRDefault="00C4098B" w:rsidP="006A443A">
      <w:pPr>
        <w:ind w:left="1440" w:firstLine="720"/>
        <w:rPr>
          <w:noProof/>
        </w:rPr>
      </w:pPr>
    </w:p>
    <w:p w14:paraId="68D27535" w14:textId="77777777" w:rsidR="00C4098B" w:rsidRDefault="00C4098B" w:rsidP="006A443A">
      <w:pPr>
        <w:ind w:left="1440" w:firstLine="720"/>
        <w:rPr>
          <w:noProof/>
        </w:rPr>
      </w:pPr>
    </w:p>
    <w:p w14:paraId="6CE76770" w14:textId="77777777" w:rsidR="00C4098B" w:rsidRDefault="00C4098B" w:rsidP="006A443A">
      <w:pPr>
        <w:ind w:left="1440" w:firstLine="720"/>
        <w:rPr>
          <w:noProof/>
        </w:rPr>
      </w:pPr>
    </w:p>
    <w:p w14:paraId="04783731" w14:textId="77777777" w:rsidR="00C4098B" w:rsidRDefault="00C4098B" w:rsidP="006A443A">
      <w:pPr>
        <w:ind w:left="1440" w:firstLine="720"/>
        <w:rPr>
          <w:noProof/>
        </w:rPr>
      </w:pPr>
    </w:p>
    <w:p w14:paraId="12E9FDE3" w14:textId="77777777" w:rsidR="00C4098B" w:rsidRDefault="00C4098B" w:rsidP="006A443A">
      <w:pPr>
        <w:ind w:left="1440" w:firstLine="720"/>
        <w:rPr>
          <w:noProof/>
        </w:rPr>
      </w:pPr>
    </w:p>
    <w:p w14:paraId="35BDB1F3" w14:textId="77777777" w:rsidR="00C4098B" w:rsidRDefault="00C4098B" w:rsidP="006A443A">
      <w:pPr>
        <w:ind w:left="1440" w:firstLine="720"/>
        <w:rPr>
          <w:noProof/>
        </w:rPr>
      </w:pPr>
    </w:p>
    <w:p w14:paraId="496091DE" w14:textId="785687A9" w:rsidR="00C4098B" w:rsidRDefault="00C4098B" w:rsidP="006A443A">
      <w:pPr>
        <w:ind w:left="1440" w:firstLine="720"/>
        <w:rPr>
          <w:noProof/>
        </w:rPr>
      </w:pPr>
    </w:p>
    <w:p w14:paraId="18C8BC48" w14:textId="2FC7A75A" w:rsidR="00C4098B" w:rsidRDefault="00C4098B" w:rsidP="006A443A">
      <w:pPr>
        <w:ind w:left="1440" w:firstLine="720"/>
        <w:rPr>
          <w:noProof/>
        </w:rPr>
      </w:pPr>
    </w:p>
    <w:p w14:paraId="67EBC655" w14:textId="476FF62B" w:rsidR="00C4098B" w:rsidRDefault="00C4098B" w:rsidP="006A443A">
      <w:pPr>
        <w:ind w:left="1440" w:firstLine="720"/>
        <w:rPr>
          <w:noProof/>
        </w:rPr>
      </w:pPr>
    </w:p>
    <w:p w14:paraId="5B24A336" w14:textId="4ED0C349" w:rsidR="00C4098B" w:rsidRDefault="00C4098B" w:rsidP="006A443A">
      <w:pPr>
        <w:ind w:left="1440" w:firstLine="720"/>
        <w:rPr>
          <w:noProof/>
        </w:rPr>
      </w:pPr>
    </w:p>
    <w:p w14:paraId="279643E2" w14:textId="4A42B06D" w:rsidR="00C4098B" w:rsidRDefault="00C4098B" w:rsidP="006A443A">
      <w:pPr>
        <w:ind w:left="1440" w:firstLine="720"/>
        <w:rPr>
          <w:noProof/>
        </w:rPr>
      </w:pPr>
    </w:p>
    <w:p w14:paraId="4AB6F2D8" w14:textId="05FB7AC7" w:rsidR="00C4098B" w:rsidRDefault="00C4098B" w:rsidP="006A443A">
      <w:pPr>
        <w:ind w:left="1440" w:firstLine="720"/>
        <w:rPr>
          <w:noProof/>
        </w:rPr>
      </w:pPr>
    </w:p>
    <w:p w14:paraId="678F15B8" w14:textId="77777777" w:rsidR="00C4098B" w:rsidRDefault="00C4098B" w:rsidP="001D6E1F">
      <w:pPr>
        <w:rPr>
          <w:noProof/>
        </w:rPr>
      </w:pPr>
    </w:p>
    <w:p w14:paraId="77411818" w14:textId="77777777" w:rsidR="00C4098B" w:rsidRDefault="00C4098B" w:rsidP="003D5391">
      <w:pPr>
        <w:rPr>
          <w:noProof/>
        </w:rPr>
      </w:pPr>
    </w:p>
    <w:sectPr w:rsidR="00C4098B" w:rsidSect="008F4280">
      <w:headerReference w:type="even" r:id="rId15"/>
      <w:type w:val="continuous"/>
      <w:pgSz w:w="12240" w:h="15840"/>
      <w:pgMar w:top="1440" w:right="540" w:bottom="144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90D4E" w14:textId="77777777" w:rsidR="00D9562D" w:rsidRDefault="00D9562D">
      <w:r>
        <w:separator/>
      </w:r>
    </w:p>
  </w:endnote>
  <w:endnote w:type="continuationSeparator" w:id="0">
    <w:p w14:paraId="7D8A2D98" w14:textId="77777777" w:rsidR="00D9562D" w:rsidRDefault="00D95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badi MT Condensed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719EA" w14:textId="77777777" w:rsidR="00D9562D" w:rsidRDefault="00D9562D">
      <w:r>
        <w:separator/>
      </w:r>
    </w:p>
  </w:footnote>
  <w:footnote w:type="continuationSeparator" w:id="0">
    <w:p w14:paraId="61B21BA5" w14:textId="77777777" w:rsidR="00D9562D" w:rsidRDefault="00D95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8914F" w14:textId="77777777" w:rsidR="00152263" w:rsidRDefault="00152263">
    <w:pPr>
      <w:pStyle w:val="Header"/>
      <w:tabs>
        <w:tab w:val="clear" w:pos="8640"/>
        <w:tab w:val="right" w:pos="99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05304"/>
    <w:multiLevelType w:val="hybridMultilevel"/>
    <w:tmpl w:val="90DA6A42"/>
    <w:lvl w:ilvl="0" w:tplc="F348AE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1C674700"/>
    <w:multiLevelType w:val="multilevel"/>
    <w:tmpl w:val="04E4F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7925E3"/>
    <w:multiLevelType w:val="hybridMultilevel"/>
    <w:tmpl w:val="E0E65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03096"/>
    <w:multiLevelType w:val="hybridMultilevel"/>
    <w:tmpl w:val="94725E0C"/>
    <w:lvl w:ilvl="0" w:tplc="9C0CEA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600BDB"/>
    <w:multiLevelType w:val="multilevel"/>
    <w:tmpl w:val="E756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D57D3"/>
    <w:multiLevelType w:val="hybridMultilevel"/>
    <w:tmpl w:val="B108EC84"/>
    <w:lvl w:ilvl="0" w:tplc="033EC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1522F9A"/>
    <w:multiLevelType w:val="hybridMultilevel"/>
    <w:tmpl w:val="8CC6F152"/>
    <w:lvl w:ilvl="0" w:tplc="9192F1B2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3B628CE"/>
    <w:multiLevelType w:val="hybridMultilevel"/>
    <w:tmpl w:val="9BA8168C"/>
    <w:lvl w:ilvl="0" w:tplc="584A6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917380"/>
    <w:multiLevelType w:val="hybridMultilevel"/>
    <w:tmpl w:val="40461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C5CA4"/>
    <w:multiLevelType w:val="hybridMultilevel"/>
    <w:tmpl w:val="FD44D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916D6D"/>
    <w:multiLevelType w:val="hybridMultilevel"/>
    <w:tmpl w:val="682CB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F34B1"/>
    <w:multiLevelType w:val="hybridMultilevel"/>
    <w:tmpl w:val="68668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7407F"/>
    <w:multiLevelType w:val="hybridMultilevel"/>
    <w:tmpl w:val="209EC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B3EB5"/>
    <w:multiLevelType w:val="hybridMultilevel"/>
    <w:tmpl w:val="A91E6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497453">
    <w:abstractNumId w:val="1"/>
  </w:num>
  <w:num w:numId="2" w16cid:durableId="30229341">
    <w:abstractNumId w:val="10"/>
  </w:num>
  <w:num w:numId="3" w16cid:durableId="858272093">
    <w:abstractNumId w:val="12"/>
  </w:num>
  <w:num w:numId="4" w16cid:durableId="694619147">
    <w:abstractNumId w:val="0"/>
  </w:num>
  <w:num w:numId="5" w16cid:durableId="687373148">
    <w:abstractNumId w:val="8"/>
  </w:num>
  <w:num w:numId="6" w16cid:durableId="835077283">
    <w:abstractNumId w:val="2"/>
  </w:num>
  <w:num w:numId="7" w16cid:durableId="1592203650">
    <w:abstractNumId w:val="5"/>
  </w:num>
  <w:num w:numId="8" w16cid:durableId="611866858">
    <w:abstractNumId w:val="4"/>
  </w:num>
  <w:num w:numId="9" w16cid:durableId="309210036">
    <w:abstractNumId w:val="11"/>
  </w:num>
  <w:num w:numId="10" w16cid:durableId="1484737176">
    <w:abstractNumId w:val="7"/>
  </w:num>
  <w:num w:numId="11" w16cid:durableId="1590697640">
    <w:abstractNumId w:val="6"/>
  </w:num>
  <w:num w:numId="12" w16cid:durableId="24212552">
    <w:abstractNumId w:val="13"/>
  </w:num>
  <w:num w:numId="13" w16cid:durableId="1132136795">
    <w:abstractNumId w:val="9"/>
  </w:num>
  <w:num w:numId="14" w16cid:durableId="1462503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4C0"/>
    <w:rsid w:val="000023F1"/>
    <w:rsid w:val="000024EF"/>
    <w:rsid w:val="00005B99"/>
    <w:rsid w:val="000066B9"/>
    <w:rsid w:val="0000705C"/>
    <w:rsid w:val="00011B62"/>
    <w:rsid w:val="0001666E"/>
    <w:rsid w:val="000175E6"/>
    <w:rsid w:val="00017B55"/>
    <w:rsid w:val="0002023E"/>
    <w:rsid w:val="000208AE"/>
    <w:rsid w:val="00023220"/>
    <w:rsid w:val="000247D8"/>
    <w:rsid w:val="00031135"/>
    <w:rsid w:val="00032450"/>
    <w:rsid w:val="00032656"/>
    <w:rsid w:val="00035D53"/>
    <w:rsid w:val="00035E22"/>
    <w:rsid w:val="00040853"/>
    <w:rsid w:val="000410E1"/>
    <w:rsid w:val="0004248A"/>
    <w:rsid w:val="00043A30"/>
    <w:rsid w:val="00043C21"/>
    <w:rsid w:val="00045499"/>
    <w:rsid w:val="000461B1"/>
    <w:rsid w:val="00051554"/>
    <w:rsid w:val="00051AEC"/>
    <w:rsid w:val="00053A0D"/>
    <w:rsid w:val="00056760"/>
    <w:rsid w:val="00060E78"/>
    <w:rsid w:val="00062B5D"/>
    <w:rsid w:val="00066B0F"/>
    <w:rsid w:val="00070EBF"/>
    <w:rsid w:val="00072860"/>
    <w:rsid w:val="0007495B"/>
    <w:rsid w:val="00075685"/>
    <w:rsid w:val="00081813"/>
    <w:rsid w:val="00084900"/>
    <w:rsid w:val="00087BE5"/>
    <w:rsid w:val="00094FC5"/>
    <w:rsid w:val="000965D8"/>
    <w:rsid w:val="00097F9E"/>
    <w:rsid w:val="000A0E52"/>
    <w:rsid w:val="000A2A07"/>
    <w:rsid w:val="000A3096"/>
    <w:rsid w:val="000A5A54"/>
    <w:rsid w:val="000A5E6B"/>
    <w:rsid w:val="000B012C"/>
    <w:rsid w:val="000B290D"/>
    <w:rsid w:val="000B326D"/>
    <w:rsid w:val="000B457B"/>
    <w:rsid w:val="000B4B94"/>
    <w:rsid w:val="000B4E01"/>
    <w:rsid w:val="000B7284"/>
    <w:rsid w:val="000C0744"/>
    <w:rsid w:val="000C0914"/>
    <w:rsid w:val="000C233F"/>
    <w:rsid w:val="000C34C3"/>
    <w:rsid w:val="000C3926"/>
    <w:rsid w:val="000C627D"/>
    <w:rsid w:val="000C6C7E"/>
    <w:rsid w:val="000C79CB"/>
    <w:rsid w:val="000D1763"/>
    <w:rsid w:val="000D33BA"/>
    <w:rsid w:val="000D450D"/>
    <w:rsid w:val="000D4CF1"/>
    <w:rsid w:val="000D7B2E"/>
    <w:rsid w:val="000E292F"/>
    <w:rsid w:val="000E3BC7"/>
    <w:rsid w:val="000F2188"/>
    <w:rsid w:val="000F4643"/>
    <w:rsid w:val="000F68F6"/>
    <w:rsid w:val="000F7FDE"/>
    <w:rsid w:val="00101DBD"/>
    <w:rsid w:val="00102D78"/>
    <w:rsid w:val="00103FC3"/>
    <w:rsid w:val="001045BD"/>
    <w:rsid w:val="00104E0F"/>
    <w:rsid w:val="001075EB"/>
    <w:rsid w:val="001131DC"/>
    <w:rsid w:val="00115DA0"/>
    <w:rsid w:val="00117852"/>
    <w:rsid w:val="001229E5"/>
    <w:rsid w:val="00122C1A"/>
    <w:rsid w:val="001237E3"/>
    <w:rsid w:val="00123DBF"/>
    <w:rsid w:val="001252E7"/>
    <w:rsid w:val="001313D1"/>
    <w:rsid w:val="00134A64"/>
    <w:rsid w:val="0013523A"/>
    <w:rsid w:val="00135CAF"/>
    <w:rsid w:val="00137F52"/>
    <w:rsid w:val="00140772"/>
    <w:rsid w:val="00140F2F"/>
    <w:rsid w:val="00141544"/>
    <w:rsid w:val="00141928"/>
    <w:rsid w:val="00141D54"/>
    <w:rsid w:val="00142D89"/>
    <w:rsid w:val="0014453F"/>
    <w:rsid w:val="001456AC"/>
    <w:rsid w:val="00145E4D"/>
    <w:rsid w:val="00146201"/>
    <w:rsid w:val="0014681E"/>
    <w:rsid w:val="0015218B"/>
    <w:rsid w:val="00152263"/>
    <w:rsid w:val="00152E71"/>
    <w:rsid w:val="00154815"/>
    <w:rsid w:val="0015497D"/>
    <w:rsid w:val="00156AFB"/>
    <w:rsid w:val="00160811"/>
    <w:rsid w:val="00160BE8"/>
    <w:rsid w:val="00163E61"/>
    <w:rsid w:val="00166325"/>
    <w:rsid w:val="0017078F"/>
    <w:rsid w:val="00170F0D"/>
    <w:rsid w:val="0017282A"/>
    <w:rsid w:val="0017442C"/>
    <w:rsid w:val="0017505F"/>
    <w:rsid w:val="00185F9F"/>
    <w:rsid w:val="00193C43"/>
    <w:rsid w:val="001A00E6"/>
    <w:rsid w:val="001A0995"/>
    <w:rsid w:val="001A1162"/>
    <w:rsid w:val="001A2607"/>
    <w:rsid w:val="001A2734"/>
    <w:rsid w:val="001A71B6"/>
    <w:rsid w:val="001A796C"/>
    <w:rsid w:val="001B4C47"/>
    <w:rsid w:val="001C0F6E"/>
    <w:rsid w:val="001C4DFC"/>
    <w:rsid w:val="001C6047"/>
    <w:rsid w:val="001C6E29"/>
    <w:rsid w:val="001D1F40"/>
    <w:rsid w:val="001D3E5E"/>
    <w:rsid w:val="001D44BC"/>
    <w:rsid w:val="001D4E5C"/>
    <w:rsid w:val="001D6E1F"/>
    <w:rsid w:val="001E0B99"/>
    <w:rsid w:val="001E1F4C"/>
    <w:rsid w:val="001E5529"/>
    <w:rsid w:val="001E5964"/>
    <w:rsid w:val="001E6EC9"/>
    <w:rsid w:val="001F2F1E"/>
    <w:rsid w:val="001F63B9"/>
    <w:rsid w:val="001F6A32"/>
    <w:rsid w:val="00200935"/>
    <w:rsid w:val="00201167"/>
    <w:rsid w:val="00202CFA"/>
    <w:rsid w:val="00202E4E"/>
    <w:rsid w:val="00203B4F"/>
    <w:rsid w:val="00204044"/>
    <w:rsid w:val="00204618"/>
    <w:rsid w:val="0021109F"/>
    <w:rsid w:val="002115CB"/>
    <w:rsid w:val="002115F5"/>
    <w:rsid w:val="00213932"/>
    <w:rsid w:val="00214515"/>
    <w:rsid w:val="00214D15"/>
    <w:rsid w:val="00220417"/>
    <w:rsid w:val="00221F52"/>
    <w:rsid w:val="0022300C"/>
    <w:rsid w:val="00225172"/>
    <w:rsid w:val="00225257"/>
    <w:rsid w:val="0022652D"/>
    <w:rsid w:val="00226874"/>
    <w:rsid w:val="0022708B"/>
    <w:rsid w:val="002310EC"/>
    <w:rsid w:val="0023194F"/>
    <w:rsid w:val="002351F5"/>
    <w:rsid w:val="00235CFA"/>
    <w:rsid w:val="00240520"/>
    <w:rsid w:val="00241478"/>
    <w:rsid w:val="0024359E"/>
    <w:rsid w:val="00252770"/>
    <w:rsid w:val="00257E81"/>
    <w:rsid w:val="00261F7F"/>
    <w:rsid w:val="00262DB7"/>
    <w:rsid w:val="00263B8B"/>
    <w:rsid w:val="00266F7C"/>
    <w:rsid w:val="00267879"/>
    <w:rsid w:val="00271975"/>
    <w:rsid w:val="00271A8C"/>
    <w:rsid w:val="00271C69"/>
    <w:rsid w:val="00271D95"/>
    <w:rsid w:val="002720E3"/>
    <w:rsid w:val="00273003"/>
    <w:rsid w:val="0027359E"/>
    <w:rsid w:val="002739B6"/>
    <w:rsid w:val="00277F31"/>
    <w:rsid w:val="0028137A"/>
    <w:rsid w:val="0028233B"/>
    <w:rsid w:val="00287134"/>
    <w:rsid w:val="0028745C"/>
    <w:rsid w:val="0029120D"/>
    <w:rsid w:val="00291AD8"/>
    <w:rsid w:val="00291DA5"/>
    <w:rsid w:val="002930B4"/>
    <w:rsid w:val="00293E51"/>
    <w:rsid w:val="002949FC"/>
    <w:rsid w:val="002955EA"/>
    <w:rsid w:val="00297870"/>
    <w:rsid w:val="002A03C2"/>
    <w:rsid w:val="002A5D28"/>
    <w:rsid w:val="002A7246"/>
    <w:rsid w:val="002A7E41"/>
    <w:rsid w:val="002B02C8"/>
    <w:rsid w:val="002B1960"/>
    <w:rsid w:val="002B228D"/>
    <w:rsid w:val="002B4BB1"/>
    <w:rsid w:val="002B55D4"/>
    <w:rsid w:val="002B6FE1"/>
    <w:rsid w:val="002C7066"/>
    <w:rsid w:val="002C7235"/>
    <w:rsid w:val="002D20E0"/>
    <w:rsid w:val="002D49D1"/>
    <w:rsid w:val="002D5093"/>
    <w:rsid w:val="002E18B2"/>
    <w:rsid w:val="002E392E"/>
    <w:rsid w:val="002E3EFD"/>
    <w:rsid w:val="002E5070"/>
    <w:rsid w:val="002E65F0"/>
    <w:rsid w:val="002F0CB6"/>
    <w:rsid w:val="002F45F1"/>
    <w:rsid w:val="002F490E"/>
    <w:rsid w:val="002F617D"/>
    <w:rsid w:val="002F6A28"/>
    <w:rsid w:val="002F6F2C"/>
    <w:rsid w:val="00300C8A"/>
    <w:rsid w:val="0030249E"/>
    <w:rsid w:val="0030328B"/>
    <w:rsid w:val="00305845"/>
    <w:rsid w:val="003129D5"/>
    <w:rsid w:val="00313EC6"/>
    <w:rsid w:val="00314066"/>
    <w:rsid w:val="00317DAA"/>
    <w:rsid w:val="00326978"/>
    <w:rsid w:val="00326E24"/>
    <w:rsid w:val="00327C76"/>
    <w:rsid w:val="00327E0F"/>
    <w:rsid w:val="00332616"/>
    <w:rsid w:val="00332A6C"/>
    <w:rsid w:val="00332B7E"/>
    <w:rsid w:val="00332F09"/>
    <w:rsid w:val="00333810"/>
    <w:rsid w:val="0033667F"/>
    <w:rsid w:val="00336D5A"/>
    <w:rsid w:val="00341B24"/>
    <w:rsid w:val="00342BA1"/>
    <w:rsid w:val="00343DAF"/>
    <w:rsid w:val="00345B84"/>
    <w:rsid w:val="00345D4C"/>
    <w:rsid w:val="0034699C"/>
    <w:rsid w:val="0034793D"/>
    <w:rsid w:val="00351AF9"/>
    <w:rsid w:val="0035378F"/>
    <w:rsid w:val="003554EF"/>
    <w:rsid w:val="003573E6"/>
    <w:rsid w:val="00360116"/>
    <w:rsid w:val="0036097E"/>
    <w:rsid w:val="003627D2"/>
    <w:rsid w:val="00362DD3"/>
    <w:rsid w:val="00362FF9"/>
    <w:rsid w:val="0036752F"/>
    <w:rsid w:val="003716C8"/>
    <w:rsid w:val="00372D07"/>
    <w:rsid w:val="003743B3"/>
    <w:rsid w:val="003759B9"/>
    <w:rsid w:val="00375D4E"/>
    <w:rsid w:val="00377CCA"/>
    <w:rsid w:val="003830CE"/>
    <w:rsid w:val="00383E2E"/>
    <w:rsid w:val="003872C9"/>
    <w:rsid w:val="00387664"/>
    <w:rsid w:val="00392C60"/>
    <w:rsid w:val="00393170"/>
    <w:rsid w:val="0039569B"/>
    <w:rsid w:val="0039684C"/>
    <w:rsid w:val="00397240"/>
    <w:rsid w:val="003A0EA9"/>
    <w:rsid w:val="003A238A"/>
    <w:rsid w:val="003A302B"/>
    <w:rsid w:val="003A43B3"/>
    <w:rsid w:val="003A58FC"/>
    <w:rsid w:val="003A5AE9"/>
    <w:rsid w:val="003A72CD"/>
    <w:rsid w:val="003B0D56"/>
    <w:rsid w:val="003B1A77"/>
    <w:rsid w:val="003B5A8B"/>
    <w:rsid w:val="003B5BEF"/>
    <w:rsid w:val="003B6E3F"/>
    <w:rsid w:val="003C1A54"/>
    <w:rsid w:val="003C1E36"/>
    <w:rsid w:val="003C29C8"/>
    <w:rsid w:val="003C60F6"/>
    <w:rsid w:val="003C6B3D"/>
    <w:rsid w:val="003C783D"/>
    <w:rsid w:val="003C7B0E"/>
    <w:rsid w:val="003C7D8B"/>
    <w:rsid w:val="003D0A5E"/>
    <w:rsid w:val="003D12F6"/>
    <w:rsid w:val="003D16DD"/>
    <w:rsid w:val="003D34EC"/>
    <w:rsid w:val="003D44A4"/>
    <w:rsid w:val="003D5391"/>
    <w:rsid w:val="003D5D84"/>
    <w:rsid w:val="003D7314"/>
    <w:rsid w:val="003E052E"/>
    <w:rsid w:val="003E2B91"/>
    <w:rsid w:val="003E5840"/>
    <w:rsid w:val="003F0EA1"/>
    <w:rsid w:val="003F61AF"/>
    <w:rsid w:val="003F6349"/>
    <w:rsid w:val="003F65B6"/>
    <w:rsid w:val="003F6835"/>
    <w:rsid w:val="0040377F"/>
    <w:rsid w:val="00405779"/>
    <w:rsid w:val="00411FC1"/>
    <w:rsid w:val="00413400"/>
    <w:rsid w:val="00414434"/>
    <w:rsid w:val="00420412"/>
    <w:rsid w:val="00420D6F"/>
    <w:rsid w:val="00421AFC"/>
    <w:rsid w:val="004221A9"/>
    <w:rsid w:val="004233FE"/>
    <w:rsid w:val="00427CCE"/>
    <w:rsid w:val="00430C75"/>
    <w:rsid w:val="00430CCD"/>
    <w:rsid w:val="00430E27"/>
    <w:rsid w:val="00431991"/>
    <w:rsid w:val="0043405C"/>
    <w:rsid w:val="00434B51"/>
    <w:rsid w:val="0043570D"/>
    <w:rsid w:val="00437AB1"/>
    <w:rsid w:val="00437F2B"/>
    <w:rsid w:val="00440551"/>
    <w:rsid w:val="0044380E"/>
    <w:rsid w:val="004445E9"/>
    <w:rsid w:val="0044513B"/>
    <w:rsid w:val="00445948"/>
    <w:rsid w:val="00446680"/>
    <w:rsid w:val="00447BB1"/>
    <w:rsid w:val="004518AC"/>
    <w:rsid w:val="004548A8"/>
    <w:rsid w:val="00462703"/>
    <w:rsid w:val="0046461B"/>
    <w:rsid w:val="00467628"/>
    <w:rsid w:val="0047174C"/>
    <w:rsid w:val="00471B91"/>
    <w:rsid w:val="004747A8"/>
    <w:rsid w:val="004775FA"/>
    <w:rsid w:val="00477E3B"/>
    <w:rsid w:val="00486260"/>
    <w:rsid w:val="00486B3A"/>
    <w:rsid w:val="00493780"/>
    <w:rsid w:val="00496FA5"/>
    <w:rsid w:val="004A24D5"/>
    <w:rsid w:val="004A5FC0"/>
    <w:rsid w:val="004B2E8E"/>
    <w:rsid w:val="004B32C1"/>
    <w:rsid w:val="004B5C19"/>
    <w:rsid w:val="004B6300"/>
    <w:rsid w:val="004C0D97"/>
    <w:rsid w:val="004C304F"/>
    <w:rsid w:val="004C3368"/>
    <w:rsid w:val="004C3E7D"/>
    <w:rsid w:val="004C4964"/>
    <w:rsid w:val="004C560D"/>
    <w:rsid w:val="004C62C3"/>
    <w:rsid w:val="004D16B7"/>
    <w:rsid w:val="004D18BA"/>
    <w:rsid w:val="004D1960"/>
    <w:rsid w:val="004D3269"/>
    <w:rsid w:val="004D49AE"/>
    <w:rsid w:val="004D69BA"/>
    <w:rsid w:val="004D6F98"/>
    <w:rsid w:val="004D7EF0"/>
    <w:rsid w:val="004E1CF0"/>
    <w:rsid w:val="004E1DBB"/>
    <w:rsid w:val="004E3220"/>
    <w:rsid w:val="004E346D"/>
    <w:rsid w:val="004E417E"/>
    <w:rsid w:val="004E56AD"/>
    <w:rsid w:val="004F265C"/>
    <w:rsid w:val="004F29FA"/>
    <w:rsid w:val="004F358E"/>
    <w:rsid w:val="005019EC"/>
    <w:rsid w:val="0050211C"/>
    <w:rsid w:val="0050284B"/>
    <w:rsid w:val="00505018"/>
    <w:rsid w:val="00506BE7"/>
    <w:rsid w:val="00510007"/>
    <w:rsid w:val="00512B65"/>
    <w:rsid w:val="00512F9A"/>
    <w:rsid w:val="00515AC8"/>
    <w:rsid w:val="00515D21"/>
    <w:rsid w:val="00515D93"/>
    <w:rsid w:val="00515F10"/>
    <w:rsid w:val="00525117"/>
    <w:rsid w:val="00527FB1"/>
    <w:rsid w:val="00535180"/>
    <w:rsid w:val="005416B5"/>
    <w:rsid w:val="00542E50"/>
    <w:rsid w:val="00542EC8"/>
    <w:rsid w:val="005454FF"/>
    <w:rsid w:val="00547006"/>
    <w:rsid w:val="0054747A"/>
    <w:rsid w:val="00547B31"/>
    <w:rsid w:val="00552217"/>
    <w:rsid w:val="00552CCD"/>
    <w:rsid w:val="00557CE0"/>
    <w:rsid w:val="00563528"/>
    <w:rsid w:val="00565F51"/>
    <w:rsid w:val="005662F7"/>
    <w:rsid w:val="00566DEA"/>
    <w:rsid w:val="005672F1"/>
    <w:rsid w:val="00570197"/>
    <w:rsid w:val="00570F44"/>
    <w:rsid w:val="00571712"/>
    <w:rsid w:val="00575C40"/>
    <w:rsid w:val="00576A68"/>
    <w:rsid w:val="00581895"/>
    <w:rsid w:val="005821F6"/>
    <w:rsid w:val="00582CBA"/>
    <w:rsid w:val="00583F7C"/>
    <w:rsid w:val="005841AC"/>
    <w:rsid w:val="00585964"/>
    <w:rsid w:val="00587202"/>
    <w:rsid w:val="0058769F"/>
    <w:rsid w:val="005911CA"/>
    <w:rsid w:val="00591C02"/>
    <w:rsid w:val="00591CA0"/>
    <w:rsid w:val="0059536C"/>
    <w:rsid w:val="005A051E"/>
    <w:rsid w:val="005A06C5"/>
    <w:rsid w:val="005A0785"/>
    <w:rsid w:val="005A0BE6"/>
    <w:rsid w:val="005A3847"/>
    <w:rsid w:val="005A5DF1"/>
    <w:rsid w:val="005A67FA"/>
    <w:rsid w:val="005A7D59"/>
    <w:rsid w:val="005B0499"/>
    <w:rsid w:val="005B17CD"/>
    <w:rsid w:val="005B3E31"/>
    <w:rsid w:val="005B412D"/>
    <w:rsid w:val="005B69E8"/>
    <w:rsid w:val="005B6D81"/>
    <w:rsid w:val="005B733D"/>
    <w:rsid w:val="005C004A"/>
    <w:rsid w:val="005C3E1D"/>
    <w:rsid w:val="005C4A04"/>
    <w:rsid w:val="005C5972"/>
    <w:rsid w:val="005C5A3A"/>
    <w:rsid w:val="005C674F"/>
    <w:rsid w:val="005D23F7"/>
    <w:rsid w:val="005D4D60"/>
    <w:rsid w:val="005D6A81"/>
    <w:rsid w:val="005E3289"/>
    <w:rsid w:val="005E3CDE"/>
    <w:rsid w:val="005E419A"/>
    <w:rsid w:val="005E4A95"/>
    <w:rsid w:val="005E50F9"/>
    <w:rsid w:val="005E64BE"/>
    <w:rsid w:val="005F145E"/>
    <w:rsid w:val="005F3BF3"/>
    <w:rsid w:val="005F54F1"/>
    <w:rsid w:val="005F5B05"/>
    <w:rsid w:val="005F61DD"/>
    <w:rsid w:val="005F7EBA"/>
    <w:rsid w:val="00600969"/>
    <w:rsid w:val="00603F3A"/>
    <w:rsid w:val="00604801"/>
    <w:rsid w:val="006069F3"/>
    <w:rsid w:val="00606F32"/>
    <w:rsid w:val="00607FA6"/>
    <w:rsid w:val="00614D40"/>
    <w:rsid w:val="00615139"/>
    <w:rsid w:val="00616EC1"/>
    <w:rsid w:val="006178FB"/>
    <w:rsid w:val="00620A1B"/>
    <w:rsid w:val="006215D1"/>
    <w:rsid w:val="00623B74"/>
    <w:rsid w:val="00626C60"/>
    <w:rsid w:val="006317C2"/>
    <w:rsid w:val="00631F47"/>
    <w:rsid w:val="00632C02"/>
    <w:rsid w:val="00635F12"/>
    <w:rsid w:val="00637DFD"/>
    <w:rsid w:val="00641BB0"/>
    <w:rsid w:val="00641EAB"/>
    <w:rsid w:val="0064265A"/>
    <w:rsid w:val="00642B00"/>
    <w:rsid w:val="006430BE"/>
    <w:rsid w:val="006449C3"/>
    <w:rsid w:val="00646B51"/>
    <w:rsid w:val="00651700"/>
    <w:rsid w:val="006525E8"/>
    <w:rsid w:val="00656C37"/>
    <w:rsid w:val="00657BD3"/>
    <w:rsid w:val="00657FDB"/>
    <w:rsid w:val="00660488"/>
    <w:rsid w:val="00664A4E"/>
    <w:rsid w:val="00664C58"/>
    <w:rsid w:val="006664C9"/>
    <w:rsid w:val="00666E56"/>
    <w:rsid w:val="0066793E"/>
    <w:rsid w:val="00670C1A"/>
    <w:rsid w:val="00671451"/>
    <w:rsid w:val="006771DE"/>
    <w:rsid w:val="00677913"/>
    <w:rsid w:val="00677FE9"/>
    <w:rsid w:val="006813D1"/>
    <w:rsid w:val="0068155A"/>
    <w:rsid w:val="00681961"/>
    <w:rsid w:val="0068512F"/>
    <w:rsid w:val="006903CC"/>
    <w:rsid w:val="00691F3F"/>
    <w:rsid w:val="006924F0"/>
    <w:rsid w:val="006932CC"/>
    <w:rsid w:val="00693BAB"/>
    <w:rsid w:val="00696051"/>
    <w:rsid w:val="00696B95"/>
    <w:rsid w:val="006A443A"/>
    <w:rsid w:val="006A5243"/>
    <w:rsid w:val="006A69C8"/>
    <w:rsid w:val="006A6ABB"/>
    <w:rsid w:val="006A7967"/>
    <w:rsid w:val="006A7BA0"/>
    <w:rsid w:val="006B2520"/>
    <w:rsid w:val="006B3881"/>
    <w:rsid w:val="006B4A05"/>
    <w:rsid w:val="006B671D"/>
    <w:rsid w:val="006C5CA5"/>
    <w:rsid w:val="006C64F3"/>
    <w:rsid w:val="006C7DAA"/>
    <w:rsid w:val="006D24EE"/>
    <w:rsid w:val="006D3F54"/>
    <w:rsid w:val="006D4E63"/>
    <w:rsid w:val="006D6BFA"/>
    <w:rsid w:val="006E1A50"/>
    <w:rsid w:val="006E2429"/>
    <w:rsid w:val="006E34A9"/>
    <w:rsid w:val="006F2478"/>
    <w:rsid w:val="006F46A5"/>
    <w:rsid w:val="006F4BE9"/>
    <w:rsid w:val="006F56C2"/>
    <w:rsid w:val="006F5D66"/>
    <w:rsid w:val="00701A21"/>
    <w:rsid w:val="00702144"/>
    <w:rsid w:val="00703DBB"/>
    <w:rsid w:val="00707082"/>
    <w:rsid w:val="00707903"/>
    <w:rsid w:val="0071012E"/>
    <w:rsid w:val="00710C0E"/>
    <w:rsid w:val="00712D8A"/>
    <w:rsid w:val="0071465B"/>
    <w:rsid w:val="00716919"/>
    <w:rsid w:val="00716AF0"/>
    <w:rsid w:val="00717310"/>
    <w:rsid w:val="00720D87"/>
    <w:rsid w:val="00721340"/>
    <w:rsid w:val="007237DC"/>
    <w:rsid w:val="00725541"/>
    <w:rsid w:val="00726119"/>
    <w:rsid w:val="007263F1"/>
    <w:rsid w:val="00726556"/>
    <w:rsid w:val="007275BA"/>
    <w:rsid w:val="00733879"/>
    <w:rsid w:val="007344A8"/>
    <w:rsid w:val="00734AC2"/>
    <w:rsid w:val="007358E2"/>
    <w:rsid w:val="00735A0C"/>
    <w:rsid w:val="00736AFC"/>
    <w:rsid w:val="00737F83"/>
    <w:rsid w:val="00742B4A"/>
    <w:rsid w:val="007458DF"/>
    <w:rsid w:val="007470CF"/>
    <w:rsid w:val="0074733E"/>
    <w:rsid w:val="00750FB8"/>
    <w:rsid w:val="007512D9"/>
    <w:rsid w:val="00752427"/>
    <w:rsid w:val="007537D7"/>
    <w:rsid w:val="00754D0F"/>
    <w:rsid w:val="00760D68"/>
    <w:rsid w:val="00764BB7"/>
    <w:rsid w:val="00765F25"/>
    <w:rsid w:val="00766159"/>
    <w:rsid w:val="00771FEB"/>
    <w:rsid w:val="007729D1"/>
    <w:rsid w:val="00773A5F"/>
    <w:rsid w:val="007763EA"/>
    <w:rsid w:val="007828E4"/>
    <w:rsid w:val="007862B2"/>
    <w:rsid w:val="00790027"/>
    <w:rsid w:val="00790224"/>
    <w:rsid w:val="00792C50"/>
    <w:rsid w:val="007A0FBB"/>
    <w:rsid w:val="007A44B9"/>
    <w:rsid w:val="007A4F52"/>
    <w:rsid w:val="007A6A43"/>
    <w:rsid w:val="007A763E"/>
    <w:rsid w:val="007A7791"/>
    <w:rsid w:val="007B04F6"/>
    <w:rsid w:val="007B5790"/>
    <w:rsid w:val="007B5CE3"/>
    <w:rsid w:val="007B5DE0"/>
    <w:rsid w:val="007B79C0"/>
    <w:rsid w:val="007C0AD8"/>
    <w:rsid w:val="007C1EFD"/>
    <w:rsid w:val="007C29EE"/>
    <w:rsid w:val="007C5455"/>
    <w:rsid w:val="007C56DB"/>
    <w:rsid w:val="007C60E0"/>
    <w:rsid w:val="007C699D"/>
    <w:rsid w:val="007C7E2C"/>
    <w:rsid w:val="007D25DB"/>
    <w:rsid w:val="007D278A"/>
    <w:rsid w:val="007D6FB5"/>
    <w:rsid w:val="007E0E56"/>
    <w:rsid w:val="007E3481"/>
    <w:rsid w:val="007E6145"/>
    <w:rsid w:val="007E6D48"/>
    <w:rsid w:val="007E7656"/>
    <w:rsid w:val="007E7D1C"/>
    <w:rsid w:val="007F0D53"/>
    <w:rsid w:val="007F0DB2"/>
    <w:rsid w:val="007F1125"/>
    <w:rsid w:val="007F6586"/>
    <w:rsid w:val="007F7EDA"/>
    <w:rsid w:val="00800E75"/>
    <w:rsid w:val="00810ED0"/>
    <w:rsid w:val="00813040"/>
    <w:rsid w:val="0081443B"/>
    <w:rsid w:val="00814F78"/>
    <w:rsid w:val="0081515D"/>
    <w:rsid w:val="0081588A"/>
    <w:rsid w:val="00822973"/>
    <w:rsid w:val="00824163"/>
    <w:rsid w:val="0082588C"/>
    <w:rsid w:val="00825D1F"/>
    <w:rsid w:val="00826A9A"/>
    <w:rsid w:val="00827B42"/>
    <w:rsid w:val="0083206B"/>
    <w:rsid w:val="00832A0A"/>
    <w:rsid w:val="008371BB"/>
    <w:rsid w:val="00841635"/>
    <w:rsid w:val="0084384D"/>
    <w:rsid w:val="008464DF"/>
    <w:rsid w:val="0084665E"/>
    <w:rsid w:val="00856FF8"/>
    <w:rsid w:val="00860BA7"/>
    <w:rsid w:val="008619F6"/>
    <w:rsid w:val="00861AF7"/>
    <w:rsid w:val="00864781"/>
    <w:rsid w:val="00865BCF"/>
    <w:rsid w:val="00867D96"/>
    <w:rsid w:val="00870439"/>
    <w:rsid w:val="00871C34"/>
    <w:rsid w:val="00874281"/>
    <w:rsid w:val="00876045"/>
    <w:rsid w:val="0087750C"/>
    <w:rsid w:val="00880399"/>
    <w:rsid w:val="00884C23"/>
    <w:rsid w:val="00885BA7"/>
    <w:rsid w:val="00887BE9"/>
    <w:rsid w:val="0089157C"/>
    <w:rsid w:val="00891C54"/>
    <w:rsid w:val="00893AD2"/>
    <w:rsid w:val="00893E86"/>
    <w:rsid w:val="00894875"/>
    <w:rsid w:val="00897B33"/>
    <w:rsid w:val="008A0A12"/>
    <w:rsid w:val="008A19FA"/>
    <w:rsid w:val="008A7D38"/>
    <w:rsid w:val="008B0293"/>
    <w:rsid w:val="008B0FE6"/>
    <w:rsid w:val="008B10DF"/>
    <w:rsid w:val="008B1DB1"/>
    <w:rsid w:val="008B2EE9"/>
    <w:rsid w:val="008B4931"/>
    <w:rsid w:val="008B7D8D"/>
    <w:rsid w:val="008C0557"/>
    <w:rsid w:val="008C0730"/>
    <w:rsid w:val="008C50F3"/>
    <w:rsid w:val="008C564A"/>
    <w:rsid w:val="008C6657"/>
    <w:rsid w:val="008C7420"/>
    <w:rsid w:val="008D0100"/>
    <w:rsid w:val="008D37AC"/>
    <w:rsid w:val="008D3DC7"/>
    <w:rsid w:val="008D738D"/>
    <w:rsid w:val="008D78B7"/>
    <w:rsid w:val="008E189E"/>
    <w:rsid w:val="008E244D"/>
    <w:rsid w:val="008E338D"/>
    <w:rsid w:val="008E4430"/>
    <w:rsid w:val="008E6041"/>
    <w:rsid w:val="008E77B5"/>
    <w:rsid w:val="008F4280"/>
    <w:rsid w:val="0090404C"/>
    <w:rsid w:val="00912AF5"/>
    <w:rsid w:val="00916084"/>
    <w:rsid w:val="00916E01"/>
    <w:rsid w:val="0092092D"/>
    <w:rsid w:val="00920D31"/>
    <w:rsid w:val="00921486"/>
    <w:rsid w:val="00927D8A"/>
    <w:rsid w:val="00930DE4"/>
    <w:rsid w:val="009311E6"/>
    <w:rsid w:val="0093302B"/>
    <w:rsid w:val="00935745"/>
    <w:rsid w:val="0094158D"/>
    <w:rsid w:val="009442E5"/>
    <w:rsid w:val="009466FA"/>
    <w:rsid w:val="00946CE8"/>
    <w:rsid w:val="00950808"/>
    <w:rsid w:val="009522C1"/>
    <w:rsid w:val="0095493D"/>
    <w:rsid w:val="0095512A"/>
    <w:rsid w:val="00962871"/>
    <w:rsid w:val="009632D8"/>
    <w:rsid w:val="00964352"/>
    <w:rsid w:val="00966EC0"/>
    <w:rsid w:val="00971492"/>
    <w:rsid w:val="0097208F"/>
    <w:rsid w:val="00974AF2"/>
    <w:rsid w:val="00974BDC"/>
    <w:rsid w:val="00976E47"/>
    <w:rsid w:val="00980925"/>
    <w:rsid w:val="00983FF0"/>
    <w:rsid w:val="0098460A"/>
    <w:rsid w:val="00987EF4"/>
    <w:rsid w:val="00990225"/>
    <w:rsid w:val="00991A42"/>
    <w:rsid w:val="00994E49"/>
    <w:rsid w:val="0099514D"/>
    <w:rsid w:val="009A0E21"/>
    <w:rsid w:val="009A2E3F"/>
    <w:rsid w:val="009A5732"/>
    <w:rsid w:val="009A6866"/>
    <w:rsid w:val="009B1215"/>
    <w:rsid w:val="009B1E37"/>
    <w:rsid w:val="009B6BFC"/>
    <w:rsid w:val="009B7842"/>
    <w:rsid w:val="009C0AC0"/>
    <w:rsid w:val="009C0C73"/>
    <w:rsid w:val="009C14D3"/>
    <w:rsid w:val="009C3EB5"/>
    <w:rsid w:val="009C4BFF"/>
    <w:rsid w:val="009D0677"/>
    <w:rsid w:val="009D1AB5"/>
    <w:rsid w:val="009D21BB"/>
    <w:rsid w:val="009D3540"/>
    <w:rsid w:val="009D4D6F"/>
    <w:rsid w:val="009D4DDA"/>
    <w:rsid w:val="009D5FC8"/>
    <w:rsid w:val="009D760F"/>
    <w:rsid w:val="009E096C"/>
    <w:rsid w:val="009E3521"/>
    <w:rsid w:val="009E4539"/>
    <w:rsid w:val="009E5B08"/>
    <w:rsid w:val="009E7723"/>
    <w:rsid w:val="009F3700"/>
    <w:rsid w:val="009F4B12"/>
    <w:rsid w:val="009F792E"/>
    <w:rsid w:val="00A007D3"/>
    <w:rsid w:val="00A049FC"/>
    <w:rsid w:val="00A050CB"/>
    <w:rsid w:val="00A0519F"/>
    <w:rsid w:val="00A07A12"/>
    <w:rsid w:val="00A07BE8"/>
    <w:rsid w:val="00A11D53"/>
    <w:rsid w:val="00A13EF6"/>
    <w:rsid w:val="00A16A36"/>
    <w:rsid w:val="00A21538"/>
    <w:rsid w:val="00A22031"/>
    <w:rsid w:val="00A23839"/>
    <w:rsid w:val="00A25739"/>
    <w:rsid w:val="00A27A31"/>
    <w:rsid w:val="00A3396D"/>
    <w:rsid w:val="00A41232"/>
    <w:rsid w:val="00A418E6"/>
    <w:rsid w:val="00A42670"/>
    <w:rsid w:val="00A43040"/>
    <w:rsid w:val="00A43454"/>
    <w:rsid w:val="00A51534"/>
    <w:rsid w:val="00A518AB"/>
    <w:rsid w:val="00A51A4A"/>
    <w:rsid w:val="00A52FC0"/>
    <w:rsid w:val="00A54956"/>
    <w:rsid w:val="00A5582D"/>
    <w:rsid w:val="00A56B57"/>
    <w:rsid w:val="00A56DC2"/>
    <w:rsid w:val="00A61399"/>
    <w:rsid w:val="00A61916"/>
    <w:rsid w:val="00A63FE8"/>
    <w:rsid w:val="00A66A89"/>
    <w:rsid w:val="00A66AC2"/>
    <w:rsid w:val="00A70DEE"/>
    <w:rsid w:val="00A73053"/>
    <w:rsid w:val="00A8064A"/>
    <w:rsid w:val="00A80DDC"/>
    <w:rsid w:val="00A814B0"/>
    <w:rsid w:val="00A84DFE"/>
    <w:rsid w:val="00A8617D"/>
    <w:rsid w:val="00A87C2C"/>
    <w:rsid w:val="00A90D3F"/>
    <w:rsid w:val="00A925BE"/>
    <w:rsid w:val="00A945C9"/>
    <w:rsid w:val="00A953BD"/>
    <w:rsid w:val="00A967B8"/>
    <w:rsid w:val="00AA1937"/>
    <w:rsid w:val="00AA26BF"/>
    <w:rsid w:val="00AA46CB"/>
    <w:rsid w:val="00AB0241"/>
    <w:rsid w:val="00AB053C"/>
    <w:rsid w:val="00AB0B35"/>
    <w:rsid w:val="00AB120E"/>
    <w:rsid w:val="00AC0427"/>
    <w:rsid w:val="00AC04A0"/>
    <w:rsid w:val="00AC103A"/>
    <w:rsid w:val="00AC11E5"/>
    <w:rsid w:val="00AC2649"/>
    <w:rsid w:val="00AC37E7"/>
    <w:rsid w:val="00AC6626"/>
    <w:rsid w:val="00AC66EA"/>
    <w:rsid w:val="00AD7DF9"/>
    <w:rsid w:val="00AE26D8"/>
    <w:rsid w:val="00AE3426"/>
    <w:rsid w:val="00AE3C0D"/>
    <w:rsid w:val="00AE4796"/>
    <w:rsid w:val="00AE4AC6"/>
    <w:rsid w:val="00AF14D5"/>
    <w:rsid w:val="00AF2698"/>
    <w:rsid w:val="00AF5560"/>
    <w:rsid w:val="00B03B79"/>
    <w:rsid w:val="00B04E1B"/>
    <w:rsid w:val="00B105BF"/>
    <w:rsid w:val="00B132BB"/>
    <w:rsid w:val="00B164FD"/>
    <w:rsid w:val="00B16987"/>
    <w:rsid w:val="00B2094B"/>
    <w:rsid w:val="00B2274C"/>
    <w:rsid w:val="00B24FF8"/>
    <w:rsid w:val="00B30912"/>
    <w:rsid w:val="00B31AE9"/>
    <w:rsid w:val="00B3212E"/>
    <w:rsid w:val="00B32251"/>
    <w:rsid w:val="00B32A81"/>
    <w:rsid w:val="00B4029E"/>
    <w:rsid w:val="00B41975"/>
    <w:rsid w:val="00B424EF"/>
    <w:rsid w:val="00B43D70"/>
    <w:rsid w:val="00B47011"/>
    <w:rsid w:val="00B50008"/>
    <w:rsid w:val="00B504DF"/>
    <w:rsid w:val="00B56716"/>
    <w:rsid w:val="00B62126"/>
    <w:rsid w:val="00B62593"/>
    <w:rsid w:val="00B63FA7"/>
    <w:rsid w:val="00B64A66"/>
    <w:rsid w:val="00B66AA9"/>
    <w:rsid w:val="00B679D0"/>
    <w:rsid w:val="00B71764"/>
    <w:rsid w:val="00B72523"/>
    <w:rsid w:val="00B72C6D"/>
    <w:rsid w:val="00B776E6"/>
    <w:rsid w:val="00B80FE3"/>
    <w:rsid w:val="00B854D0"/>
    <w:rsid w:val="00B862AF"/>
    <w:rsid w:val="00B8673C"/>
    <w:rsid w:val="00B87AC8"/>
    <w:rsid w:val="00B904DA"/>
    <w:rsid w:val="00B944FD"/>
    <w:rsid w:val="00B94B14"/>
    <w:rsid w:val="00B952C4"/>
    <w:rsid w:val="00B95C4C"/>
    <w:rsid w:val="00B96C85"/>
    <w:rsid w:val="00BA136D"/>
    <w:rsid w:val="00BA24C2"/>
    <w:rsid w:val="00BA6894"/>
    <w:rsid w:val="00BB283F"/>
    <w:rsid w:val="00BB778F"/>
    <w:rsid w:val="00BC0BF9"/>
    <w:rsid w:val="00BC1557"/>
    <w:rsid w:val="00BC267E"/>
    <w:rsid w:val="00BC37B1"/>
    <w:rsid w:val="00BC4ACE"/>
    <w:rsid w:val="00BD0DCA"/>
    <w:rsid w:val="00BD2F85"/>
    <w:rsid w:val="00BD42E6"/>
    <w:rsid w:val="00BD5BA9"/>
    <w:rsid w:val="00BE0091"/>
    <w:rsid w:val="00BE15A2"/>
    <w:rsid w:val="00BE4DF9"/>
    <w:rsid w:val="00BE51A1"/>
    <w:rsid w:val="00BE64F1"/>
    <w:rsid w:val="00BF1D94"/>
    <w:rsid w:val="00BF3986"/>
    <w:rsid w:val="00BF39C6"/>
    <w:rsid w:val="00BF3E6F"/>
    <w:rsid w:val="00BF40AA"/>
    <w:rsid w:val="00BF7F93"/>
    <w:rsid w:val="00C01F9F"/>
    <w:rsid w:val="00C01FDB"/>
    <w:rsid w:val="00C05099"/>
    <w:rsid w:val="00C05267"/>
    <w:rsid w:val="00C17EC4"/>
    <w:rsid w:val="00C2381E"/>
    <w:rsid w:val="00C264C5"/>
    <w:rsid w:val="00C30AD6"/>
    <w:rsid w:val="00C32D66"/>
    <w:rsid w:val="00C33ECF"/>
    <w:rsid w:val="00C3409D"/>
    <w:rsid w:val="00C4098B"/>
    <w:rsid w:val="00C418FB"/>
    <w:rsid w:val="00C431FC"/>
    <w:rsid w:val="00C45234"/>
    <w:rsid w:val="00C4561F"/>
    <w:rsid w:val="00C4705A"/>
    <w:rsid w:val="00C5009A"/>
    <w:rsid w:val="00C50580"/>
    <w:rsid w:val="00C51DF1"/>
    <w:rsid w:val="00C526DE"/>
    <w:rsid w:val="00C5504B"/>
    <w:rsid w:val="00C57D52"/>
    <w:rsid w:val="00C60639"/>
    <w:rsid w:val="00C66845"/>
    <w:rsid w:val="00C73F24"/>
    <w:rsid w:val="00C741D2"/>
    <w:rsid w:val="00C742F0"/>
    <w:rsid w:val="00C76879"/>
    <w:rsid w:val="00C770D4"/>
    <w:rsid w:val="00C77C5B"/>
    <w:rsid w:val="00C81F03"/>
    <w:rsid w:val="00C8367C"/>
    <w:rsid w:val="00C841A7"/>
    <w:rsid w:val="00C858E9"/>
    <w:rsid w:val="00C86EC5"/>
    <w:rsid w:val="00C93E1B"/>
    <w:rsid w:val="00C97021"/>
    <w:rsid w:val="00CA1D01"/>
    <w:rsid w:val="00CA34B6"/>
    <w:rsid w:val="00CA7449"/>
    <w:rsid w:val="00CA76C1"/>
    <w:rsid w:val="00CB0EA8"/>
    <w:rsid w:val="00CB1A04"/>
    <w:rsid w:val="00CB1EFA"/>
    <w:rsid w:val="00CB3C47"/>
    <w:rsid w:val="00CB3DD5"/>
    <w:rsid w:val="00CB48E6"/>
    <w:rsid w:val="00CB6DE5"/>
    <w:rsid w:val="00CC0F04"/>
    <w:rsid w:val="00CC2CFE"/>
    <w:rsid w:val="00CC5722"/>
    <w:rsid w:val="00CC5D39"/>
    <w:rsid w:val="00CC6970"/>
    <w:rsid w:val="00CC6EC4"/>
    <w:rsid w:val="00CD1B9D"/>
    <w:rsid w:val="00CD61B4"/>
    <w:rsid w:val="00CD6E35"/>
    <w:rsid w:val="00CE1332"/>
    <w:rsid w:val="00CE48B5"/>
    <w:rsid w:val="00CF1B71"/>
    <w:rsid w:val="00CF1D24"/>
    <w:rsid w:val="00CF2429"/>
    <w:rsid w:val="00CF2AA6"/>
    <w:rsid w:val="00CF3473"/>
    <w:rsid w:val="00CF507C"/>
    <w:rsid w:val="00CF5932"/>
    <w:rsid w:val="00D02E3C"/>
    <w:rsid w:val="00D0583A"/>
    <w:rsid w:val="00D1008B"/>
    <w:rsid w:val="00D10C53"/>
    <w:rsid w:val="00D11BFF"/>
    <w:rsid w:val="00D12229"/>
    <w:rsid w:val="00D151EC"/>
    <w:rsid w:val="00D20879"/>
    <w:rsid w:val="00D20B63"/>
    <w:rsid w:val="00D238B1"/>
    <w:rsid w:val="00D23B0A"/>
    <w:rsid w:val="00D2441C"/>
    <w:rsid w:val="00D2472F"/>
    <w:rsid w:val="00D30C1F"/>
    <w:rsid w:val="00D32A27"/>
    <w:rsid w:val="00D335BB"/>
    <w:rsid w:val="00D33E0D"/>
    <w:rsid w:val="00D40E3C"/>
    <w:rsid w:val="00D418B9"/>
    <w:rsid w:val="00D42990"/>
    <w:rsid w:val="00D462C1"/>
    <w:rsid w:val="00D501CD"/>
    <w:rsid w:val="00D502D2"/>
    <w:rsid w:val="00D5050A"/>
    <w:rsid w:val="00D517B0"/>
    <w:rsid w:val="00D51925"/>
    <w:rsid w:val="00D51A38"/>
    <w:rsid w:val="00D5439C"/>
    <w:rsid w:val="00D54D5B"/>
    <w:rsid w:val="00D60A3A"/>
    <w:rsid w:val="00D64342"/>
    <w:rsid w:val="00D64CD1"/>
    <w:rsid w:val="00D670B2"/>
    <w:rsid w:val="00D6753F"/>
    <w:rsid w:val="00D776F5"/>
    <w:rsid w:val="00D80711"/>
    <w:rsid w:val="00D81C2B"/>
    <w:rsid w:val="00D83940"/>
    <w:rsid w:val="00D86939"/>
    <w:rsid w:val="00D87C0F"/>
    <w:rsid w:val="00D91F79"/>
    <w:rsid w:val="00D924A3"/>
    <w:rsid w:val="00D92C5A"/>
    <w:rsid w:val="00D94109"/>
    <w:rsid w:val="00D9562D"/>
    <w:rsid w:val="00D96C76"/>
    <w:rsid w:val="00D96EC7"/>
    <w:rsid w:val="00D97760"/>
    <w:rsid w:val="00DA1A43"/>
    <w:rsid w:val="00DA1A7F"/>
    <w:rsid w:val="00DA57DB"/>
    <w:rsid w:val="00DA5B2F"/>
    <w:rsid w:val="00DA724F"/>
    <w:rsid w:val="00DB2BB9"/>
    <w:rsid w:val="00DB4629"/>
    <w:rsid w:val="00DB47F0"/>
    <w:rsid w:val="00DB6360"/>
    <w:rsid w:val="00DB754F"/>
    <w:rsid w:val="00DC1FD7"/>
    <w:rsid w:val="00DC5CD9"/>
    <w:rsid w:val="00DD07CC"/>
    <w:rsid w:val="00DD385C"/>
    <w:rsid w:val="00DD3AB3"/>
    <w:rsid w:val="00DD5CBF"/>
    <w:rsid w:val="00DE1F20"/>
    <w:rsid w:val="00DE242E"/>
    <w:rsid w:val="00DE2CC0"/>
    <w:rsid w:val="00DE3085"/>
    <w:rsid w:val="00DE52BC"/>
    <w:rsid w:val="00DE6939"/>
    <w:rsid w:val="00DF0347"/>
    <w:rsid w:val="00DF0A96"/>
    <w:rsid w:val="00DF0DF1"/>
    <w:rsid w:val="00DF5668"/>
    <w:rsid w:val="00DF63A9"/>
    <w:rsid w:val="00DF66A5"/>
    <w:rsid w:val="00DF798F"/>
    <w:rsid w:val="00E0023A"/>
    <w:rsid w:val="00E03220"/>
    <w:rsid w:val="00E10616"/>
    <w:rsid w:val="00E108C4"/>
    <w:rsid w:val="00E11AB3"/>
    <w:rsid w:val="00E1551A"/>
    <w:rsid w:val="00E15DBE"/>
    <w:rsid w:val="00E17D6B"/>
    <w:rsid w:val="00E21154"/>
    <w:rsid w:val="00E22ECD"/>
    <w:rsid w:val="00E27BC3"/>
    <w:rsid w:val="00E32E8F"/>
    <w:rsid w:val="00E34A38"/>
    <w:rsid w:val="00E369B4"/>
    <w:rsid w:val="00E401A9"/>
    <w:rsid w:val="00E429A3"/>
    <w:rsid w:val="00E45DBB"/>
    <w:rsid w:val="00E477FB"/>
    <w:rsid w:val="00E50B1F"/>
    <w:rsid w:val="00E54DF7"/>
    <w:rsid w:val="00E559AA"/>
    <w:rsid w:val="00E55CC2"/>
    <w:rsid w:val="00E5700B"/>
    <w:rsid w:val="00E57B6A"/>
    <w:rsid w:val="00E62374"/>
    <w:rsid w:val="00E6505F"/>
    <w:rsid w:val="00E65C20"/>
    <w:rsid w:val="00E6634F"/>
    <w:rsid w:val="00E74230"/>
    <w:rsid w:val="00E74986"/>
    <w:rsid w:val="00E8211E"/>
    <w:rsid w:val="00E83866"/>
    <w:rsid w:val="00E840C6"/>
    <w:rsid w:val="00E841AB"/>
    <w:rsid w:val="00E86237"/>
    <w:rsid w:val="00E862B5"/>
    <w:rsid w:val="00E90E02"/>
    <w:rsid w:val="00E921B4"/>
    <w:rsid w:val="00E975DE"/>
    <w:rsid w:val="00EA0E8E"/>
    <w:rsid w:val="00EA1042"/>
    <w:rsid w:val="00EA15AA"/>
    <w:rsid w:val="00EA15CF"/>
    <w:rsid w:val="00EA16F8"/>
    <w:rsid w:val="00EA22C6"/>
    <w:rsid w:val="00EA2BC7"/>
    <w:rsid w:val="00EA403C"/>
    <w:rsid w:val="00EA6AB8"/>
    <w:rsid w:val="00EB0E4D"/>
    <w:rsid w:val="00EB2E2D"/>
    <w:rsid w:val="00EB4868"/>
    <w:rsid w:val="00EB74B5"/>
    <w:rsid w:val="00EC2A30"/>
    <w:rsid w:val="00EC3A91"/>
    <w:rsid w:val="00ED41FC"/>
    <w:rsid w:val="00ED6069"/>
    <w:rsid w:val="00ED6B3B"/>
    <w:rsid w:val="00EE016D"/>
    <w:rsid w:val="00EE40A2"/>
    <w:rsid w:val="00EE5B25"/>
    <w:rsid w:val="00EF211E"/>
    <w:rsid w:val="00EF2222"/>
    <w:rsid w:val="00EF3E9F"/>
    <w:rsid w:val="00EF4077"/>
    <w:rsid w:val="00EF4079"/>
    <w:rsid w:val="00EF480B"/>
    <w:rsid w:val="00EF64C0"/>
    <w:rsid w:val="00EF7DA9"/>
    <w:rsid w:val="00F02481"/>
    <w:rsid w:val="00F04B0D"/>
    <w:rsid w:val="00F05A8E"/>
    <w:rsid w:val="00F06AA4"/>
    <w:rsid w:val="00F07266"/>
    <w:rsid w:val="00F07751"/>
    <w:rsid w:val="00F079CD"/>
    <w:rsid w:val="00F07E29"/>
    <w:rsid w:val="00F114D5"/>
    <w:rsid w:val="00F119B5"/>
    <w:rsid w:val="00F125B5"/>
    <w:rsid w:val="00F13D8C"/>
    <w:rsid w:val="00F211D9"/>
    <w:rsid w:val="00F22943"/>
    <w:rsid w:val="00F23635"/>
    <w:rsid w:val="00F23DE2"/>
    <w:rsid w:val="00F2492E"/>
    <w:rsid w:val="00F2532D"/>
    <w:rsid w:val="00F277D8"/>
    <w:rsid w:val="00F31566"/>
    <w:rsid w:val="00F353FC"/>
    <w:rsid w:val="00F370A2"/>
    <w:rsid w:val="00F37253"/>
    <w:rsid w:val="00F372CB"/>
    <w:rsid w:val="00F378C3"/>
    <w:rsid w:val="00F416C2"/>
    <w:rsid w:val="00F42A92"/>
    <w:rsid w:val="00F44912"/>
    <w:rsid w:val="00F51F6D"/>
    <w:rsid w:val="00F527C1"/>
    <w:rsid w:val="00F52C34"/>
    <w:rsid w:val="00F55FD1"/>
    <w:rsid w:val="00F56FA0"/>
    <w:rsid w:val="00F634CE"/>
    <w:rsid w:val="00F65A61"/>
    <w:rsid w:val="00F6683B"/>
    <w:rsid w:val="00F66FAD"/>
    <w:rsid w:val="00F7543F"/>
    <w:rsid w:val="00F76E61"/>
    <w:rsid w:val="00F779AA"/>
    <w:rsid w:val="00F81624"/>
    <w:rsid w:val="00F87A2B"/>
    <w:rsid w:val="00F909CD"/>
    <w:rsid w:val="00F910E5"/>
    <w:rsid w:val="00F97485"/>
    <w:rsid w:val="00FA071A"/>
    <w:rsid w:val="00FA36C2"/>
    <w:rsid w:val="00FA4AE4"/>
    <w:rsid w:val="00FA4E50"/>
    <w:rsid w:val="00FA53A6"/>
    <w:rsid w:val="00FB06BD"/>
    <w:rsid w:val="00FB2E0F"/>
    <w:rsid w:val="00FB5433"/>
    <w:rsid w:val="00FB7CDD"/>
    <w:rsid w:val="00FC0560"/>
    <w:rsid w:val="00FC21F3"/>
    <w:rsid w:val="00FC3061"/>
    <w:rsid w:val="00FC48B2"/>
    <w:rsid w:val="00FC6EB7"/>
    <w:rsid w:val="00FC7625"/>
    <w:rsid w:val="00FC7C66"/>
    <w:rsid w:val="00FD4DF7"/>
    <w:rsid w:val="00FD63E6"/>
    <w:rsid w:val="00FD6F9F"/>
    <w:rsid w:val="00FE0255"/>
    <w:rsid w:val="00FE4A7E"/>
    <w:rsid w:val="00FE7A03"/>
    <w:rsid w:val="00F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BE5ACE"/>
  <w15:docId w15:val="{AE3E34E4-2A34-48B8-908E-03500CEB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AB5"/>
    <w:rPr>
      <w:rFonts w:ascii="Arial" w:eastAsia="Times New Roman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9D1AB5"/>
    <w:pPr>
      <w:keepNext/>
      <w:outlineLvl w:val="0"/>
    </w:pPr>
    <w:rPr>
      <w:rFonts w:ascii="Impact" w:hAnsi="Impact"/>
      <w:color w:val="333300"/>
      <w:sz w:val="44"/>
    </w:rPr>
  </w:style>
  <w:style w:type="paragraph" w:styleId="Heading2">
    <w:name w:val="heading 2"/>
    <w:basedOn w:val="Heading1"/>
    <w:next w:val="Normal"/>
    <w:link w:val="Heading2Char"/>
    <w:qFormat/>
    <w:rsid w:val="009D1AB5"/>
    <w:pPr>
      <w:spacing w:after="120" w:line="400" w:lineRule="exact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9D1AB5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Heading1"/>
    <w:next w:val="Normal"/>
    <w:qFormat/>
    <w:rsid w:val="009D1AB5"/>
    <w:pPr>
      <w:outlineLvl w:val="3"/>
    </w:pPr>
    <w:rPr>
      <w:i/>
      <w:sz w:val="24"/>
    </w:rPr>
  </w:style>
  <w:style w:type="paragraph" w:styleId="Heading5">
    <w:name w:val="heading 5"/>
    <w:basedOn w:val="Heading1"/>
    <w:next w:val="Normal"/>
    <w:qFormat/>
    <w:rsid w:val="009D1AB5"/>
    <w:pPr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9D1AB5"/>
    <w:pPr>
      <w:spacing w:before="240" w:after="60"/>
      <w:outlineLvl w:val="5"/>
    </w:pPr>
    <w:rPr>
      <w:rFonts w:ascii="Times" w:hAnsi="Times"/>
      <w:b/>
      <w:sz w:val="22"/>
    </w:rPr>
  </w:style>
  <w:style w:type="paragraph" w:styleId="Heading9">
    <w:name w:val="heading 9"/>
    <w:basedOn w:val="Normal"/>
    <w:next w:val="Normal"/>
    <w:qFormat/>
    <w:rsid w:val="009D1AB5"/>
    <w:pPr>
      <w:keepNext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D1AB5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rsid w:val="009D1AB5"/>
    <w:pPr>
      <w:spacing w:after="120" w:line="240" w:lineRule="atLeast"/>
    </w:pPr>
    <w:rPr>
      <w:sz w:val="20"/>
    </w:rPr>
  </w:style>
  <w:style w:type="paragraph" w:styleId="BodyTextIndent">
    <w:name w:val="Body Text Indent"/>
    <w:basedOn w:val="Normal"/>
    <w:rsid w:val="009D1AB5"/>
    <w:pPr>
      <w:tabs>
        <w:tab w:val="left" w:pos="180"/>
      </w:tabs>
      <w:spacing w:line="220" w:lineRule="atLeast"/>
      <w:ind w:left="187" w:hanging="187"/>
    </w:pPr>
    <w:rPr>
      <w:sz w:val="18"/>
    </w:rPr>
  </w:style>
  <w:style w:type="paragraph" w:customStyle="1" w:styleId="CaptionText">
    <w:name w:val="Caption Text"/>
    <w:basedOn w:val="Normal"/>
    <w:rsid w:val="009D1AB5"/>
    <w:pPr>
      <w:spacing w:line="220" w:lineRule="atLeast"/>
      <w:jc w:val="center"/>
    </w:pPr>
    <w:rPr>
      <w:color w:val="333300"/>
      <w:sz w:val="18"/>
    </w:rPr>
  </w:style>
  <w:style w:type="paragraph" w:customStyle="1" w:styleId="QuoteText">
    <w:name w:val="Quote Text"/>
    <w:basedOn w:val="CaptionText"/>
    <w:rsid w:val="009D1AB5"/>
    <w:pPr>
      <w:spacing w:line="280" w:lineRule="atLeast"/>
      <w:jc w:val="right"/>
    </w:pPr>
    <w:rPr>
      <w:i/>
      <w:sz w:val="20"/>
    </w:rPr>
  </w:style>
  <w:style w:type="paragraph" w:customStyle="1" w:styleId="Masthead">
    <w:name w:val="Masthead"/>
    <w:basedOn w:val="Heading1"/>
    <w:rsid w:val="009D1AB5"/>
    <w:rPr>
      <w:sz w:val="96"/>
    </w:rPr>
  </w:style>
  <w:style w:type="paragraph" w:customStyle="1" w:styleId="RunningHead">
    <w:name w:val="Running Head"/>
    <w:basedOn w:val="Normal"/>
    <w:rsid w:val="009D1AB5"/>
    <w:rPr>
      <w:rFonts w:ascii="Impact" w:hAnsi="Impact"/>
      <w:color w:val="FFFFFF"/>
      <w:sz w:val="36"/>
      <w:szCs w:val="36"/>
    </w:rPr>
  </w:style>
  <w:style w:type="character" w:styleId="Strong">
    <w:name w:val="Strong"/>
    <w:basedOn w:val="DefaultParagraphFont"/>
    <w:uiPriority w:val="22"/>
    <w:qFormat/>
    <w:rsid w:val="00EF64C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8B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9D1AB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D1AB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8B2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6657"/>
    <w:rPr>
      <w:color w:val="000080"/>
      <w:u w:val="single"/>
    </w:rPr>
  </w:style>
  <w:style w:type="character" w:customStyle="1" w:styleId="BodyTextChar">
    <w:name w:val="Body Text Char"/>
    <w:basedOn w:val="DefaultParagraphFont"/>
    <w:link w:val="BodyText"/>
    <w:rsid w:val="0024359E"/>
    <w:rPr>
      <w:rFonts w:ascii="Arial" w:eastAsia="Times New Roman" w:hAnsi="Arial"/>
    </w:rPr>
  </w:style>
  <w:style w:type="character" w:customStyle="1" w:styleId="Heading1Char">
    <w:name w:val="Heading 1 Char"/>
    <w:basedOn w:val="DefaultParagraphFont"/>
    <w:link w:val="Heading1"/>
    <w:rsid w:val="0024359E"/>
    <w:rPr>
      <w:rFonts w:ascii="Impact" w:eastAsia="Times New Roman" w:hAnsi="Impact"/>
      <w:color w:val="333300"/>
      <w:sz w:val="44"/>
    </w:rPr>
  </w:style>
  <w:style w:type="character" w:customStyle="1" w:styleId="Heading2Char">
    <w:name w:val="Heading 2 Char"/>
    <w:basedOn w:val="DefaultParagraphFont"/>
    <w:link w:val="Heading2"/>
    <w:rsid w:val="00ED41FC"/>
    <w:rPr>
      <w:rFonts w:ascii="Impact" w:eastAsia="Times New Roman" w:hAnsi="Impact"/>
      <w:color w:val="333300"/>
      <w:sz w:val="36"/>
    </w:rPr>
  </w:style>
  <w:style w:type="character" w:customStyle="1" w:styleId="huge1">
    <w:name w:val="huge1"/>
    <w:basedOn w:val="DefaultParagraphFont"/>
    <w:rsid w:val="00BB283F"/>
    <w:rPr>
      <w:rFonts w:ascii="Verdana" w:hAnsi="Verdana" w:hint="default"/>
      <w:sz w:val="30"/>
      <w:szCs w:val="30"/>
    </w:rPr>
  </w:style>
  <w:style w:type="character" w:customStyle="1" w:styleId="bodybold1">
    <w:name w:val="bodybold1"/>
    <w:basedOn w:val="DefaultParagraphFont"/>
    <w:rsid w:val="00BB283F"/>
    <w:rPr>
      <w:rFonts w:ascii="Verdana" w:hAnsi="Verdana" w:hint="default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3302B"/>
    <w:rPr>
      <w:color w:val="919191" w:themeColor="followedHyperlink"/>
      <w:u w:val="single"/>
    </w:rPr>
  </w:style>
  <w:style w:type="paragraph" w:customStyle="1" w:styleId="yiv658083526msonormal">
    <w:name w:val="yiv658083526msonormal"/>
    <w:basedOn w:val="Normal"/>
    <w:rsid w:val="00EF407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1E552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A2E3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537D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qj">
    <w:name w:val="aqj"/>
    <w:basedOn w:val="DefaultParagraphFont"/>
    <w:rsid w:val="007537D7"/>
  </w:style>
  <w:style w:type="paragraph" w:styleId="NoSpacing">
    <w:name w:val="No Spacing"/>
    <w:uiPriority w:val="1"/>
    <w:qFormat/>
    <w:rsid w:val="002B02C8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2B02C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0">
    <w:name w:val="ParaAttribute0"/>
    <w:rsid w:val="00EB4868"/>
    <w:pPr>
      <w:wordWrap w:val="0"/>
      <w:spacing w:after="160"/>
      <w:jc w:val="center"/>
    </w:pPr>
    <w:rPr>
      <w:rFonts w:ascii="Times New Roman" w:eastAsia="Batang" w:hAnsi="Times New Roman"/>
    </w:rPr>
  </w:style>
  <w:style w:type="paragraph" w:customStyle="1" w:styleId="ParaAttribute1">
    <w:name w:val="ParaAttribute1"/>
    <w:rsid w:val="00EB4868"/>
    <w:pPr>
      <w:wordWrap w:val="0"/>
    </w:pPr>
    <w:rPr>
      <w:rFonts w:ascii="Times New Roman" w:eastAsia="Batang" w:hAnsi="Times New Roman"/>
    </w:rPr>
  </w:style>
  <w:style w:type="character" w:customStyle="1" w:styleId="CharAttribute1">
    <w:name w:val="CharAttribute1"/>
    <w:rsid w:val="00EB4868"/>
    <w:rPr>
      <w:rFonts w:ascii="Calibri" w:eastAsia="Calibri"/>
      <w:b/>
      <w:sz w:val="24"/>
      <w:u w:val="single"/>
    </w:rPr>
  </w:style>
  <w:style w:type="character" w:customStyle="1" w:styleId="CharAttribute3">
    <w:name w:val="CharAttribute3"/>
    <w:rsid w:val="00EB4868"/>
    <w:rPr>
      <w:rFonts w:ascii="Calibri" w:eastAsia="Calibri"/>
      <w:b/>
      <w:sz w:val="22"/>
      <w:u w:val="single"/>
    </w:rPr>
  </w:style>
  <w:style w:type="character" w:customStyle="1" w:styleId="CharAttribute4">
    <w:name w:val="CharAttribute4"/>
    <w:rsid w:val="00EB4868"/>
    <w:rPr>
      <w:rFonts w:ascii="Calibri" w:eastAsia="Calibri"/>
      <w:sz w:val="22"/>
    </w:rPr>
  </w:style>
  <w:style w:type="character" w:customStyle="1" w:styleId="CharAttribute5">
    <w:name w:val="CharAttribute5"/>
    <w:rsid w:val="00EB4868"/>
    <w:rPr>
      <w:rFonts w:ascii="Calibri" w:eastAsia="Calibri"/>
      <w:sz w:val="22"/>
    </w:rPr>
  </w:style>
  <w:style w:type="character" w:customStyle="1" w:styleId="CharAttribute7">
    <w:name w:val="CharAttribute7"/>
    <w:rsid w:val="00EB4868"/>
    <w:rPr>
      <w:rFonts w:ascii="Calibri" w:eastAsia="Calibri"/>
      <w:b/>
      <w:sz w:val="22"/>
    </w:rPr>
  </w:style>
  <w:style w:type="character" w:customStyle="1" w:styleId="CharAttribute8">
    <w:name w:val="CharAttribute8"/>
    <w:rsid w:val="00EB4868"/>
    <w:rPr>
      <w:rFonts w:ascii="Calibri" w:eastAsia="Calibri"/>
      <w:sz w:val="22"/>
      <w:vertAlign w:val="superscript"/>
    </w:rPr>
  </w:style>
  <w:style w:type="character" w:customStyle="1" w:styleId="CharAttribute12">
    <w:name w:val="CharAttribute12"/>
    <w:rsid w:val="00EB4868"/>
    <w:rPr>
      <w:rFonts w:ascii="Calibri" w:eastAsia="Calibri"/>
      <w:b/>
      <w:sz w:val="22"/>
      <w:u w:val="single"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C668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008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674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89537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702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103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3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2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2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21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1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97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83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7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0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75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913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57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298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62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663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84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06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4720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046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369017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781544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7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393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1866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635134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8877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6310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747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9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5428665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459177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0082531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54084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31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2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403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69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851943946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00964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120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77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868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0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109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32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8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36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52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2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98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82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35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7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527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45575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4487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626704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4847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6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44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14462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43832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33860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87729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6118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1277055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872238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2904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0262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19768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6475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137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204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789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645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6802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119639857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428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195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4409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868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761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49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207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471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736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9686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8733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274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2948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4706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399527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37903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3566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5384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09061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9241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139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465785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085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690278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6852622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7225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162306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31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439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13260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0238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6698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5728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5219442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6630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2980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206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54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139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3807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8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704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7059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466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30810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4172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2767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1876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4052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18082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48146806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1766099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9899923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6758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9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227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982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1247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3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637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28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9244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53962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226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412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4899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0820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7699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876026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81405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9037538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18510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2879664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935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7337244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168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2740887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7177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0249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9308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234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733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812222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19096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29547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89635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3165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2374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37341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3914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0401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1698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175409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7550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7224883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93453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438933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087368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6197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130266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65805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08768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12114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799349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277659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802557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567869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4916402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44586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450022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342826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933103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90848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46738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29963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51637145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27977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561292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79607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012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647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4358765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5111470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953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059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9617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900556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7992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3940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473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231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224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1611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684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78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7558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12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4286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357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93129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4702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31290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3374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15899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228750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6196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2528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2343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111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836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104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554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966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3624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18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1233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10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88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19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05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085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3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9456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53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5179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901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7556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867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295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272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558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2606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02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231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528761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4075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9413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4221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65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2174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239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7912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25429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2870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39515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460609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077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558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1288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3240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8900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8387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466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90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8780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0859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37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347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9775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54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5786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8350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1416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000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5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542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58688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078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1153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8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5595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298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237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9828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2606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3212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448940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475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6979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8200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6960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0288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64392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761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4276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43748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065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63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1826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2010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4176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8572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4925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5580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7975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3985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8198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462915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4532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9844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11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59605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2984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311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836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35544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96730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3804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55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3973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76137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02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12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918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8218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3908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97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760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759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186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2895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4727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5422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16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813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897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1225955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336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607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6917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90967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22162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7963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8833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271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5884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077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841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52150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0871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1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907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346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9853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9840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754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4434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220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474705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32868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8248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1639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97759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32162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2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348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2295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4982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7592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9963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2845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265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5881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0375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8187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07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6204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922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4063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852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53955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305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274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207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151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92510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4811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400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052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977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63408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84547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7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311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654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5830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4712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34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91645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06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401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8151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1334550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68647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56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9143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3347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652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9440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8392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1518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8729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4893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5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93201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322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53967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68575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2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357960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51395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588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123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792057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1267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473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53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4384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604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266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815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7482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74758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241812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6946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5634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94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546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90700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920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599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97839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128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481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4903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905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8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69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9635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072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05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637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2303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5970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74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0362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41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3771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3971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84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351542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546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13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0065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741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67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6783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950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5303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066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2465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4033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361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1614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5885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66831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912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1710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304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85281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5059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63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83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5835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0303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248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638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436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42076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4447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1350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289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68411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1101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96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967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0634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1770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759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07631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89413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844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8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0153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8110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5123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1214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6145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2871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3005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453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7257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865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2020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7533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614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191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447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08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979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89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51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202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62102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3275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589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2227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303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4410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5862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709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1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17632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8046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4629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5752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84382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328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1339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999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963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1606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75924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595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312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9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2974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69002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083903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3900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4137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0881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16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598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4430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6302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6938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604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015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62690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0515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302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5395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935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6372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2285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172304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43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712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53881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881652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6934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52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470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402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8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6035993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5871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49171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70623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66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513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7690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3754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52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162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4512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65394460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3106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1786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27211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22579104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846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5501152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540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7364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7676977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2536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390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760900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321261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519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6944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395545403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5306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6123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483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062862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284852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5233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226570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4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46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180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4057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332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26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0503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0796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74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400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739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36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3966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296353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8230437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40461396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10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77189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47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80750101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50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9105713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963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22004411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296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0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3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728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41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273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094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651898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42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594112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6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3278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331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94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21424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44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58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72714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114902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4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0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43997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48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9222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3779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172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80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0788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173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9115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623030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460312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532157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304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2224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355086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4209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2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01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796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4660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660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1737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5108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553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4969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639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532684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0819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674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724655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15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498162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943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543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100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659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4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6637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8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9375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0214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07892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84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37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0483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1585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92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1106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4427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9560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173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027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3728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86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699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01136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1921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684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34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540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932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40535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8458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9985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1781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3388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218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337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305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9479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6027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533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851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848024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3239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568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30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2753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901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9494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8800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199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446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089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348639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7771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831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42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283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3702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4953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6146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5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718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494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112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95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0488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128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486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6121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553771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27582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2223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6067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34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629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772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1604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747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82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3122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319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18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842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7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2869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6728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8060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1311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7301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9593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9643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406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53511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32928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801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7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3821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9136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02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5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23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14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7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34720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92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908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31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63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75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41670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8367925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6954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70717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1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5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43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82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87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43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41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45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33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82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67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41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81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84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37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399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43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04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25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322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996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130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032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2808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3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27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8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95467564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3715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611887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8499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0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028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6305419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0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35648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290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2305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81750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9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62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9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27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0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29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2494644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57698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64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1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15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73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60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10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3453995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4700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60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37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345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8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08686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9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27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46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4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45151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50621762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6646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67747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0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28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588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6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073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5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1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29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14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15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97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80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4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09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576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7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43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8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787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172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781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62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912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53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4544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8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66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9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81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8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9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8723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2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65098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67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6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7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76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98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387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58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8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47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2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1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51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136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84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4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14823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427110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7708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925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3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7693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43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75744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7124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18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3325163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5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1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0076744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70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1582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498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182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4906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181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3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0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462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432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566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19873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6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414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3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62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4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053847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976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804418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331428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312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96875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192031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744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730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073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78069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89211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647321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32387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0874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66336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84244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02534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0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6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8484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47444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2767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695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72325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6371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2983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422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2431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38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460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75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41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2122098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444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37228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1511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74801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556097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53694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1025329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835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3859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32219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2549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006397403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368259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66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0864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1217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7823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7083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9142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22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1543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1079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024560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4182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940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789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49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703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1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451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6290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39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7926035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6507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101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3745651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85150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505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78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40865140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421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7757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834364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9437984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5787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83969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513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129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017582633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878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8626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495515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188720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9546833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412315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14374172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7264513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6584448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4616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3087716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25948296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0631332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69645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130103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30166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53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0633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788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46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484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137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4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76808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7655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694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68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782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9318614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1610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314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31933411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0010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8315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63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60465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198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8437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0893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23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6455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679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207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539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19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35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8944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0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853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1749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506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3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91070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959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76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540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992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96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424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467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67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342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7135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440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6385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840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8534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2400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788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59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93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26106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698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3959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486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244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321597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212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31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67346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5161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3554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960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1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61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06665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401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417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952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054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0438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6670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07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616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844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875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255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3805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54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0110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93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749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9950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985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0493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16888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9653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876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26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6595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4324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747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639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916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8510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996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763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121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8966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983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8419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61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0333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570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6185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86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6659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309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965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002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7721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192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298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892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791672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094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013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511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050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5996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471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5591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1549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009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3798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140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885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53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90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232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4245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2470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88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732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5179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355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33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663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8052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46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6524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237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5015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94753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000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873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698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90392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4020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128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792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55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424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660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0754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872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9615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854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83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81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3218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585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7118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23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321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2016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136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706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381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970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2458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5729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66031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523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179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13382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455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5942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1278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26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156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1950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145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2403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94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809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4663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01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09946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3355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491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82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222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789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4090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594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83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3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9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9427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9419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397666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297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679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13240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2419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569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36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71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8039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842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5559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8945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2852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3518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77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8261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169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23994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5278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601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046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860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987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512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0330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99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76284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863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0980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44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640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729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3741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863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6223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255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917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6477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646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4696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192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6530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631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846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3206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8667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92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983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611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863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4752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5658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9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8297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96293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9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6942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337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0863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7006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23655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9711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48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433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6063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180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9226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14804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9268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967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7268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571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05617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7801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129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3545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0060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94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868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612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540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782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3185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572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089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422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54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152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962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1652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7073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236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7386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7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0210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912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587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876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0051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244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45231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27704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875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895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080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0075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0615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55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013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1315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62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201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90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3500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60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30039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878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1942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45367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79588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9387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747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3777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869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7434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9724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7340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2067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86568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486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3933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49193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849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7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63966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766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513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31687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272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0093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21192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369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9281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68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8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159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076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2894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41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314959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134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4226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216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416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684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324595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77227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8691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239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87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786741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45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585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469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7534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90303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166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372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4464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047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6571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642345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112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31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960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28979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692476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571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7649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981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34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5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3991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8962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384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0390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443143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377855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52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22324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9526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7351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212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6885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4296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7293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443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0556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956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214689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998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19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41258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9259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80667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01216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14598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181926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410367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90426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899111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07236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08040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945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44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218362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38292493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84914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7496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20555452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660659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9087277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1655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171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95008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61838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35317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4466105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0483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416429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35437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369480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7467675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18417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91413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4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662673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909971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837653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382713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945297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83416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7692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86210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98477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31333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97180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24059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3079261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370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252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6425847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827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37536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99540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721143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986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61162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907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5178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00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8622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289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140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24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5288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3194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396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34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61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605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4072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95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0346436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599603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1573346787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1931694355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3874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173507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1633756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0517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011258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53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170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46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4971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290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454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744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204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151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1130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19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900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55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135960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22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323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347312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73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41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49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6806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041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992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7240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60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9632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603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900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142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247894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9114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32930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09162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49721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06021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60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161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734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0127849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515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9263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147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636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2979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55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9897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05098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7202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3306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858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8590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6554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846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86268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0684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22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768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404496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1709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9610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31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5369129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18418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980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542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560997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961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340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2209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52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1018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898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393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7241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9338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11663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775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2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7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9045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853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22619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195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5152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896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26996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2469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520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7027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19969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5464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22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58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44215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8174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3352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309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414481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464247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945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9612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445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578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192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073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2869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359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7492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3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5044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9795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2512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2900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1280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4161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6426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49660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82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984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67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991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392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141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9624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8851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1632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981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801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107535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5529033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77886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964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58793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690110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333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32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7801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709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8614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74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7784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843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749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9387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82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315638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379879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574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41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429737398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204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77731745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31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948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78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9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062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786797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90538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337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47813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712525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30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82222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128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1503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739991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40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8662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621536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62930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25091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0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5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0973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4387165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1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44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0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2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058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3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417605341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7860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26916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716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2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13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1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1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2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0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5941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38386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80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264568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33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32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5474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986762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49031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327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5144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440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072428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6387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820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033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992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48953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112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5736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6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900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189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649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5925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97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621608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31363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520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054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9012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2698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273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954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86433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1363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649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467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54762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0679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381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859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200215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355976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192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960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6238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1737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91350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839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8716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2049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7587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2093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85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23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0120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3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05017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437281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8580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670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060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106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54532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632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052526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394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6628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42701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297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8308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7417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1489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7062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249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9387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6076950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9675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5816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987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6412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036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01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2573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73912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277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3394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529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299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699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3927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35940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7594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599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065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16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809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9679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84928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5977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94042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7815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362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532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75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56569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19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566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905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6920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506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9263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0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503349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809694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23475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298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010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9658971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4185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532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2905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68501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4843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040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9155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118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1592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29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8962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863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8694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68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688785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731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795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82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717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826150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945431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89602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275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6380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3992401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161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586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47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598395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57902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532043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534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17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37528543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67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7554011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368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2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6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973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288517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065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002496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23568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6783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9217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92506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86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177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103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941717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01249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071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663175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985306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503421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07376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833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749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6589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648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5148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035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956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589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001261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643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9487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7850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2999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8861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13470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239403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775975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7121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83926802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00242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4857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6422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8475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6639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1246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1901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838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1092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4297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769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8938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8380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555150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90254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88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3764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924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0826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8123265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842471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34479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868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3257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867495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57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93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025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7245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244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308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558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802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94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029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9818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48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29728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60407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4915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476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8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694960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69658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3805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641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656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026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351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93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6868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35232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2181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027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200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058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30984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236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18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0550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4925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03464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7426891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812452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333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7162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205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7115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4975366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9354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5643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3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464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963027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9711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281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84113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457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5319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63403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082898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99248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833613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8396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7156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30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901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4845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347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121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656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2391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56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217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3922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733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958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59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67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18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9738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142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697475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8323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274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364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81653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3705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65742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8818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9532739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019614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4607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46677558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62734261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8509946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1071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3747701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02512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28932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478477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4629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838112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057350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370156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1929265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23443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79002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5266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29007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5915908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39604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38966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788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76169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1527268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7621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810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325595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783383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4863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558514960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  <w:div w:id="1126660132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6191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9248990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78291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23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" w:color="auto"/>
                                                                            <w:left w:val="single" w:sz="6" w:space="0" w:color="auto"/>
                                                                            <w:bottom w:val="single" w:sz="2" w:space="1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036239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064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9429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1547976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587000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99945632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695691147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9716181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5277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6395064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680760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9475355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5971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573681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266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33190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738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8838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4157860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3919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2591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95776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03481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1710358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4776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489176574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0324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0077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1392431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5643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8588469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670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360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243198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011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149547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171377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8016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359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8464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701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6847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691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827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6231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88200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4908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574718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405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862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242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1623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5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73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80382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519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0634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4779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460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009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415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6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77407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763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58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480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9077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0716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9019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9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042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473258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6364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254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556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89124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352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29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27626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8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8888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167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832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434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515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420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5999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448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12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24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58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924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7000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56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7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729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6332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35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317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908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13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72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0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32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08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92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07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2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5895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983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533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506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9393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222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27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28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8228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3926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593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398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6022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074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566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846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336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84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044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454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3860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4070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39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2726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7907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0144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01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1227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0142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814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9171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072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0039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29435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48827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31147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037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9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3584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4571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979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5953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189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6919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803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5145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7186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733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76605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967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388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621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011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2572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4567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9793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136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830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186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9180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58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649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2204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91488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361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6204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215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358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0024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9935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3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908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7058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225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234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2298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55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504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28754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9661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88758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751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8145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00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789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2368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64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287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389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395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7598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4472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8483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0210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8777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9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7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1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554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45662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4782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5977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13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709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58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2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295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0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24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33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49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378664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6962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144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7931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447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85148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3326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519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6479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202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496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5970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056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7489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97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0165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745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76173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3955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4801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408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57960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265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906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494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472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546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363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6230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2487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056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51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0231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3022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74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44705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5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771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810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5615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296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9233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4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746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28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658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9778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06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943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590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9880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795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68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4187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8905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616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0946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345070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399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7958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8951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5431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1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028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5104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8956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1124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25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9971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54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217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2304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5819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804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02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862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367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669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4214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960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42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78819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846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36308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5811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25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624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908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532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36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830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1604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5281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027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82574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046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58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03889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32007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318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901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94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98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1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9321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5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6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2546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658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573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182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61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501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9935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603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9197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737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057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0394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59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47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2185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172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079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4676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1719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5686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417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356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2812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477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2981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6378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829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480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615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135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2584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8587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4078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2776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766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20095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229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646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8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0204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0494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533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32596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699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4640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964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306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2996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7095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7143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1145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0393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6948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102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2122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4310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5246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682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083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963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0211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678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4493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862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904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975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00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278419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562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955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702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175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1040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6881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0552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0489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5788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27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180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89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614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166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267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812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7321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93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79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696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901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4929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8968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1656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364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8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0133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64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499935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541993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551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010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347578">
                                      <w:marLeft w:val="300"/>
                                      <w:marRight w:val="150"/>
                                      <w:marTop w:val="165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82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2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53354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079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967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4845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7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784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5301587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34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90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5511325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930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53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17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11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224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5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45915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020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4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051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76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1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340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886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511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5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06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867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6172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880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6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59675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90560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90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01425519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70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5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6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63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8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1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68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64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6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31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8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97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328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426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492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442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79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722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90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509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59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1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13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99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48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53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374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6189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9951807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74576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63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9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46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71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6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2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82915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377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26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29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2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0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505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0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79425777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765032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356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474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0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6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1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097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80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9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5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6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88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8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422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029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26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6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73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4106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594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4657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914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067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3999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28946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4379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2706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1274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77488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001420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59959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44569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5212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2399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42991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6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00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816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028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8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9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383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57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94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831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272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731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830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6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30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54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27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2936072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2106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91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721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747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89397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6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810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464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192660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4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797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2805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07454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30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312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88721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558048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9732056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267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3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23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74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723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346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25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7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163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91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37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99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4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00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87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93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411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446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8327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89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87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391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5098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116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909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143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9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5493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596074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3107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0840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918879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051895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44700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0990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858632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89018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66262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6246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8322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4547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87209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961246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36916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107856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604038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46178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6654771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608786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7370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71973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26140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729082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657925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9433964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663215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086783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739471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5052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27398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769657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248153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09159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3627228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77728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12747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4023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457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309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1213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600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86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0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8140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3945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380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219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72364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793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14108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80839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943484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998040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2513022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266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9237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4721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11377553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3194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769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7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515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399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949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26346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77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1678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43835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9697602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86190207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297350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7405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093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1894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003942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219790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392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19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193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809024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28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72622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91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66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469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559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079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415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9190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9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72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5140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373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63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414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949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797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3025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831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421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3129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9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7368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5061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883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2465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31258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142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451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9953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259774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781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132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858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1927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425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9375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826316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0380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7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0260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9513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7442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249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45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74285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099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783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116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4986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0879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319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721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5859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131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50016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270933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8689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3677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7995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0395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8230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0074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388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1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9125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090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0289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5630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859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689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6235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080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2011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294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466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3203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571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31080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6993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14949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85152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143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1721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64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417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6696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7664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75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00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8319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320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723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89581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804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777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785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352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9307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3044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475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508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5158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661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6327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7140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404235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068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370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81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513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59099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21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4186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10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2802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922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016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5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8769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0292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3685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070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5296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130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1844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80661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221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261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59385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0277440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2182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757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872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53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5462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445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273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9625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35456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8369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6691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868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8470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7810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9212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1621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482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720081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76304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691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40334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7245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351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8775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625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2600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139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0524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7606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8068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757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40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426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6197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2631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681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0592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9106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698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6874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8356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3839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98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7946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886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8233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511191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4039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5409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826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920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2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25080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030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473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213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4972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13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165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674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0383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3640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806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498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3023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62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1622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50953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950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5692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30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36568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111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08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65453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25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482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6597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095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2066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560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3368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353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5836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22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154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805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058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628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717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8916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6662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435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7947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019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2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75818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46706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18835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437807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837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5753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9362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9760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48126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673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465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2452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32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7365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61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6515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9477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4709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67626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7212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0823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0026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425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4512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8082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1132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7408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9496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1645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330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9849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287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01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514503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2660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094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3338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49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5766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80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180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98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411107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836067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142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191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34806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7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549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7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145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103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5320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7081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990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157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499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9062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9853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3331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3127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5946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9927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9488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3018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3283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366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93028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032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6778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281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7916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0972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8282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3402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39080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820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5022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92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365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5221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4876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20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24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238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0291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290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40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9460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95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7808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0599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586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4647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4289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629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684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6061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4106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57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890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943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9496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2412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9263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9819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0596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121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969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719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1739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7102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548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9761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048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4453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295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869701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12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9016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544890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804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2304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93801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8008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209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6415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419206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1090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573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870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2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53467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8088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0862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02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0171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30774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13165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2728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22795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7662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221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5945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53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9325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862548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1289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7759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43725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6058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300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7602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5901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676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669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4585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89138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688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282232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1386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399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76318256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03887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071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0515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3785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647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2168130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780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4253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364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97084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3307136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2204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482111061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152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8001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10017586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6413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6865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6537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2563493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75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41471601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62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501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9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33499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8171292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086732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13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43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483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8321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5241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8124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1245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878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6981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1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5016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2403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366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692709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4150455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1811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53293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497708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4586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0432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749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581981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489713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4037160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9013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9569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916866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30251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115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1708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002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26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128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619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408454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74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07424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043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7040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27998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2200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707440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237725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8151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725183703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742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3442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21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29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748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729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7821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296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361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869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1556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249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2998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1151949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3370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46599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24839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5612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86809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308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387524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33732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8218734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9853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59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3868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58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00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9213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6080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00478690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65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3336527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513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53583771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899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12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649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63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07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469173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2884257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2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21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88880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47995884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3398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612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9486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9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315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06550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209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98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345953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316494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45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312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5316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937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629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1925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9198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6478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266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5164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09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510826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490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400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332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5910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402661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8223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0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6169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2117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573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9955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95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698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830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912033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8337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42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8983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3891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058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242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401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3684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008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9534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5183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589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1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89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5359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4052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3982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499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86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28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5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959947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0575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1508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5783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8247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8355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13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696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86521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889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146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2430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2224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2823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8176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0329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503424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2663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738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2771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681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4762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0716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12894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9643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3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87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33460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3381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59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733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804103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5019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4490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3721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724603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8900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464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6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4844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716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961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395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545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51034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4520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850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424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37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57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4057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705921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8036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955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6954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281281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0935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303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953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4069398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0419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405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174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48353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40784646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4000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4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069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9556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197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897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8837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80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2449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3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665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678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6485362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26421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8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7205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36529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57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4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778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246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343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23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8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25266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96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98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02225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655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64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50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33527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46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61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3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697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80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19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073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53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813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06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897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27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01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889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06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77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374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0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776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77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89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5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331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3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569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65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79143256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59780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266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06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7281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41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86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6474567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91936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2462764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545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9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5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4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4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532499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5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9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40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93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919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0587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83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705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947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061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5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6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8293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047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333010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29489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56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9992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87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09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8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1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8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2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32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85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06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51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211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987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8829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612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8531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1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09777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0298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25541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90901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10876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295806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77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70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2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7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82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0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85619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00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780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04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56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896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25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95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040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63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961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786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00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7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275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7682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9803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26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065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07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7484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612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1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359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883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2792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486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7520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87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72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50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72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21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68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95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80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112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330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7995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669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6551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3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8457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122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398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4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5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0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6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96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96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130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400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168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806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517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1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66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5161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0460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307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25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777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2708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5692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22783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098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02316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7880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68908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87950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867591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09293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1131550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0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87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8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96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27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2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79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3026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8606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414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27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159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40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020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3228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1219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741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94235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3888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59385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4301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71469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2495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524099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4112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184325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84901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18266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54664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3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5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2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81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1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8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7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13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10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78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625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251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170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4555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38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176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384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080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746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8049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8819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9449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18123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0110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65087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6676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367531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21909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821870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9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729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0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62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94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46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84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98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0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88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074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795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83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1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880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9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148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26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09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534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4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526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156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6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54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70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124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3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2032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41983242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7537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448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7485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5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6283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61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9862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80533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79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570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950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6051088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55530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58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491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053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7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316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22783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1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0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45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7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68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6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8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1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7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913533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73893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0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897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4466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318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8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1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3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4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1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090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0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66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15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3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9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85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24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5593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335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16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6584189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97971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372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0447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2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385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787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67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1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4637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507779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8951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768707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1698569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1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287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8617584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62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740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67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582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40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1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68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101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49718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031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420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85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50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6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67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213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9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35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234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2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94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45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1259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137025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178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522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884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9580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3728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085645564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14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314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81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852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4674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992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6527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27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310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968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088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064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961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286145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377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354318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201765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411315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198966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8845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545380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48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085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106927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519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559969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672951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219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314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6196354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1759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812501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786008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591752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40679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626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47241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71168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4218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8572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613050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3797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979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156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5198429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783089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211554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10067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1830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8416983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30630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5987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18814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212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076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938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295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3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65484090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770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708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22856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812897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1013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2375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037735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98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72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0419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89628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501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5894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209585516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941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219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083185397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382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476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17768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426247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4116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231041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349843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188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9726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070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0210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7783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702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305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100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6549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9427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946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5457997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8128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6339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926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182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986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11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914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01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6780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6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01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1592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655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475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1807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381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872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10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31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56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992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766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27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8653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88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525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100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720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3361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12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914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9831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7187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07463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7149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15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4509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6693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8445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044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1804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1449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4170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2424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1757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61182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6160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59828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2120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594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0268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75411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385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5656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9162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800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0698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690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608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594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95883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6226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57022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0206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760811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8015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2817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268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6638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20264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456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8706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788637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756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80269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864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97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33047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798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569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260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96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2994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820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966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655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2993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060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7620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37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3236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6598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238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4229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0344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260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100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4338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829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424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6525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8975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514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1217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2178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0330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136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5069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1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082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922768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249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494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3949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593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237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9571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608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30578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4414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568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73061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29503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2023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2589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946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402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9986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5425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090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2129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89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16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431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631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826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890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40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41075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55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447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4411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497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965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0877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216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8306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7066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7813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8565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845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93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8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0843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23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42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1236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2702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76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5676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24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006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769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50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28570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457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431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86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8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02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819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66339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59066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849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429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520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481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080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1407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6016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6733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7920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893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730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695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11977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1772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0146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2971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4016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8438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6526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4500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064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4942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802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1179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6417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0585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3542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66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5653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9968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5036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469812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7311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050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059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8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695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8133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06481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87191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722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743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167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866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4235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22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589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620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176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47493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6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76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525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854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432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1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4433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04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83023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909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5977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0446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4834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4865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05265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50758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7679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105236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5103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6141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4614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445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9909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664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6260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3555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732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8375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9418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814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609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4060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097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017706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314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0975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6829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4802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04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6042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3693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821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5532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800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28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853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596154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73517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636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5039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385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81229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951035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14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850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538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2730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256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611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70964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297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02539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94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8778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3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676151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576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89685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3773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2986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688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94686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457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3508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3813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4186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2826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1706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040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3395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752482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1219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6263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6980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847106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911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859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57522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5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010412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9184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2681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87700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17794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4686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64489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4259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6332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15487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44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076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6228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440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6694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5017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9988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0063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9660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7756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5743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74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583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289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4298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928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594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656713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12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219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29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6301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84332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1229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3951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1926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0093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40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78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643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858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444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31076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96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141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5883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6325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0108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890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8275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9875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3582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42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3685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24574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2578872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03836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7314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2923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2972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560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4417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67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3282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340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15182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20084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87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8707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762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95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37772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8208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4498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29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5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076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089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108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62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47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538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950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085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493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4746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23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083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8294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880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7468255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5381620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6435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0439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701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2224460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92373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18969355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249723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31393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0329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705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20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761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0324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46362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7180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221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4550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9797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2523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124872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31351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61487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735333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5809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7891320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3242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8054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301813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951504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21220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78710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332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82530320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0480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75395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40432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40289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13907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3296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6963667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951673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667012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86012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847176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009090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25075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298434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1010723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466652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8748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2991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9930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17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0703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8159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0209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238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89272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8605824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27754382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46745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498033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6778595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385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078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2464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471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437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354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815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576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841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30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006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607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03026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5320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027070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91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575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637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14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117746566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767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29022507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4390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4795527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678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31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059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95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846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5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089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4030888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41042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255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864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4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76558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1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630471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6376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0803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411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6774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001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849840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2882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39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5376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7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102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417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7370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36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127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1624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284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567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556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0502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248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982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08315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4237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7598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61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9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431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9335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16301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9769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56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706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2175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559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97628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271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7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005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80429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8587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128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907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271533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8918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443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01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23887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009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9879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467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9826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97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43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929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603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733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380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15378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84365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089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18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698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69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4835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7821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6127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9558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58907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9845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362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36785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812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2882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841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9334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681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405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712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0408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010952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6216634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271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1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9903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256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7271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904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7484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3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08312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0363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729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046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6555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45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7686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0249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647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0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20589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9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33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67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451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07389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0181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071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5537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623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3623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978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74926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2377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603189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9949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89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387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5367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9591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769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5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4061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667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16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9344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9943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457498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935341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885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00197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0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871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763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8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2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22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19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06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6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17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029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545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285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5400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306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6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43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24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902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56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9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953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790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68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5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2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79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692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8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420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359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308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362870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462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12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593638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15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43673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546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098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502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5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546076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824081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13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96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6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26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38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241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712583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891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569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2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911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56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1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758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14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52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772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9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672400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69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0252493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5650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731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660115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36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9141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6210212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649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134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805560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3626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6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596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18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3731926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061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16946016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258234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95540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153048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9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264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86063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33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283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1562384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2738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965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112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633278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93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61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328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778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44737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515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832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207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986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3706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4185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25645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3322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927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04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83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732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644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29888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1708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717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337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007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346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147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432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2683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6218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396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0539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74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12360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3491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775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135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26534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8976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294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442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691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87580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417127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7385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131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193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46974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9729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737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38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709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525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2900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4508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3629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4177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842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9476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8852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9835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32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262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5403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515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79019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816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163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0019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445125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256714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063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2810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066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537710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2729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284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477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384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851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562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94377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05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4724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7597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50859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563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5054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6302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6264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89721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3126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84026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187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025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07403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567767656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3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486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2890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4429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892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9094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8826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4856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403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2170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4185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589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1128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34846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7450008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535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86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364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9149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916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906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152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671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3027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52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0474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2456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000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9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9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6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027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26867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63320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55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113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357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3973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034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130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8861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384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69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437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7194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4102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7434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0337033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499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999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836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5209038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655956614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1520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78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283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8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284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318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8802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43678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464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151792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800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862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54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1759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04178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71687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37301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2590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244836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03408595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86729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1361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800812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96282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267433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370147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16753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695687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0611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386137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29184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40089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955753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98527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86255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7135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102677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09152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8321366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670337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69752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930620409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548617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4363168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6194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81565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22929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4514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346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101455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521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652414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9820760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043770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708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8687765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62294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237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7424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6855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04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223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85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128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8950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468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3222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1868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344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839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7299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926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824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59131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282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509177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323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115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4616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3225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208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428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8657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97414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655481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289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752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952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210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7759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191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190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4932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590542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753016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635429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690632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5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169108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87669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8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467288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039124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81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889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406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4889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18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5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84383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5101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796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812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24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627993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1655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5487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643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163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5072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0924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051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964502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054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15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75493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22107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13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5268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99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421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835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357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8446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653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0338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99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0146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578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64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084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688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291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4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723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94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889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7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2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5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367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7432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3175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093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6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960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62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17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63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22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1754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3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22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296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824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607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13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84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26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153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18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014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404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7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888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5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54447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8124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7942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4945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5865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377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986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547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97233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201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141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28115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0256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886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29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6440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11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68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3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761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130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423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2573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842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9039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61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8385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867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07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3293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294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3875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204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277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283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08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603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97961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983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8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4661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6874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128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13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8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70405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2887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05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691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714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5409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63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772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552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89605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8518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646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4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5962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244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0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40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3393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179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351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96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8517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9042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4568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743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7850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8259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7997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8148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16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9865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5877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85002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75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284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998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3544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464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053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07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3064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317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8638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615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350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822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316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177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005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298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45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89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3234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557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50733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607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973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443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408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4859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0507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764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93953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70638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1805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38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74829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92702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8124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904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7124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3325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8177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6451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285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79610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9267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32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346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40201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980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03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7614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0431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2005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510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729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916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572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81047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56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9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41841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002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40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171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156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768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7820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179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5618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020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27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4738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187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695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3041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2355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61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699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4428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81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48306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340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79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88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248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720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75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198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328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208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890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88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521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428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2787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1942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886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3514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345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5345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736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4549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588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0487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9409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69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491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521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2895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7365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14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48850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04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0892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159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52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6336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20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2659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053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548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132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239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3188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789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765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912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638764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155488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86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62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742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6979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58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609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20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030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88815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542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792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13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4970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4436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69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814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954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6227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54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771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697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2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394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532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4177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5301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345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8361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921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190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24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07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4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0278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42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6362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8038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58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71336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46628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1657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1026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997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24050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54127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0374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43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4935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488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54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615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280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99775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05523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0164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65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4304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064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18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898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624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07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43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8537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198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4428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7359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17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2914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8240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061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9207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518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009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8794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226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141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812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92379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3020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7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420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823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87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682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4128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8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7513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6347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466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017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02613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212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57328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5109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20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87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557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1501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5059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9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2043474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4343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1732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341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823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6290001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5318864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57017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6122215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62188468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3873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643716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5547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7516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262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61162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325138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95097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5998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49606687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78461426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3413778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32396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103427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789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436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2679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2001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0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2271736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466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415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3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865536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582333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168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66181143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5783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4431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60052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29429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02653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39660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5533466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62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635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378383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2343250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0436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36402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159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6224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91304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47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3301053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818173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1216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393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579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960337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87770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449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072930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53361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4837414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77539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11060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9100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4625320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207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0078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1176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7762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5033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0268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683723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04906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721938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256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5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9760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71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22961187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76600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23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57219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7518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9157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8685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8506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889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552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373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9929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6092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406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8530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0840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2255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50309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03142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64993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865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7761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907866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787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34758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39664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4991091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69850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1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596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84267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651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3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7769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4012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0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1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4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5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0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30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266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848090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44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73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95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08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6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6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75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4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8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8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0829040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210318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712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596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4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48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58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1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85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68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4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8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2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771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6437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825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35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913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92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14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3015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76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290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86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3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974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853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678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22846163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05751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71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9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15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3463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034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4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874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344930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</w:divsChild>
        </w:div>
      </w:divsChild>
    </w:div>
    <w:div w:id="20062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79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270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3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093628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96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121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2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78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4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09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4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25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907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0654089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4724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12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7189910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255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475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59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6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0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85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61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610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5337755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50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165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7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73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905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51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3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4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37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354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14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74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7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87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29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71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920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439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338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192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1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625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429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030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4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197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7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87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8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20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0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65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89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2589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46468903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8661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6339187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2885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20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06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04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0054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6811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20450161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00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54471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4113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1425031105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115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3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9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19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6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5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0705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6562906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78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8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08687812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748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05306711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7903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04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55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950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7437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55314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224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16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07834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987406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87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7205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280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1149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699017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022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913159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333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570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03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867374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21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8780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2441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83211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03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581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34555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948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665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843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3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31382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1648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26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0388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5292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673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4628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1780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574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1499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693547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2034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3614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0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30449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59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304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6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2533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49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541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051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682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313828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5027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744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2366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73874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71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0884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033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30740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5648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091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415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22061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9560323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350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62029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037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912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54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1548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02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37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6811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8168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0562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807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30459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176585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7003980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18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84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271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730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491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3755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468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078834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446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1176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391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11345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6496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43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1889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97846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4025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032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271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730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085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1600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017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03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375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0683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35328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92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6069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25277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6713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42491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363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41553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9228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4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4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183430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7819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7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57235871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05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344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539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0998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8512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86870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417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558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6698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1444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3995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322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083390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0881040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06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54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1567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6575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446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4097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94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6920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0917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9926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3782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892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567937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47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540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76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63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10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299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9445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28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555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08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5406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66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163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7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700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9971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54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1274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304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814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5368838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421501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690370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7627629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2237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9216339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57948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138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5104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0070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014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9321446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782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6466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62670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342341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5673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8417359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3740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726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570346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345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30156578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554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826713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942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55986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93955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407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9633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954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103382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898858205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583643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008019508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168345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699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4519235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58606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75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488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862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52727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5684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6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97116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3187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5756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275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58068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49805809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087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767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333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503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620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881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3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493650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6660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09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8715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345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439062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2042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9274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3820020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6684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60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5007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331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3048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0585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846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2198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949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3201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084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652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3665251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4869046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451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0125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9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227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970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6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54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312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79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91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272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155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462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81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977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00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58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592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96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022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547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732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664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52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5789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71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43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45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11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9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710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2092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49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3273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2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885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384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608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67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35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7602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277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61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5118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414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527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368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3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58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49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176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66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527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73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2956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326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5181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7447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2665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0953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1377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1901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4671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77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7548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757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679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3031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085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2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841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35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7660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055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4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52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94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56446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53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9263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5224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8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55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63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8705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38172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87221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8182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8163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5453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257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175155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8650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3646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029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776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123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5944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21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422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69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819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714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331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8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85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270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0247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315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26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9400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6638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193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175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6834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448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891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769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254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63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6333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7846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1033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78964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07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86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850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836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449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673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9549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42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2335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34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4671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42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1516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09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31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556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2065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635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632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42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374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4441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81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706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377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706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12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4062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66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7530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822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68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1369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76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059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8631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9074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025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3735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4355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23485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310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082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5386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3969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330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2851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1257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2412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770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852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5956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19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177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8890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6191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43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3107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111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434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18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12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5373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3309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712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228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166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5493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2673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146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8878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8401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3890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701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69945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163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1172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252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235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0032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251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68849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9046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92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228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2056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907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1774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02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80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92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883002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18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7585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62311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127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829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1867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80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45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9198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934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927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533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062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76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739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7855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73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43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9857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3292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38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2475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61778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1556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212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035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2993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40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400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3279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045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38379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296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259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988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821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526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1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4851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810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45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02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425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944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9853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6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4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01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41263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83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7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00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6756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70601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482707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2278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44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77853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430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7385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359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710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265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856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54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903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436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939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3374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017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0823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8341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8373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4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774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242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982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7711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170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98094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2544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47280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613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100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211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8308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60459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964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1204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1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04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9824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2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0038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187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164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4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771318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867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8170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5709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202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2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69077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3602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2723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9461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2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87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185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5352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5123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87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6738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218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9426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08714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425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837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051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0934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0960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56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1910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600408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01688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7547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0012186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251587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9080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92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16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6056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044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7228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389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8448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377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557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4449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344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9987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4489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81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678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989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713940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1695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55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2626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772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6948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52219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52175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013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93609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86697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884665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69180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84689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218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3826555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10737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23478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0519959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0266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40802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50370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36860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16505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515396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07648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221943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1072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0921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987023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5709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74299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00055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664455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53946171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1163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5520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746033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5007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59736992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314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33174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71063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7678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482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04591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39899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8826860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8114226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120634543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297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1543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323961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977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131210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9069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5972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4123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0623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036345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160485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506147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0273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821814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58064915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129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2801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600922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20824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8952652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28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499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5972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1399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16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83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394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04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11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478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357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96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95132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299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559609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79596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3476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992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638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758837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582232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5149480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74430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131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22107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804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53784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61270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308509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582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79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040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9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74373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30552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553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625493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35160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9586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0380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351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66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005486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4810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42419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4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400058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661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3364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88340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705243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10315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14119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025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25246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452593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748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502164581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753940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703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63107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9510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68487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135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5220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144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6401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1040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0010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42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16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5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8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1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006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64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52346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239831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512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274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5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99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636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2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471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776247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108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310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98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503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67041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328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8167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8191062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30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33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808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332868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3159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  <w:div w:id="195030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613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1387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5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08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4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457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63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639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78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50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2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45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5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9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4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7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71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339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4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9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8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01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0191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35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562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90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672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62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1119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2116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523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611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94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6596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228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852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594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34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072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54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97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13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91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390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obblestoneatspringcreek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bblestonehome@comcast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bblestoneatspringcreek.org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pngall.com/july-png/download/6179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obblestonehome@comcast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sa\AppData\Roaming\Microsoft\Templates\Newsletter.dot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56A17C-9540-44BF-8D3E-2300ACFC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</dc:creator>
  <cp:keywords/>
  <dc:description/>
  <cp:lastModifiedBy>CHOA choa</cp:lastModifiedBy>
  <cp:revision>2</cp:revision>
  <cp:lastPrinted>2024-07-02T18:52:00Z</cp:lastPrinted>
  <dcterms:created xsi:type="dcterms:W3CDTF">2024-07-02T19:02:00Z</dcterms:created>
  <dcterms:modified xsi:type="dcterms:W3CDTF">2024-07-02T19:02:00Z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TC062062911033</vt:lpwstr>
  </property>
</Properties>
</file>